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8FE6860" w14:textId="77777777" w:rsidR="009C4975" w:rsidRPr="000804FC" w:rsidRDefault="006B108D" w:rsidP="00980EF6">
      <w:pPr>
        <w:pStyle w:val="LPKop3"/>
        <w:numPr>
          <w:ilvl w:val="0"/>
          <w:numId w:val="0"/>
        </w:numPr>
        <w:ind w:left="851"/>
        <w:rPr>
          <w:rFonts w:ascii="Trebuchet MS" w:hAnsi="Trebuchet MS" w:cs="Arial"/>
        </w:rPr>
      </w:pPr>
      <w:r w:rsidRPr="000804FC">
        <w:rPr>
          <w:rFonts w:ascii="Trebuchet MS" w:hAnsi="Trebuchet MS"/>
          <w:noProof/>
          <w:lang w:val="nl-BE" w:eastAsia="nl-BE"/>
        </w:rPr>
        <mc:AlternateContent>
          <mc:Choice Requires="wps">
            <w:drawing>
              <wp:anchor distT="0" distB="0" distL="114300" distR="114300" simplePos="0" relativeHeight="251671552" behindDoc="0" locked="0" layoutInCell="1" allowOverlap="1" wp14:anchorId="126DF698" wp14:editId="1F99D88C">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28BD617E" w14:textId="77777777" w:rsidR="006676AF" w:rsidRPr="008659D9" w:rsidRDefault="006676A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26DF698"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" fillcolor="#909" strokecolor="#909" strokeweight=".5pt">
                <v:path arrowok="t"/>
                <v:textbox>
                  <w:txbxContent>
                    <w:p w14:paraId="28BD617E" w14:textId="77777777" w:rsidR="006676AF" w:rsidRPr="008659D9" w:rsidRDefault="006676A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Pr="000804FC">
        <w:rPr>
          <w:rFonts w:ascii="Trebuchet MS" w:hAnsi="Trebuchet MS"/>
          <w:noProof/>
          <w:lang w:val="nl-BE" w:eastAsia="nl-BE"/>
        </w:rPr>
        <mc:AlternateContent>
          <mc:Choice Requires="wps">
            <w:drawing>
              <wp:anchor distT="0" distB="0" distL="114300" distR="114300" simplePos="0" relativeHeight="251657214" behindDoc="1" locked="0" layoutInCell="1" allowOverlap="1" wp14:anchorId="6C153698" wp14:editId="04DC46DB">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24A50" w14:textId="77777777" w:rsidR="006676AF" w:rsidRPr="00636A04" w:rsidRDefault="006676AF" w:rsidP="00636A04">
                            <w:pPr>
                              <w:jc w:val="center"/>
                              <w:rPr>
                                <w: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3698"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" strokecolor="#7f7f7f [1612]" strokeweight="2pt">
                <v:fill r:id="rId9" o:title="" recolor="t" rotate="t" type="frame"/>
                <v:path arrowok="t"/>
                <v:textbox>
                  <w:txbxContent>
                    <w:p w14:paraId="55824A50" w14:textId="77777777" w:rsidR="006676AF" w:rsidRPr="00636A04" w:rsidRDefault="006676AF" w:rsidP="00636A04">
                      <w:pPr>
                        <w:jc w:val="center"/>
                        <w:rPr>
                          <w:i/>
                          <w:color w:val="808080" w:themeColor="background1" w:themeShade="80"/>
                        </w:rPr>
                      </w:pPr>
                    </w:p>
                  </w:txbxContent>
                </v:textbox>
              </v:rect>
            </w:pict>
          </mc:Fallback>
        </mc:AlternateContent>
      </w:r>
      <w:r w:rsidRPr="000804FC">
        <w:rPr>
          <w:rFonts w:ascii="Trebuchet MS" w:hAnsi="Trebuchet MS"/>
          <w:noProof/>
          <w:lang w:val="nl-BE" w:eastAsia="nl-BE"/>
        </w:rPr>
        <mc:AlternateContent>
          <mc:Choice Requires="wps">
            <w:drawing>
              <wp:anchor distT="0" distB="0" distL="114300" distR="114300" simplePos="0" relativeHeight="251658239" behindDoc="1" locked="0" layoutInCell="1" allowOverlap="1" wp14:anchorId="1196E6C0" wp14:editId="651F0726">
                <wp:simplePos x="0" y="0"/>
                <wp:positionH relativeFrom="column">
                  <wp:posOffset>3052445</wp:posOffset>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BDDD4C" id="Rechthoek 6" o:spid="_x0000_s1026" style="position:absolute;margin-left:240.35pt;margin-top:-69.4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" fillcolor="#909" strokecolor="#909" strokeweight="2pt">
                <v:path arrowok="t"/>
              </v:rect>
            </w:pict>
          </mc:Fallback>
        </mc:AlternateContent>
      </w:r>
    </w:p>
    <w:p w14:paraId="02F70F48" w14:textId="77777777" w:rsidR="009C4975" w:rsidRPr="000804FC" w:rsidRDefault="009C4975" w:rsidP="00980EF6">
      <w:pPr>
        <w:rPr>
          <w:rFonts w:ascii="Trebuchet MS" w:hAnsi="Trebuchet MS" w:cs="Arial"/>
        </w:rPr>
      </w:pPr>
    </w:p>
    <w:p w14:paraId="5B11FFEB" w14:textId="77777777" w:rsidR="009C4975" w:rsidRPr="000804FC" w:rsidRDefault="009C4975" w:rsidP="00980EF6">
      <w:pPr>
        <w:rPr>
          <w:rFonts w:ascii="Trebuchet MS" w:hAnsi="Trebuchet MS" w:cs="Arial"/>
        </w:rPr>
      </w:pPr>
    </w:p>
    <w:p w14:paraId="5C93AE24" w14:textId="77777777" w:rsidR="009C4975" w:rsidRPr="000804FC" w:rsidRDefault="00F87496" w:rsidP="00980EF6">
      <w:pPr>
        <w:tabs>
          <w:tab w:val="left" w:pos="5640"/>
        </w:tabs>
        <w:rPr>
          <w:rFonts w:ascii="Trebuchet MS" w:hAnsi="Trebuchet MS" w:cs="Arial"/>
        </w:rPr>
      </w:pPr>
      <w:r w:rsidRPr="000804FC">
        <w:rPr>
          <w:rFonts w:ascii="Trebuchet MS" w:hAnsi="Trebuchet MS" w:cs="Arial"/>
        </w:rPr>
        <w:tab/>
      </w:r>
    </w:p>
    <w:p w14:paraId="288C8EC5" w14:textId="77777777" w:rsidR="009C4975" w:rsidRPr="000804FC" w:rsidRDefault="009C4975" w:rsidP="00980EF6">
      <w:pPr>
        <w:rPr>
          <w:rFonts w:ascii="Trebuchet MS" w:hAnsi="Trebuchet MS" w:cs="Arial"/>
        </w:rPr>
      </w:pPr>
    </w:p>
    <w:p w14:paraId="334DE06D" w14:textId="77777777" w:rsidR="009C4975" w:rsidRPr="000804FC" w:rsidRDefault="009C4975" w:rsidP="00980EF6">
      <w:pPr>
        <w:rPr>
          <w:rFonts w:ascii="Trebuchet MS" w:hAnsi="Trebuchet MS" w:cs="Arial"/>
        </w:rPr>
      </w:pPr>
    </w:p>
    <w:p w14:paraId="4DA78CAA" w14:textId="77777777" w:rsidR="009C4975" w:rsidRPr="000804FC" w:rsidRDefault="009C4975" w:rsidP="00980EF6">
      <w:pPr>
        <w:rPr>
          <w:rFonts w:ascii="Trebuchet MS" w:hAnsi="Trebuchet MS" w:cs="Arial"/>
        </w:rPr>
      </w:pPr>
    </w:p>
    <w:p w14:paraId="2FCC3225" w14:textId="77777777" w:rsidR="009C4975" w:rsidRPr="000804FC" w:rsidRDefault="009C4975" w:rsidP="00980EF6">
      <w:pPr>
        <w:rPr>
          <w:rFonts w:ascii="Trebuchet MS" w:hAnsi="Trebuchet MS" w:cs="Arial"/>
          <w:lang w:val="nl-NL"/>
        </w:rPr>
      </w:pPr>
    </w:p>
    <w:p w14:paraId="47AC8DDB" w14:textId="77777777" w:rsidR="009C4975" w:rsidRPr="000804FC" w:rsidRDefault="009C4975" w:rsidP="00980EF6">
      <w:pPr>
        <w:rPr>
          <w:rFonts w:ascii="Trebuchet MS" w:hAnsi="Trebuchet MS" w:cs="Arial"/>
        </w:rPr>
      </w:pPr>
    </w:p>
    <w:p w14:paraId="41CAF149" w14:textId="77777777" w:rsidR="009C4975" w:rsidRPr="000804FC" w:rsidRDefault="009C4975" w:rsidP="00980EF6">
      <w:pPr>
        <w:tabs>
          <w:tab w:val="left" w:pos="5376"/>
        </w:tabs>
        <w:rPr>
          <w:rFonts w:ascii="Trebuchet MS" w:hAnsi="Trebuchet MS" w:cs="Arial"/>
        </w:rPr>
      </w:pPr>
      <w:r w:rsidRPr="000804FC">
        <w:rPr>
          <w:rFonts w:ascii="Trebuchet MS" w:hAnsi="Trebuchet MS" w:cs="Arial"/>
        </w:rPr>
        <w:tab/>
      </w:r>
    </w:p>
    <w:p w14:paraId="2197587C" w14:textId="77777777" w:rsidR="009C4975" w:rsidRPr="000804FC" w:rsidRDefault="00B36789" w:rsidP="00980EF6">
      <w:pPr>
        <w:rPr>
          <w:rFonts w:ascii="Trebuchet MS" w:hAnsi="Trebuchet MS" w:cs="Arial"/>
        </w:rPr>
      </w:pPr>
      <w:r w:rsidRPr="000804FC">
        <w:rPr>
          <w:rFonts w:ascii="Trebuchet MS" w:hAnsi="Trebuchet MS" w:cs="Arial"/>
          <w:noProof/>
          <w:lang w:eastAsia="nl-BE"/>
        </w:rPr>
        <mc:AlternateContent>
          <mc:Choice Requires="wps">
            <w:drawing>
              <wp:anchor distT="0" distB="0" distL="114300" distR="114300" simplePos="0" relativeHeight="251677696" behindDoc="1" locked="0" layoutInCell="1" allowOverlap="1" wp14:anchorId="72622DDE" wp14:editId="3B86A186">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2B685" w14:textId="77777777" w:rsidR="006676AF" w:rsidRPr="00F87496" w:rsidRDefault="006676AF" w:rsidP="00B36789">
                            <w:pPr>
                              <w:spacing w:after="0"/>
                              <w:rPr>
                                <w:rFonts w:ascii="Trebuchet MS" w:hAnsi="Trebuchet MS"/>
                                <w:b/>
                                <w:color w:val="FFFFFF" w:themeColor="background1"/>
                                <w:sz w:val="56"/>
                              </w:rPr>
                            </w:pPr>
                            <w:r>
                              <w:rPr>
                                <w:rFonts w:ascii="Trebuchet MS" w:hAnsi="Trebuchet MS"/>
                                <w:b/>
                                <w:color w:val="FFFFFF" w:themeColor="background1"/>
                                <w:sz w:val="56"/>
                              </w:rPr>
                              <w:t>Drukken en afwerken</w:t>
                            </w:r>
                          </w:p>
                          <w:p w14:paraId="1C00DED1" w14:textId="77777777" w:rsidR="006676AF" w:rsidRPr="008659D9" w:rsidRDefault="006676A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proofErr w:type="spellStart"/>
                            <w:r>
                              <w:rPr>
                                <w:rFonts w:ascii="Trebuchet MS" w:hAnsi="Trebuchet MS"/>
                                <w:color w:val="FFFFFF" w:themeColor="background1"/>
                                <w:sz w:val="40"/>
                              </w:rPr>
                              <w:t>bso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2DDE"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" fillcolor="#909" strokecolor="#909" strokeweight="2pt">
                <v:path arrowok="t"/>
                <v:textbox>
                  <w:txbxContent>
                    <w:p w14:paraId="2E62B685" w14:textId="77777777" w:rsidR="006676AF" w:rsidRPr="00F87496" w:rsidRDefault="006676AF" w:rsidP="00B36789">
                      <w:pPr>
                        <w:spacing w:after="0"/>
                        <w:rPr>
                          <w:rFonts w:ascii="Trebuchet MS" w:hAnsi="Trebuchet MS"/>
                          <w:b/>
                          <w:color w:val="FFFFFF" w:themeColor="background1"/>
                          <w:sz w:val="56"/>
                        </w:rPr>
                      </w:pPr>
                      <w:r>
                        <w:rPr>
                          <w:rFonts w:ascii="Trebuchet MS" w:hAnsi="Trebuchet MS"/>
                          <w:b/>
                          <w:color w:val="FFFFFF" w:themeColor="background1"/>
                          <w:sz w:val="56"/>
                        </w:rPr>
                        <w:t>Drukken en afwerken</w:t>
                      </w:r>
                    </w:p>
                    <w:p w14:paraId="1C00DED1" w14:textId="77777777" w:rsidR="006676AF" w:rsidRPr="008659D9" w:rsidRDefault="006676A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bso</w:t>
                      </w:r>
                    </w:p>
                  </w:txbxContent>
                </v:textbox>
                <w10:wrap type="square" anchorx="margin" anchory="page"/>
              </v:roundrect>
            </w:pict>
          </mc:Fallback>
        </mc:AlternateContent>
      </w:r>
    </w:p>
    <w:p w14:paraId="462A5427" w14:textId="77777777" w:rsidR="009C4975" w:rsidRPr="000804FC" w:rsidRDefault="009C4975" w:rsidP="00980EF6">
      <w:pPr>
        <w:rPr>
          <w:rFonts w:ascii="Trebuchet MS" w:hAnsi="Trebuchet MS" w:cs="Arial"/>
        </w:rPr>
      </w:pPr>
    </w:p>
    <w:p w14:paraId="60EB4477" w14:textId="77777777" w:rsidR="009C4975" w:rsidRPr="000804FC" w:rsidRDefault="009C4975" w:rsidP="00980EF6">
      <w:pPr>
        <w:rPr>
          <w:rFonts w:ascii="Trebuchet MS" w:hAnsi="Trebuchet MS" w:cs="Arial"/>
        </w:rPr>
      </w:pPr>
    </w:p>
    <w:p w14:paraId="3CAE8370" w14:textId="77777777" w:rsidR="009C4975" w:rsidRPr="000804FC" w:rsidRDefault="009C4975" w:rsidP="00980EF6">
      <w:pPr>
        <w:rPr>
          <w:rFonts w:ascii="Trebuchet MS" w:hAnsi="Trebuchet MS" w:cs="Arial"/>
        </w:rPr>
      </w:pPr>
    </w:p>
    <w:p w14:paraId="0DF54358" w14:textId="77777777" w:rsidR="009C4975" w:rsidRPr="000804FC" w:rsidRDefault="009C4975" w:rsidP="00980EF6">
      <w:pPr>
        <w:rPr>
          <w:rFonts w:ascii="Trebuchet MS" w:hAnsi="Trebuchet MS" w:cs="Arial"/>
        </w:rPr>
      </w:pPr>
    </w:p>
    <w:p w14:paraId="152550C7" w14:textId="77777777" w:rsidR="009C4975" w:rsidRPr="000804FC" w:rsidRDefault="009C4975" w:rsidP="00980EF6">
      <w:pPr>
        <w:rPr>
          <w:rFonts w:ascii="Trebuchet MS" w:hAnsi="Trebuchet MS" w:cs="Arial"/>
        </w:rPr>
      </w:pPr>
    </w:p>
    <w:p w14:paraId="5398928C" w14:textId="77777777" w:rsidR="009C4975" w:rsidRPr="000804FC" w:rsidRDefault="009C4975" w:rsidP="00980EF6">
      <w:pPr>
        <w:rPr>
          <w:rFonts w:ascii="Trebuchet MS" w:hAnsi="Trebuchet MS" w:cs="Arial"/>
        </w:rPr>
      </w:pPr>
    </w:p>
    <w:p w14:paraId="1F3ADDCD" w14:textId="77777777" w:rsidR="009C4975" w:rsidRPr="000804FC" w:rsidRDefault="009C4975" w:rsidP="00980EF6">
      <w:pPr>
        <w:rPr>
          <w:rFonts w:ascii="Trebuchet MS" w:hAnsi="Trebuchet MS" w:cs="Arial"/>
        </w:rPr>
      </w:pPr>
    </w:p>
    <w:p w14:paraId="305BCC41" w14:textId="77777777" w:rsidR="009C4975" w:rsidRPr="000804FC" w:rsidRDefault="009C4975" w:rsidP="00980EF6">
      <w:pPr>
        <w:rPr>
          <w:rFonts w:ascii="Trebuchet MS" w:hAnsi="Trebuchet MS" w:cs="Arial"/>
        </w:rPr>
      </w:pPr>
    </w:p>
    <w:p w14:paraId="4CB797BA" w14:textId="77777777" w:rsidR="009C4975" w:rsidRPr="000804FC" w:rsidRDefault="009C4975" w:rsidP="00980EF6">
      <w:pPr>
        <w:rPr>
          <w:rFonts w:ascii="Trebuchet MS" w:hAnsi="Trebuchet MS" w:cs="Arial"/>
        </w:rPr>
      </w:pPr>
    </w:p>
    <w:p w14:paraId="3A44AAAA" w14:textId="77777777" w:rsidR="009C4975" w:rsidRPr="000804FC" w:rsidRDefault="009C4975" w:rsidP="00980EF6">
      <w:pPr>
        <w:rPr>
          <w:rFonts w:ascii="Trebuchet MS" w:hAnsi="Trebuchet MS" w:cs="Arial"/>
        </w:rPr>
      </w:pPr>
    </w:p>
    <w:p w14:paraId="77540B67" w14:textId="77777777" w:rsidR="009C4975" w:rsidRPr="000804FC" w:rsidRDefault="009C4975" w:rsidP="00980EF6">
      <w:pPr>
        <w:rPr>
          <w:rFonts w:ascii="Trebuchet MS" w:hAnsi="Trebuchet MS" w:cs="Arial"/>
        </w:rPr>
      </w:pPr>
    </w:p>
    <w:p w14:paraId="6E4671D7" w14:textId="77777777" w:rsidR="009C4975" w:rsidRPr="000804FC" w:rsidRDefault="006B108D" w:rsidP="00980EF6">
      <w:pPr>
        <w:rPr>
          <w:rFonts w:ascii="Trebuchet MS" w:hAnsi="Trebuchet MS" w:cs="Arial"/>
        </w:rPr>
      </w:pPr>
      <w:r w:rsidRPr="000804FC">
        <w:rPr>
          <w:rFonts w:ascii="Trebuchet MS" w:hAnsi="Trebuchet MS" w:cs="Arial"/>
          <w:noProof/>
          <w:lang w:eastAsia="nl-BE"/>
        </w:rPr>
        <mc:AlternateContent>
          <mc:Choice Requires="wps">
            <w:drawing>
              <wp:anchor distT="0" distB="0" distL="114300" distR="114300" simplePos="0" relativeHeight="251695104" behindDoc="0" locked="0" layoutInCell="1" allowOverlap="1" wp14:anchorId="36EF5F88" wp14:editId="716824B0">
                <wp:simplePos x="0" y="0"/>
                <wp:positionH relativeFrom="column">
                  <wp:posOffset>3300094</wp:posOffset>
                </wp:positionH>
                <wp:positionV relativeFrom="paragraph">
                  <wp:posOffset>132715</wp:posOffset>
                </wp:positionV>
                <wp:extent cx="3152775" cy="1914525"/>
                <wp:effectExtent l="0" t="0" r="28575"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914525"/>
                        </a:xfrm>
                        <a:prstGeom prst="rect">
                          <a:avLst/>
                        </a:prstGeom>
                        <a:solidFill>
                          <a:srgbClr val="990099"/>
                        </a:solidFill>
                        <a:ln w="6350">
                          <a:solidFill>
                            <a:srgbClr val="990099"/>
                          </a:solidFill>
                        </a:ln>
                        <a:effectLst/>
                      </wps:spPr>
                      <wps:style>
                        <a:lnRef idx="0">
                          <a:schemeClr val="accent1"/>
                        </a:lnRef>
                        <a:fillRef idx="0">
                          <a:schemeClr val="accent1"/>
                        </a:fillRef>
                        <a:effectRef idx="0">
                          <a:schemeClr val="accent1"/>
                        </a:effectRef>
                        <a:fontRef idx="minor">
                          <a:schemeClr val="dk1"/>
                        </a:fontRef>
                      </wps:style>
                      <wps:txbx>
                        <w:txbxContent>
                          <w:p w14:paraId="48CAB94B" w14:textId="3A76E373" w:rsidR="006676AF" w:rsidRPr="008659D9" w:rsidRDefault="006676A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008</w:t>
                            </w:r>
                            <w:r w:rsidRPr="008659D9">
                              <w:rPr>
                                <w:rFonts w:ascii="Trebuchet MS" w:hAnsi="Trebuchet MS"/>
                                <w:color w:val="FFFFFF" w:themeColor="background1"/>
                                <w:sz w:val="36"/>
                              </w:rPr>
                              <w:t xml:space="preserve"> </w:t>
                            </w:r>
                          </w:p>
                          <w:p w14:paraId="243342F2" w14:textId="77777777" w:rsidR="006676AF" w:rsidRPr="008659D9" w:rsidRDefault="006676A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26</w:t>
                            </w:r>
                            <w:r w:rsidRPr="008659D9">
                              <w:rPr>
                                <w:rFonts w:ascii="Trebuchet MS" w:hAnsi="Trebuchet MS"/>
                                <w:color w:val="FFFFFF" w:themeColor="background1"/>
                              </w:rPr>
                              <w:t>)</w:t>
                            </w:r>
                          </w:p>
                          <w:p w14:paraId="5D9C0971" w14:textId="77777777" w:rsidR="006676AF" w:rsidRPr="008659D9" w:rsidRDefault="006676AF"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EF5F88" id="Tekstvak 15" o:spid="_x0000_s1029" type="#_x0000_t202" style="position:absolute;margin-left:259.85pt;margin-top:10.45pt;width:248.25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" fillcolor="#909" strokecolor="#909" strokeweight=".5pt">
                <v:path arrowok="t"/>
                <v:textbox>
                  <w:txbxContent>
                    <w:p w14:paraId="48CAB94B" w14:textId="3A76E373" w:rsidR="006676AF" w:rsidRPr="008659D9" w:rsidRDefault="006676AF"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008</w:t>
                      </w:r>
                      <w:r w:rsidRPr="008659D9">
                        <w:rPr>
                          <w:rFonts w:ascii="Trebuchet MS" w:hAnsi="Trebuchet MS"/>
                          <w:color w:val="FFFFFF" w:themeColor="background1"/>
                          <w:sz w:val="36"/>
                        </w:rPr>
                        <w:t xml:space="preserve"> </w:t>
                      </w:r>
                    </w:p>
                    <w:p w14:paraId="243342F2" w14:textId="77777777" w:rsidR="006676AF" w:rsidRPr="008659D9" w:rsidRDefault="006676A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26</w:t>
                      </w:r>
                      <w:r w:rsidRPr="008659D9">
                        <w:rPr>
                          <w:rFonts w:ascii="Trebuchet MS" w:hAnsi="Trebuchet MS"/>
                          <w:color w:val="FFFFFF" w:themeColor="background1"/>
                        </w:rPr>
                        <w:t>)</w:t>
                      </w:r>
                    </w:p>
                    <w:p w14:paraId="5D9C0971" w14:textId="77777777" w:rsidR="006676AF" w:rsidRPr="008659D9" w:rsidRDefault="006676AF" w:rsidP="00B55A86">
                      <w:pPr>
                        <w:rPr>
                          <w:rFonts w:ascii="Trebuchet MS" w:hAnsi="Trebuchet MS"/>
                          <w:color w:val="FFFFFF" w:themeColor="background1"/>
                          <w:sz w:val="36"/>
                        </w:rPr>
                      </w:pPr>
                    </w:p>
                  </w:txbxContent>
                </v:textbox>
              </v:shape>
            </w:pict>
          </mc:Fallback>
        </mc:AlternateContent>
      </w:r>
    </w:p>
    <w:p w14:paraId="1F8A3606" w14:textId="77777777" w:rsidR="009C4975" w:rsidRPr="000804FC" w:rsidRDefault="00F34D5A" w:rsidP="00980EF6">
      <w:pPr>
        <w:rPr>
          <w:rFonts w:ascii="Trebuchet MS" w:hAnsi="Trebuchet MS" w:cs="Arial"/>
        </w:rPr>
      </w:pPr>
      <w:r w:rsidRPr="000804FC">
        <w:rPr>
          <w:rFonts w:ascii="Trebuchet MS" w:hAnsi="Trebuchet MS" w:cs="Arial"/>
          <w:noProof/>
          <w:lang w:eastAsia="nl-BE"/>
        </w:rPr>
        <w:drawing>
          <wp:anchor distT="0" distB="0" distL="114300" distR="114300" simplePos="0" relativeHeight="251697152" behindDoc="0" locked="0" layoutInCell="1" allowOverlap="1" wp14:anchorId="1F69FACC" wp14:editId="3FC71CC1">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144753D5" w14:textId="77777777" w:rsidR="009C4975" w:rsidRPr="000804FC" w:rsidRDefault="009C4975" w:rsidP="00980EF6">
      <w:pPr>
        <w:rPr>
          <w:rFonts w:ascii="Trebuchet MS" w:hAnsi="Trebuchet MS" w:cs="Arial"/>
        </w:rPr>
      </w:pPr>
    </w:p>
    <w:p w14:paraId="0F67C914" w14:textId="77777777" w:rsidR="00304BFB" w:rsidRPr="000804FC" w:rsidRDefault="00304BFB" w:rsidP="00980EF6">
      <w:pPr>
        <w:pStyle w:val="Inhopg1"/>
      </w:pPr>
    </w:p>
    <w:p w14:paraId="1B99CEAC" w14:textId="77777777" w:rsidR="009C4975" w:rsidRPr="000804FC" w:rsidRDefault="009C4975" w:rsidP="00980EF6">
      <w:pPr>
        <w:rPr>
          <w:rFonts w:ascii="Trebuchet MS" w:hAnsi="Trebuchet MS" w:cs="Arial"/>
        </w:rPr>
      </w:pPr>
    </w:p>
    <w:p w14:paraId="6B471797" w14:textId="77777777" w:rsidR="00DB2E43" w:rsidRDefault="00DB2E43" w:rsidP="00980EF6">
      <w:pPr>
        <w:pStyle w:val="Inhopg1"/>
        <w:sectPr w:rsidR="00DB2E43" w:rsidSect="008476AB">
          <w:headerReference w:type="even" r:id="rId11"/>
          <w:headerReference w:type="default" r:id="rId12"/>
          <w:footerReference w:type="even" r:id="rId13"/>
          <w:footerReference w:type="default" r:id="rId14"/>
          <w:headerReference w:type="first" r:id="rId15"/>
          <w:pgSz w:w="11906" w:h="16838" w:code="9"/>
          <w:pgMar w:top="1418" w:right="1418" w:bottom="1418" w:left="1418" w:header="709" w:footer="709" w:gutter="0"/>
          <w:cols w:space="708"/>
          <w:titlePg/>
          <w:docGrid w:linePitch="360"/>
        </w:sectPr>
      </w:pPr>
    </w:p>
    <w:p w14:paraId="1A434B92" w14:textId="4F8CE557" w:rsidR="00FB04A0" w:rsidRDefault="00D4658F" w:rsidP="00980EF6">
      <w:pPr>
        <w:pStyle w:val="Inhopg1"/>
      </w:pPr>
      <w:r>
        <w:lastRenderedPageBreak/>
        <w:t xml:space="preserve"> </w:t>
      </w:r>
      <w:r w:rsidR="00FB04A0">
        <w:br w:type="page"/>
      </w:r>
    </w:p>
    <w:p w14:paraId="769A5E1E" w14:textId="4BF8939A" w:rsidR="001A6E2F" w:rsidRPr="000804FC" w:rsidRDefault="00AC616E" w:rsidP="00980EF6">
      <w:pPr>
        <w:pStyle w:val="Inhopg1"/>
      </w:pPr>
      <w:r w:rsidRPr="000804FC">
        <w:lastRenderedPageBreak/>
        <w:t>Inhoud</w:t>
      </w:r>
    </w:p>
    <w:p w14:paraId="1B19A999" w14:textId="77777777" w:rsidR="001A6E2F" w:rsidRPr="000804FC" w:rsidRDefault="001A6E2F" w:rsidP="00980EF6">
      <w:pPr>
        <w:pStyle w:val="Inhopg1"/>
      </w:pPr>
    </w:p>
    <w:p w14:paraId="6E0F8CFA" w14:textId="77777777" w:rsidR="00F263C2" w:rsidRDefault="00A228E2">
      <w:pPr>
        <w:pStyle w:val="Inhopg1"/>
        <w:rPr>
          <w:rFonts w:asciiTheme="minorHAnsi" w:eastAsiaTheme="minorEastAsia" w:hAnsiTheme="minorHAnsi" w:cstheme="minorBidi"/>
          <w:b w:val="0"/>
          <w:color w:val="auto"/>
          <w:sz w:val="22"/>
          <w:lang w:eastAsia="nl-BE"/>
        </w:rPr>
      </w:pPr>
      <w:r w:rsidRPr="000804FC">
        <w:fldChar w:fldCharType="begin"/>
      </w:r>
      <w:r w:rsidRPr="000804FC">
        <w:instrText xml:space="preserve"> TOC \h \z \t "LPKop1;1;LPKop2;2" </w:instrText>
      </w:r>
      <w:r w:rsidRPr="000804FC">
        <w:fldChar w:fldCharType="separate"/>
      </w:r>
      <w:hyperlink w:anchor="_Toc440283653" w:history="1">
        <w:r w:rsidR="00F263C2" w:rsidRPr="00424D7D">
          <w:rPr>
            <w:rStyle w:val="Hyperlink"/>
          </w:rPr>
          <w:t>1</w:t>
        </w:r>
        <w:r w:rsidR="00F263C2">
          <w:rPr>
            <w:rFonts w:asciiTheme="minorHAnsi" w:eastAsiaTheme="minorEastAsia" w:hAnsiTheme="minorHAnsi" w:cstheme="minorBidi"/>
            <w:b w:val="0"/>
            <w:color w:val="auto"/>
            <w:sz w:val="22"/>
            <w:lang w:eastAsia="nl-BE"/>
          </w:rPr>
          <w:tab/>
        </w:r>
        <w:r w:rsidR="00F263C2" w:rsidRPr="00424D7D">
          <w:rPr>
            <w:rStyle w:val="Hyperlink"/>
          </w:rPr>
          <w:t>Inleiding en situering van het leerplan</w:t>
        </w:r>
        <w:r w:rsidR="00F263C2">
          <w:rPr>
            <w:webHidden/>
          </w:rPr>
          <w:tab/>
        </w:r>
        <w:r w:rsidR="00F263C2">
          <w:rPr>
            <w:webHidden/>
          </w:rPr>
          <w:fldChar w:fldCharType="begin"/>
        </w:r>
        <w:r w:rsidR="00F263C2">
          <w:rPr>
            <w:webHidden/>
          </w:rPr>
          <w:instrText xml:space="preserve"> PAGEREF _Toc440283653 \h </w:instrText>
        </w:r>
        <w:r w:rsidR="00F263C2">
          <w:rPr>
            <w:webHidden/>
          </w:rPr>
        </w:r>
        <w:r w:rsidR="00F263C2">
          <w:rPr>
            <w:webHidden/>
          </w:rPr>
          <w:fldChar w:fldCharType="separate"/>
        </w:r>
        <w:r w:rsidR="00536BD0">
          <w:rPr>
            <w:webHidden/>
          </w:rPr>
          <w:t>5</w:t>
        </w:r>
        <w:r w:rsidR="00F263C2">
          <w:rPr>
            <w:webHidden/>
          </w:rPr>
          <w:fldChar w:fldCharType="end"/>
        </w:r>
      </w:hyperlink>
    </w:p>
    <w:p w14:paraId="65A04277"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54" w:history="1">
        <w:r w:rsidR="00F263C2" w:rsidRPr="00424D7D">
          <w:rPr>
            <w:rStyle w:val="Hyperlink"/>
            <w14:scene3d>
              <w14:camera w14:prst="orthographicFront"/>
              <w14:lightRig w14:rig="threePt" w14:dir="t">
                <w14:rot w14:lat="0" w14:lon="0" w14:rev="0"/>
              </w14:lightRig>
            </w14:scene3d>
          </w:rPr>
          <w:t>1.1</w:t>
        </w:r>
        <w:r w:rsidR="00F263C2">
          <w:rPr>
            <w:rFonts w:asciiTheme="minorHAnsi" w:eastAsiaTheme="minorEastAsia" w:hAnsiTheme="minorHAnsi" w:cstheme="minorBidi"/>
            <w:color w:val="auto"/>
            <w:sz w:val="22"/>
            <w:szCs w:val="22"/>
            <w:lang w:eastAsia="nl-BE"/>
          </w:rPr>
          <w:tab/>
        </w:r>
        <w:r w:rsidR="00F263C2" w:rsidRPr="00424D7D">
          <w:rPr>
            <w:rStyle w:val="Hyperlink"/>
          </w:rPr>
          <w:t>Plaats in de lessentabel</w:t>
        </w:r>
        <w:r w:rsidR="00F263C2">
          <w:rPr>
            <w:webHidden/>
          </w:rPr>
          <w:tab/>
        </w:r>
        <w:r w:rsidR="00F263C2">
          <w:rPr>
            <w:webHidden/>
          </w:rPr>
          <w:fldChar w:fldCharType="begin"/>
        </w:r>
        <w:r w:rsidR="00F263C2">
          <w:rPr>
            <w:webHidden/>
          </w:rPr>
          <w:instrText xml:space="preserve"> PAGEREF _Toc440283654 \h </w:instrText>
        </w:r>
        <w:r w:rsidR="00F263C2">
          <w:rPr>
            <w:webHidden/>
          </w:rPr>
        </w:r>
        <w:r w:rsidR="00F263C2">
          <w:rPr>
            <w:webHidden/>
          </w:rPr>
          <w:fldChar w:fldCharType="separate"/>
        </w:r>
        <w:r>
          <w:rPr>
            <w:webHidden/>
          </w:rPr>
          <w:t>5</w:t>
        </w:r>
        <w:r w:rsidR="00F263C2">
          <w:rPr>
            <w:webHidden/>
          </w:rPr>
          <w:fldChar w:fldCharType="end"/>
        </w:r>
      </w:hyperlink>
    </w:p>
    <w:p w14:paraId="5022B25C"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55" w:history="1">
        <w:r w:rsidR="00F263C2" w:rsidRPr="00424D7D">
          <w:rPr>
            <w:rStyle w:val="Hyperlink"/>
            <w14:scene3d>
              <w14:camera w14:prst="orthographicFront"/>
              <w14:lightRig w14:rig="threePt" w14:dir="t">
                <w14:rot w14:lat="0" w14:lon="0" w14:rev="0"/>
              </w14:lightRig>
            </w14:scene3d>
          </w:rPr>
          <w:t>1.2</w:t>
        </w:r>
        <w:r w:rsidR="00F263C2">
          <w:rPr>
            <w:rFonts w:asciiTheme="minorHAnsi" w:eastAsiaTheme="minorEastAsia" w:hAnsiTheme="minorHAnsi" w:cstheme="minorBidi"/>
            <w:color w:val="auto"/>
            <w:sz w:val="22"/>
            <w:szCs w:val="22"/>
            <w:lang w:eastAsia="nl-BE"/>
          </w:rPr>
          <w:tab/>
        </w:r>
        <w:r w:rsidR="00F263C2" w:rsidRPr="00424D7D">
          <w:rPr>
            <w:rStyle w:val="Hyperlink"/>
          </w:rPr>
          <w:t>Studierichtingsprofiel</w:t>
        </w:r>
        <w:r w:rsidR="00F263C2">
          <w:rPr>
            <w:webHidden/>
          </w:rPr>
          <w:tab/>
        </w:r>
        <w:r w:rsidR="00F263C2">
          <w:rPr>
            <w:webHidden/>
          </w:rPr>
          <w:fldChar w:fldCharType="begin"/>
        </w:r>
        <w:r w:rsidR="00F263C2">
          <w:rPr>
            <w:webHidden/>
          </w:rPr>
          <w:instrText xml:space="preserve"> PAGEREF _Toc440283655 \h </w:instrText>
        </w:r>
        <w:r w:rsidR="00F263C2">
          <w:rPr>
            <w:webHidden/>
          </w:rPr>
        </w:r>
        <w:r w:rsidR="00F263C2">
          <w:rPr>
            <w:webHidden/>
          </w:rPr>
          <w:fldChar w:fldCharType="separate"/>
        </w:r>
        <w:r>
          <w:rPr>
            <w:webHidden/>
          </w:rPr>
          <w:t>5</w:t>
        </w:r>
        <w:r w:rsidR="00F263C2">
          <w:rPr>
            <w:webHidden/>
          </w:rPr>
          <w:fldChar w:fldCharType="end"/>
        </w:r>
      </w:hyperlink>
    </w:p>
    <w:p w14:paraId="5E21592C" w14:textId="77777777" w:rsidR="00F263C2" w:rsidRDefault="00536BD0">
      <w:pPr>
        <w:pStyle w:val="Inhopg1"/>
        <w:rPr>
          <w:rFonts w:asciiTheme="minorHAnsi" w:eastAsiaTheme="minorEastAsia" w:hAnsiTheme="minorHAnsi" w:cstheme="minorBidi"/>
          <w:b w:val="0"/>
          <w:color w:val="auto"/>
          <w:sz w:val="22"/>
          <w:lang w:eastAsia="nl-BE"/>
        </w:rPr>
      </w:pPr>
      <w:hyperlink w:anchor="_Toc440283656" w:history="1">
        <w:r w:rsidR="00F263C2" w:rsidRPr="00424D7D">
          <w:rPr>
            <w:rStyle w:val="Hyperlink"/>
          </w:rPr>
          <w:t>2</w:t>
        </w:r>
        <w:r w:rsidR="00F263C2">
          <w:rPr>
            <w:rFonts w:asciiTheme="minorHAnsi" w:eastAsiaTheme="minorEastAsia" w:hAnsiTheme="minorHAnsi" w:cstheme="minorBidi"/>
            <w:b w:val="0"/>
            <w:color w:val="auto"/>
            <w:sz w:val="22"/>
            <w:lang w:eastAsia="nl-BE"/>
          </w:rPr>
          <w:tab/>
        </w:r>
        <w:r w:rsidR="00F263C2" w:rsidRPr="00424D7D">
          <w:rPr>
            <w:rStyle w:val="Hyperlink"/>
          </w:rPr>
          <w:t>Beginsituatie en instroom</w:t>
        </w:r>
        <w:r w:rsidR="00F263C2">
          <w:rPr>
            <w:webHidden/>
          </w:rPr>
          <w:tab/>
        </w:r>
        <w:r w:rsidR="00F263C2">
          <w:rPr>
            <w:webHidden/>
          </w:rPr>
          <w:fldChar w:fldCharType="begin"/>
        </w:r>
        <w:r w:rsidR="00F263C2">
          <w:rPr>
            <w:webHidden/>
          </w:rPr>
          <w:instrText xml:space="preserve"> PAGEREF _Toc440283656 \h </w:instrText>
        </w:r>
        <w:r w:rsidR="00F263C2">
          <w:rPr>
            <w:webHidden/>
          </w:rPr>
        </w:r>
        <w:r w:rsidR="00F263C2">
          <w:rPr>
            <w:webHidden/>
          </w:rPr>
          <w:fldChar w:fldCharType="separate"/>
        </w:r>
        <w:r>
          <w:rPr>
            <w:webHidden/>
          </w:rPr>
          <w:t>6</w:t>
        </w:r>
        <w:r w:rsidR="00F263C2">
          <w:rPr>
            <w:webHidden/>
          </w:rPr>
          <w:fldChar w:fldCharType="end"/>
        </w:r>
      </w:hyperlink>
    </w:p>
    <w:p w14:paraId="4066E073" w14:textId="77777777" w:rsidR="00F263C2" w:rsidRDefault="00536BD0">
      <w:pPr>
        <w:pStyle w:val="Inhopg1"/>
        <w:rPr>
          <w:rFonts w:asciiTheme="minorHAnsi" w:eastAsiaTheme="minorEastAsia" w:hAnsiTheme="minorHAnsi" w:cstheme="minorBidi"/>
          <w:b w:val="0"/>
          <w:color w:val="auto"/>
          <w:sz w:val="22"/>
          <w:lang w:eastAsia="nl-BE"/>
        </w:rPr>
      </w:pPr>
      <w:hyperlink w:anchor="_Toc440283657" w:history="1">
        <w:r w:rsidR="00F263C2" w:rsidRPr="00424D7D">
          <w:rPr>
            <w:rStyle w:val="Hyperlink"/>
          </w:rPr>
          <w:t>3</w:t>
        </w:r>
        <w:r w:rsidR="00F263C2">
          <w:rPr>
            <w:rFonts w:asciiTheme="minorHAnsi" w:eastAsiaTheme="minorEastAsia" w:hAnsiTheme="minorHAnsi" w:cstheme="minorBidi"/>
            <w:b w:val="0"/>
            <w:color w:val="auto"/>
            <w:sz w:val="22"/>
            <w:lang w:eastAsia="nl-BE"/>
          </w:rPr>
          <w:tab/>
        </w:r>
        <w:r w:rsidR="00F263C2" w:rsidRPr="00424D7D">
          <w:rPr>
            <w:rStyle w:val="Hyperlink"/>
          </w:rPr>
          <w:t>Logisch studietraject</w:t>
        </w:r>
        <w:r w:rsidR="00F263C2">
          <w:rPr>
            <w:webHidden/>
          </w:rPr>
          <w:tab/>
        </w:r>
        <w:r w:rsidR="00F263C2">
          <w:rPr>
            <w:webHidden/>
          </w:rPr>
          <w:fldChar w:fldCharType="begin"/>
        </w:r>
        <w:r w:rsidR="00F263C2">
          <w:rPr>
            <w:webHidden/>
          </w:rPr>
          <w:instrText xml:space="preserve"> PAGEREF _Toc440283657 \h </w:instrText>
        </w:r>
        <w:r w:rsidR="00F263C2">
          <w:rPr>
            <w:webHidden/>
          </w:rPr>
        </w:r>
        <w:r w:rsidR="00F263C2">
          <w:rPr>
            <w:webHidden/>
          </w:rPr>
          <w:fldChar w:fldCharType="separate"/>
        </w:r>
        <w:r>
          <w:rPr>
            <w:webHidden/>
          </w:rPr>
          <w:t>7</w:t>
        </w:r>
        <w:r w:rsidR="00F263C2">
          <w:rPr>
            <w:webHidden/>
          </w:rPr>
          <w:fldChar w:fldCharType="end"/>
        </w:r>
      </w:hyperlink>
    </w:p>
    <w:p w14:paraId="45BD7218" w14:textId="77777777" w:rsidR="00F263C2" w:rsidRDefault="00536BD0">
      <w:pPr>
        <w:pStyle w:val="Inhopg1"/>
        <w:rPr>
          <w:rFonts w:asciiTheme="minorHAnsi" w:eastAsiaTheme="minorEastAsia" w:hAnsiTheme="minorHAnsi" w:cstheme="minorBidi"/>
          <w:b w:val="0"/>
          <w:color w:val="auto"/>
          <w:sz w:val="22"/>
          <w:lang w:eastAsia="nl-BE"/>
        </w:rPr>
      </w:pPr>
      <w:hyperlink w:anchor="_Toc440283658" w:history="1">
        <w:r w:rsidR="00F263C2" w:rsidRPr="00424D7D">
          <w:rPr>
            <w:rStyle w:val="Hyperlink"/>
          </w:rPr>
          <w:t>4</w:t>
        </w:r>
        <w:r w:rsidR="00F263C2">
          <w:rPr>
            <w:rFonts w:asciiTheme="minorHAnsi" w:eastAsiaTheme="minorEastAsia" w:hAnsiTheme="minorHAnsi" w:cstheme="minorBidi"/>
            <w:b w:val="0"/>
            <w:color w:val="auto"/>
            <w:sz w:val="22"/>
            <w:lang w:eastAsia="nl-BE"/>
          </w:rPr>
          <w:tab/>
        </w:r>
        <w:r w:rsidR="00F263C2" w:rsidRPr="00424D7D">
          <w:rPr>
            <w:rStyle w:val="Hyperlink"/>
          </w:rPr>
          <w:t>Christelijk mensbeeld</w:t>
        </w:r>
        <w:r w:rsidR="00F263C2">
          <w:rPr>
            <w:webHidden/>
          </w:rPr>
          <w:tab/>
        </w:r>
        <w:r w:rsidR="00F263C2">
          <w:rPr>
            <w:webHidden/>
          </w:rPr>
          <w:fldChar w:fldCharType="begin"/>
        </w:r>
        <w:r w:rsidR="00F263C2">
          <w:rPr>
            <w:webHidden/>
          </w:rPr>
          <w:instrText xml:space="preserve"> PAGEREF _Toc440283658 \h </w:instrText>
        </w:r>
        <w:r w:rsidR="00F263C2">
          <w:rPr>
            <w:webHidden/>
          </w:rPr>
        </w:r>
        <w:r w:rsidR="00F263C2">
          <w:rPr>
            <w:webHidden/>
          </w:rPr>
          <w:fldChar w:fldCharType="separate"/>
        </w:r>
        <w:r>
          <w:rPr>
            <w:webHidden/>
          </w:rPr>
          <w:t>8</w:t>
        </w:r>
        <w:r w:rsidR="00F263C2">
          <w:rPr>
            <w:webHidden/>
          </w:rPr>
          <w:fldChar w:fldCharType="end"/>
        </w:r>
      </w:hyperlink>
    </w:p>
    <w:p w14:paraId="0FCEE627" w14:textId="77777777" w:rsidR="00F263C2" w:rsidRDefault="00536BD0">
      <w:pPr>
        <w:pStyle w:val="Inhopg1"/>
        <w:rPr>
          <w:rFonts w:asciiTheme="minorHAnsi" w:eastAsiaTheme="minorEastAsia" w:hAnsiTheme="minorHAnsi" w:cstheme="minorBidi"/>
          <w:b w:val="0"/>
          <w:color w:val="auto"/>
          <w:sz w:val="22"/>
          <w:lang w:eastAsia="nl-BE"/>
        </w:rPr>
      </w:pPr>
      <w:hyperlink w:anchor="_Toc440283659" w:history="1">
        <w:r w:rsidR="00F263C2" w:rsidRPr="00424D7D">
          <w:rPr>
            <w:rStyle w:val="Hyperlink"/>
          </w:rPr>
          <w:t>5</w:t>
        </w:r>
        <w:r w:rsidR="00F263C2">
          <w:rPr>
            <w:rFonts w:asciiTheme="minorHAnsi" w:eastAsiaTheme="minorEastAsia" w:hAnsiTheme="minorHAnsi" w:cstheme="minorBidi"/>
            <w:b w:val="0"/>
            <w:color w:val="auto"/>
            <w:sz w:val="22"/>
            <w:lang w:eastAsia="nl-BE"/>
          </w:rPr>
          <w:tab/>
        </w:r>
        <w:r w:rsidR="00F263C2" w:rsidRPr="00424D7D">
          <w:rPr>
            <w:rStyle w:val="Hyperlink"/>
          </w:rPr>
          <w:t>Opbouw en samenhang</w:t>
        </w:r>
        <w:r w:rsidR="00F263C2">
          <w:rPr>
            <w:webHidden/>
          </w:rPr>
          <w:tab/>
        </w:r>
        <w:r w:rsidR="00F263C2">
          <w:rPr>
            <w:webHidden/>
          </w:rPr>
          <w:fldChar w:fldCharType="begin"/>
        </w:r>
        <w:r w:rsidR="00F263C2">
          <w:rPr>
            <w:webHidden/>
          </w:rPr>
          <w:instrText xml:space="preserve"> PAGEREF _Toc440283659 \h </w:instrText>
        </w:r>
        <w:r w:rsidR="00F263C2">
          <w:rPr>
            <w:webHidden/>
          </w:rPr>
        </w:r>
        <w:r w:rsidR="00F263C2">
          <w:rPr>
            <w:webHidden/>
          </w:rPr>
          <w:fldChar w:fldCharType="separate"/>
        </w:r>
        <w:r>
          <w:rPr>
            <w:webHidden/>
          </w:rPr>
          <w:t>9</w:t>
        </w:r>
        <w:r w:rsidR="00F263C2">
          <w:rPr>
            <w:webHidden/>
          </w:rPr>
          <w:fldChar w:fldCharType="end"/>
        </w:r>
      </w:hyperlink>
    </w:p>
    <w:p w14:paraId="0F601B12" w14:textId="77777777" w:rsidR="00F263C2" w:rsidRDefault="00536BD0">
      <w:pPr>
        <w:pStyle w:val="Inhopg1"/>
        <w:rPr>
          <w:rFonts w:asciiTheme="minorHAnsi" w:eastAsiaTheme="minorEastAsia" w:hAnsiTheme="minorHAnsi" w:cstheme="minorBidi"/>
          <w:b w:val="0"/>
          <w:color w:val="auto"/>
          <w:sz w:val="22"/>
          <w:lang w:eastAsia="nl-BE"/>
        </w:rPr>
      </w:pPr>
      <w:hyperlink w:anchor="_Toc440283660" w:history="1">
        <w:r w:rsidR="00F263C2" w:rsidRPr="00424D7D">
          <w:rPr>
            <w:rStyle w:val="Hyperlink"/>
          </w:rPr>
          <w:t>6</w:t>
        </w:r>
        <w:r w:rsidR="00F263C2">
          <w:rPr>
            <w:rFonts w:asciiTheme="minorHAnsi" w:eastAsiaTheme="minorEastAsia" w:hAnsiTheme="minorHAnsi" w:cstheme="minorBidi"/>
            <w:b w:val="0"/>
            <w:color w:val="auto"/>
            <w:sz w:val="22"/>
            <w:lang w:eastAsia="nl-BE"/>
          </w:rPr>
          <w:tab/>
        </w:r>
        <w:r w:rsidR="00F263C2" w:rsidRPr="00424D7D">
          <w:rPr>
            <w:rStyle w:val="Hyperlink"/>
          </w:rPr>
          <w:t>Doelstellingen</w:t>
        </w:r>
        <w:r w:rsidR="00F263C2">
          <w:rPr>
            <w:webHidden/>
          </w:rPr>
          <w:tab/>
        </w:r>
        <w:r w:rsidR="00F263C2">
          <w:rPr>
            <w:webHidden/>
          </w:rPr>
          <w:fldChar w:fldCharType="begin"/>
        </w:r>
        <w:r w:rsidR="00F263C2">
          <w:rPr>
            <w:webHidden/>
          </w:rPr>
          <w:instrText xml:space="preserve"> PAGEREF _Toc440283660 \h </w:instrText>
        </w:r>
        <w:r w:rsidR="00F263C2">
          <w:rPr>
            <w:webHidden/>
          </w:rPr>
        </w:r>
        <w:r w:rsidR="00F263C2">
          <w:rPr>
            <w:webHidden/>
          </w:rPr>
          <w:fldChar w:fldCharType="separate"/>
        </w:r>
        <w:r>
          <w:rPr>
            <w:webHidden/>
          </w:rPr>
          <w:t>11</w:t>
        </w:r>
        <w:r w:rsidR="00F263C2">
          <w:rPr>
            <w:webHidden/>
          </w:rPr>
          <w:fldChar w:fldCharType="end"/>
        </w:r>
      </w:hyperlink>
    </w:p>
    <w:p w14:paraId="74FB3E27"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1" w:history="1">
        <w:r w:rsidR="00F263C2" w:rsidRPr="00424D7D">
          <w:rPr>
            <w:rStyle w:val="Hyperlink"/>
            <w14:scene3d>
              <w14:camera w14:prst="orthographicFront"/>
              <w14:lightRig w14:rig="threePt" w14:dir="t">
                <w14:rot w14:lat="0" w14:lon="0" w14:rev="0"/>
              </w14:lightRig>
            </w14:scene3d>
          </w:rPr>
          <w:t>6.1</w:t>
        </w:r>
        <w:r w:rsidR="00F263C2">
          <w:rPr>
            <w:rFonts w:asciiTheme="minorHAnsi" w:eastAsiaTheme="minorEastAsia" w:hAnsiTheme="minorHAnsi" w:cstheme="minorBidi"/>
            <w:color w:val="auto"/>
            <w:sz w:val="22"/>
            <w:szCs w:val="22"/>
            <w:lang w:eastAsia="nl-BE"/>
          </w:rPr>
          <w:tab/>
        </w:r>
        <w:r w:rsidR="00F263C2" w:rsidRPr="00424D7D">
          <w:rPr>
            <w:rStyle w:val="Hyperlink"/>
          </w:rPr>
          <w:t>Algemene doelstellingen</w:t>
        </w:r>
        <w:r w:rsidR="00F263C2">
          <w:rPr>
            <w:webHidden/>
          </w:rPr>
          <w:tab/>
        </w:r>
        <w:r w:rsidR="00F263C2">
          <w:rPr>
            <w:webHidden/>
          </w:rPr>
          <w:fldChar w:fldCharType="begin"/>
        </w:r>
        <w:r w:rsidR="00F263C2">
          <w:rPr>
            <w:webHidden/>
          </w:rPr>
          <w:instrText xml:space="preserve"> PAGEREF _Toc440283661 \h </w:instrText>
        </w:r>
        <w:r w:rsidR="00F263C2">
          <w:rPr>
            <w:webHidden/>
          </w:rPr>
        </w:r>
        <w:r w:rsidR="00F263C2">
          <w:rPr>
            <w:webHidden/>
          </w:rPr>
          <w:fldChar w:fldCharType="separate"/>
        </w:r>
        <w:r>
          <w:rPr>
            <w:webHidden/>
          </w:rPr>
          <w:t>11</w:t>
        </w:r>
        <w:r w:rsidR="00F263C2">
          <w:rPr>
            <w:webHidden/>
          </w:rPr>
          <w:fldChar w:fldCharType="end"/>
        </w:r>
      </w:hyperlink>
    </w:p>
    <w:p w14:paraId="658C5C58"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2" w:history="1">
        <w:r w:rsidR="00F263C2" w:rsidRPr="00424D7D">
          <w:rPr>
            <w:rStyle w:val="Hyperlink"/>
            <w14:scene3d>
              <w14:camera w14:prst="orthographicFront"/>
              <w14:lightRig w14:rig="threePt" w14:dir="t">
                <w14:rot w14:lat="0" w14:lon="0" w14:rev="0"/>
              </w14:lightRig>
            </w14:scene3d>
          </w:rPr>
          <w:t>6.2</w:t>
        </w:r>
        <w:r w:rsidR="00F263C2">
          <w:rPr>
            <w:rFonts w:asciiTheme="minorHAnsi" w:eastAsiaTheme="minorEastAsia" w:hAnsiTheme="minorHAnsi" w:cstheme="minorBidi"/>
            <w:color w:val="auto"/>
            <w:sz w:val="22"/>
            <w:szCs w:val="22"/>
            <w:lang w:eastAsia="nl-BE"/>
          </w:rPr>
          <w:tab/>
        </w:r>
        <w:r w:rsidR="00F263C2" w:rsidRPr="00424D7D">
          <w:rPr>
            <w:rStyle w:val="Hyperlink"/>
          </w:rPr>
          <w:t>Attitudes</w:t>
        </w:r>
        <w:r w:rsidR="00F263C2">
          <w:rPr>
            <w:webHidden/>
          </w:rPr>
          <w:tab/>
        </w:r>
        <w:r w:rsidR="00F263C2">
          <w:rPr>
            <w:webHidden/>
          </w:rPr>
          <w:fldChar w:fldCharType="begin"/>
        </w:r>
        <w:r w:rsidR="00F263C2">
          <w:rPr>
            <w:webHidden/>
          </w:rPr>
          <w:instrText xml:space="preserve"> PAGEREF _Toc440283662 \h </w:instrText>
        </w:r>
        <w:r w:rsidR="00F263C2">
          <w:rPr>
            <w:webHidden/>
          </w:rPr>
        </w:r>
        <w:r w:rsidR="00F263C2">
          <w:rPr>
            <w:webHidden/>
          </w:rPr>
          <w:fldChar w:fldCharType="separate"/>
        </w:r>
        <w:r>
          <w:rPr>
            <w:webHidden/>
          </w:rPr>
          <w:t>12</w:t>
        </w:r>
        <w:r w:rsidR="00F263C2">
          <w:rPr>
            <w:webHidden/>
          </w:rPr>
          <w:fldChar w:fldCharType="end"/>
        </w:r>
      </w:hyperlink>
    </w:p>
    <w:p w14:paraId="54BF97AD"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3" w:history="1">
        <w:r w:rsidR="00F263C2" w:rsidRPr="00424D7D">
          <w:rPr>
            <w:rStyle w:val="Hyperlink"/>
            <w14:scene3d>
              <w14:camera w14:prst="orthographicFront"/>
              <w14:lightRig w14:rig="threePt" w14:dir="t">
                <w14:rot w14:lat="0" w14:lon="0" w14:rev="0"/>
              </w14:lightRig>
            </w14:scene3d>
          </w:rPr>
          <w:t>6.3</w:t>
        </w:r>
        <w:r w:rsidR="00F263C2">
          <w:rPr>
            <w:rFonts w:asciiTheme="minorHAnsi" w:eastAsiaTheme="minorEastAsia" w:hAnsiTheme="minorHAnsi" w:cstheme="minorBidi"/>
            <w:color w:val="auto"/>
            <w:sz w:val="22"/>
            <w:szCs w:val="22"/>
            <w:lang w:eastAsia="nl-BE"/>
          </w:rPr>
          <w:tab/>
        </w:r>
        <w:r w:rsidR="00F263C2" w:rsidRPr="00424D7D">
          <w:rPr>
            <w:rStyle w:val="Hyperlink"/>
          </w:rPr>
          <w:t>Leerplandoelstellingen, leerinhouden en didactische wenken</w:t>
        </w:r>
        <w:r w:rsidR="00F263C2">
          <w:rPr>
            <w:webHidden/>
          </w:rPr>
          <w:tab/>
        </w:r>
        <w:r w:rsidR="00F263C2">
          <w:rPr>
            <w:webHidden/>
          </w:rPr>
          <w:fldChar w:fldCharType="begin"/>
        </w:r>
        <w:r w:rsidR="00F263C2">
          <w:rPr>
            <w:webHidden/>
          </w:rPr>
          <w:instrText xml:space="preserve"> PAGEREF _Toc440283663 \h </w:instrText>
        </w:r>
        <w:r w:rsidR="00F263C2">
          <w:rPr>
            <w:webHidden/>
          </w:rPr>
        </w:r>
        <w:r w:rsidR="00F263C2">
          <w:rPr>
            <w:webHidden/>
          </w:rPr>
          <w:fldChar w:fldCharType="separate"/>
        </w:r>
        <w:r>
          <w:rPr>
            <w:webHidden/>
          </w:rPr>
          <w:t>13</w:t>
        </w:r>
        <w:r w:rsidR="00F263C2">
          <w:rPr>
            <w:webHidden/>
          </w:rPr>
          <w:fldChar w:fldCharType="end"/>
        </w:r>
      </w:hyperlink>
    </w:p>
    <w:p w14:paraId="552A9D6A" w14:textId="77777777" w:rsidR="00F263C2" w:rsidRDefault="00536BD0">
      <w:pPr>
        <w:pStyle w:val="Inhopg1"/>
        <w:rPr>
          <w:rFonts w:asciiTheme="minorHAnsi" w:eastAsiaTheme="minorEastAsia" w:hAnsiTheme="minorHAnsi" w:cstheme="minorBidi"/>
          <w:b w:val="0"/>
          <w:color w:val="auto"/>
          <w:sz w:val="22"/>
          <w:lang w:eastAsia="nl-BE"/>
        </w:rPr>
      </w:pPr>
      <w:hyperlink w:anchor="_Toc440283664" w:history="1">
        <w:r w:rsidR="00F263C2" w:rsidRPr="00424D7D">
          <w:rPr>
            <w:rStyle w:val="Hyperlink"/>
          </w:rPr>
          <w:t>7</w:t>
        </w:r>
        <w:r w:rsidR="00F263C2">
          <w:rPr>
            <w:rFonts w:asciiTheme="minorHAnsi" w:eastAsiaTheme="minorEastAsia" w:hAnsiTheme="minorHAnsi" w:cstheme="minorBidi"/>
            <w:b w:val="0"/>
            <w:color w:val="auto"/>
            <w:sz w:val="22"/>
            <w:lang w:eastAsia="nl-BE"/>
          </w:rPr>
          <w:tab/>
        </w:r>
        <w:r w:rsidR="00F263C2" w:rsidRPr="00424D7D">
          <w:rPr>
            <w:rStyle w:val="Hyperlink"/>
          </w:rPr>
          <w:t>Minimale materiële vereisten</w:t>
        </w:r>
        <w:r w:rsidR="00F263C2">
          <w:rPr>
            <w:webHidden/>
          </w:rPr>
          <w:tab/>
        </w:r>
        <w:r w:rsidR="00F263C2">
          <w:rPr>
            <w:webHidden/>
          </w:rPr>
          <w:fldChar w:fldCharType="begin"/>
        </w:r>
        <w:r w:rsidR="00F263C2">
          <w:rPr>
            <w:webHidden/>
          </w:rPr>
          <w:instrText xml:space="preserve"> PAGEREF _Toc440283664 \h </w:instrText>
        </w:r>
        <w:r w:rsidR="00F263C2">
          <w:rPr>
            <w:webHidden/>
          </w:rPr>
        </w:r>
        <w:r w:rsidR="00F263C2">
          <w:rPr>
            <w:webHidden/>
          </w:rPr>
          <w:fldChar w:fldCharType="separate"/>
        </w:r>
        <w:r>
          <w:rPr>
            <w:webHidden/>
          </w:rPr>
          <w:t>28</w:t>
        </w:r>
        <w:r w:rsidR="00F263C2">
          <w:rPr>
            <w:webHidden/>
          </w:rPr>
          <w:fldChar w:fldCharType="end"/>
        </w:r>
      </w:hyperlink>
    </w:p>
    <w:p w14:paraId="5EE5D5FB"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5" w:history="1">
        <w:r w:rsidR="00F263C2" w:rsidRPr="00424D7D">
          <w:rPr>
            <w:rStyle w:val="Hyperlink"/>
            <w14:scene3d>
              <w14:camera w14:prst="orthographicFront"/>
              <w14:lightRig w14:rig="threePt" w14:dir="t">
                <w14:rot w14:lat="0" w14:lon="0" w14:rev="0"/>
              </w14:lightRig>
            </w14:scene3d>
          </w:rPr>
          <w:t>7.1</w:t>
        </w:r>
        <w:r w:rsidR="00F263C2">
          <w:rPr>
            <w:rFonts w:asciiTheme="minorHAnsi" w:eastAsiaTheme="minorEastAsia" w:hAnsiTheme="minorHAnsi" w:cstheme="minorBidi"/>
            <w:color w:val="auto"/>
            <w:sz w:val="22"/>
            <w:szCs w:val="22"/>
            <w:lang w:eastAsia="nl-BE"/>
          </w:rPr>
          <w:tab/>
        </w:r>
        <w:r w:rsidR="00F263C2" w:rsidRPr="00424D7D">
          <w:rPr>
            <w:rStyle w:val="Hyperlink"/>
          </w:rPr>
          <w:t>Algemeen</w:t>
        </w:r>
        <w:r w:rsidR="00F263C2">
          <w:rPr>
            <w:webHidden/>
          </w:rPr>
          <w:tab/>
        </w:r>
        <w:r w:rsidR="00F263C2">
          <w:rPr>
            <w:webHidden/>
          </w:rPr>
          <w:fldChar w:fldCharType="begin"/>
        </w:r>
        <w:r w:rsidR="00F263C2">
          <w:rPr>
            <w:webHidden/>
          </w:rPr>
          <w:instrText xml:space="preserve"> PAGEREF _Toc440283665 \h </w:instrText>
        </w:r>
        <w:r w:rsidR="00F263C2">
          <w:rPr>
            <w:webHidden/>
          </w:rPr>
        </w:r>
        <w:r w:rsidR="00F263C2">
          <w:rPr>
            <w:webHidden/>
          </w:rPr>
          <w:fldChar w:fldCharType="separate"/>
        </w:r>
        <w:r>
          <w:rPr>
            <w:webHidden/>
          </w:rPr>
          <w:t>28</w:t>
        </w:r>
        <w:r w:rsidR="00F263C2">
          <w:rPr>
            <w:webHidden/>
          </w:rPr>
          <w:fldChar w:fldCharType="end"/>
        </w:r>
      </w:hyperlink>
    </w:p>
    <w:p w14:paraId="324EDC4B"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6" w:history="1">
        <w:r w:rsidR="00F263C2" w:rsidRPr="00424D7D">
          <w:rPr>
            <w:rStyle w:val="Hyperlink"/>
            <w14:scene3d>
              <w14:camera w14:prst="orthographicFront"/>
              <w14:lightRig w14:rig="threePt" w14:dir="t">
                <w14:rot w14:lat="0" w14:lon="0" w14:rev="0"/>
              </w14:lightRig>
            </w14:scene3d>
          </w:rPr>
          <w:t>7.2</w:t>
        </w:r>
        <w:r w:rsidR="00F263C2">
          <w:rPr>
            <w:rFonts w:asciiTheme="minorHAnsi" w:eastAsiaTheme="minorEastAsia" w:hAnsiTheme="minorHAnsi" w:cstheme="minorBidi"/>
            <w:color w:val="auto"/>
            <w:sz w:val="22"/>
            <w:szCs w:val="22"/>
            <w:lang w:eastAsia="nl-BE"/>
          </w:rPr>
          <w:tab/>
        </w:r>
        <w:r w:rsidR="00F263C2" w:rsidRPr="00424D7D">
          <w:rPr>
            <w:rStyle w:val="Hyperlink"/>
          </w:rPr>
          <w:t>Infrastructuur</w:t>
        </w:r>
        <w:r w:rsidR="00F263C2">
          <w:rPr>
            <w:webHidden/>
          </w:rPr>
          <w:tab/>
        </w:r>
        <w:r w:rsidR="00F263C2">
          <w:rPr>
            <w:webHidden/>
          </w:rPr>
          <w:fldChar w:fldCharType="begin"/>
        </w:r>
        <w:r w:rsidR="00F263C2">
          <w:rPr>
            <w:webHidden/>
          </w:rPr>
          <w:instrText xml:space="preserve"> PAGEREF _Toc440283666 \h </w:instrText>
        </w:r>
        <w:r w:rsidR="00F263C2">
          <w:rPr>
            <w:webHidden/>
          </w:rPr>
        </w:r>
        <w:r w:rsidR="00F263C2">
          <w:rPr>
            <w:webHidden/>
          </w:rPr>
          <w:fldChar w:fldCharType="separate"/>
        </w:r>
        <w:r>
          <w:rPr>
            <w:webHidden/>
          </w:rPr>
          <w:t>28</w:t>
        </w:r>
        <w:r w:rsidR="00F263C2">
          <w:rPr>
            <w:webHidden/>
          </w:rPr>
          <w:fldChar w:fldCharType="end"/>
        </w:r>
      </w:hyperlink>
    </w:p>
    <w:p w14:paraId="1666087C"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7" w:history="1">
        <w:r w:rsidR="00F263C2" w:rsidRPr="00424D7D">
          <w:rPr>
            <w:rStyle w:val="Hyperlink"/>
            <w14:scene3d>
              <w14:camera w14:prst="orthographicFront"/>
              <w14:lightRig w14:rig="threePt" w14:dir="t">
                <w14:rot w14:lat="0" w14:lon="0" w14:rev="0"/>
              </w14:lightRig>
            </w14:scene3d>
          </w:rPr>
          <w:t>7.3</w:t>
        </w:r>
        <w:r w:rsidR="00F263C2">
          <w:rPr>
            <w:rFonts w:asciiTheme="minorHAnsi" w:eastAsiaTheme="minorEastAsia" w:hAnsiTheme="minorHAnsi" w:cstheme="minorBidi"/>
            <w:color w:val="auto"/>
            <w:sz w:val="22"/>
            <w:szCs w:val="22"/>
            <w:lang w:eastAsia="nl-BE"/>
          </w:rPr>
          <w:tab/>
        </w:r>
        <w:r w:rsidR="00F263C2" w:rsidRPr="00424D7D">
          <w:rPr>
            <w:rStyle w:val="Hyperlink"/>
          </w:rPr>
          <w:t>Materiële en didactische uitrusting</w:t>
        </w:r>
        <w:r w:rsidR="00F263C2">
          <w:rPr>
            <w:webHidden/>
          </w:rPr>
          <w:tab/>
        </w:r>
        <w:r w:rsidR="00F263C2">
          <w:rPr>
            <w:webHidden/>
          </w:rPr>
          <w:fldChar w:fldCharType="begin"/>
        </w:r>
        <w:r w:rsidR="00F263C2">
          <w:rPr>
            <w:webHidden/>
          </w:rPr>
          <w:instrText xml:space="preserve"> PAGEREF _Toc440283667 \h </w:instrText>
        </w:r>
        <w:r w:rsidR="00F263C2">
          <w:rPr>
            <w:webHidden/>
          </w:rPr>
        </w:r>
        <w:r w:rsidR="00F263C2">
          <w:rPr>
            <w:webHidden/>
          </w:rPr>
          <w:fldChar w:fldCharType="separate"/>
        </w:r>
        <w:r>
          <w:rPr>
            <w:webHidden/>
          </w:rPr>
          <w:t>28</w:t>
        </w:r>
        <w:r w:rsidR="00F263C2">
          <w:rPr>
            <w:webHidden/>
          </w:rPr>
          <w:fldChar w:fldCharType="end"/>
        </w:r>
      </w:hyperlink>
    </w:p>
    <w:p w14:paraId="63602B5A" w14:textId="77777777" w:rsidR="00F263C2" w:rsidRDefault="00536BD0">
      <w:pPr>
        <w:pStyle w:val="Inhopg1"/>
        <w:rPr>
          <w:rFonts w:asciiTheme="minorHAnsi" w:eastAsiaTheme="minorEastAsia" w:hAnsiTheme="minorHAnsi" w:cstheme="minorBidi"/>
          <w:b w:val="0"/>
          <w:color w:val="auto"/>
          <w:sz w:val="22"/>
          <w:lang w:eastAsia="nl-BE"/>
        </w:rPr>
      </w:pPr>
      <w:hyperlink w:anchor="_Toc440283668" w:history="1">
        <w:r w:rsidR="00F263C2" w:rsidRPr="00424D7D">
          <w:rPr>
            <w:rStyle w:val="Hyperlink"/>
          </w:rPr>
          <w:t>8</w:t>
        </w:r>
        <w:r w:rsidR="00F263C2">
          <w:rPr>
            <w:rFonts w:asciiTheme="minorHAnsi" w:eastAsiaTheme="minorEastAsia" w:hAnsiTheme="minorHAnsi" w:cstheme="minorBidi"/>
            <w:b w:val="0"/>
            <w:color w:val="auto"/>
            <w:sz w:val="22"/>
            <w:lang w:eastAsia="nl-BE"/>
          </w:rPr>
          <w:tab/>
        </w:r>
        <w:r w:rsidR="00F263C2" w:rsidRPr="00424D7D">
          <w:rPr>
            <w:rStyle w:val="Hyperlink"/>
          </w:rPr>
          <w:t>Pedagogisch-didactische wenken</w:t>
        </w:r>
        <w:r w:rsidR="00F263C2">
          <w:rPr>
            <w:webHidden/>
          </w:rPr>
          <w:tab/>
        </w:r>
        <w:r w:rsidR="00F263C2">
          <w:rPr>
            <w:webHidden/>
          </w:rPr>
          <w:fldChar w:fldCharType="begin"/>
        </w:r>
        <w:r w:rsidR="00F263C2">
          <w:rPr>
            <w:webHidden/>
          </w:rPr>
          <w:instrText xml:space="preserve"> PAGEREF _Toc440283668 \h </w:instrText>
        </w:r>
        <w:r w:rsidR="00F263C2">
          <w:rPr>
            <w:webHidden/>
          </w:rPr>
        </w:r>
        <w:r w:rsidR="00F263C2">
          <w:rPr>
            <w:webHidden/>
          </w:rPr>
          <w:fldChar w:fldCharType="separate"/>
        </w:r>
        <w:r>
          <w:rPr>
            <w:webHidden/>
          </w:rPr>
          <w:t>31</w:t>
        </w:r>
        <w:r w:rsidR="00F263C2">
          <w:rPr>
            <w:webHidden/>
          </w:rPr>
          <w:fldChar w:fldCharType="end"/>
        </w:r>
      </w:hyperlink>
    </w:p>
    <w:p w14:paraId="7B6BFF46"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69" w:history="1">
        <w:r w:rsidR="00F263C2" w:rsidRPr="00424D7D">
          <w:rPr>
            <w:rStyle w:val="Hyperlink"/>
            <w14:scene3d>
              <w14:camera w14:prst="orthographicFront"/>
              <w14:lightRig w14:rig="threePt" w14:dir="t">
                <w14:rot w14:lat="0" w14:lon="0" w14:rev="0"/>
              </w14:lightRig>
            </w14:scene3d>
          </w:rPr>
          <w:t>8.1</w:t>
        </w:r>
        <w:r w:rsidR="00F263C2">
          <w:rPr>
            <w:rFonts w:asciiTheme="minorHAnsi" w:eastAsiaTheme="minorEastAsia" w:hAnsiTheme="minorHAnsi" w:cstheme="minorBidi"/>
            <w:color w:val="auto"/>
            <w:sz w:val="22"/>
            <w:szCs w:val="22"/>
            <w:lang w:eastAsia="nl-BE"/>
          </w:rPr>
          <w:tab/>
        </w:r>
        <w:r w:rsidR="00F263C2" w:rsidRPr="00424D7D">
          <w:rPr>
            <w:rStyle w:val="Hyperlink"/>
          </w:rPr>
          <w:t>Taalbeleid</w:t>
        </w:r>
        <w:r w:rsidR="00F263C2">
          <w:rPr>
            <w:webHidden/>
          </w:rPr>
          <w:tab/>
        </w:r>
        <w:r w:rsidR="00F263C2">
          <w:rPr>
            <w:webHidden/>
          </w:rPr>
          <w:fldChar w:fldCharType="begin"/>
        </w:r>
        <w:r w:rsidR="00F263C2">
          <w:rPr>
            <w:webHidden/>
          </w:rPr>
          <w:instrText xml:space="preserve"> PAGEREF _Toc440283669 \h </w:instrText>
        </w:r>
        <w:r w:rsidR="00F263C2">
          <w:rPr>
            <w:webHidden/>
          </w:rPr>
        </w:r>
        <w:r w:rsidR="00F263C2">
          <w:rPr>
            <w:webHidden/>
          </w:rPr>
          <w:fldChar w:fldCharType="separate"/>
        </w:r>
        <w:r>
          <w:rPr>
            <w:webHidden/>
          </w:rPr>
          <w:t>31</w:t>
        </w:r>
        <w:r w:rsidR="00F263C2">
          <w:rPr>
            <w:webHidden/>
          </w:rPr>
          <w:fldChar w:fldCharType="end"/>
        </w:r>
      </w:hyperlink>
    </w:p>
    <w:p w14:paraId="792D09A0"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70" w:history="1">
        <w:r w:rsidR="00F263C2" w:rsidRPr="00424D7D">
          <w:rPr>
            <w:rStyle w:val="Hyperlink"/>
            <w14:scene3d>
              <w14:camera w14:prst="orthographicFront"/>
              <w14:lightRig w14:rig="threePt" w14:dir="t">
                <w14:rot w14:lat="0" w14:lon="0" w14:rev="0"/>
              </w14:lightRig>
            </w14:scene3d>
          </w:rPr>
          <w:t>8.2</w:t>
        </w:r>
        <w:r w:rsidR="00F263C2">
          <w:rPr>
            <w:rFonts w:asciiTheme="minorHAnsi" w:eastAsiaTheme="minorEastAsia" w:hAnsiTheme="minorHAnsi" w:cstheme="minorBidi"/>
            <w:color w:val="auto"/>
            <w:sz w:val="22"/>
            <w:szCs w:val="22"/>
            <w:lang w:eastAsia="nl-BE"/>
          </w:rPr>
          <w:tab/>
        </w:r>
        <w:r w:rsidR="00F263C2" w:rsidRPr="00424D7D">
          <w:rPr>
            <w:rStyle w:val="Hyperlink"/>
          </w:rPr>
          <w:t>Evaluatie</w:t>
        </w:r>
        <w:r w:rsidR="00F263C2">
          <w:rPr>
            <w:webHidden/>
          </w:rPr>
          <w:tab/>
        </w:r>
        <w:r w:rsidR="00F263C2">
          <w:rPr>
            <w:webHidden/>
          </w:rPr>
          <w:fldChar w:fldCharType="begin"/>
        </w:r>
        <w:r w:rsidR="00F263C2">
          <w:rPr>
            <w:webHidden/>
          </w:rPr>
          <w:instrText xml:space="preserve"> PAGEREF _Toc440283670 \h </w:instrText>
        </w:r>
        <w:r w:rsidR="00F263C2">
          <w:rPr>
            <w:webHidden/>
          </w:rPr>
        </w:r>
        <w:r w:rsidR="00F263C2">
          <w:rPr>
            <w:webHidden/>
          </w:rPr>
          <w:fldChar w:fldCharType="separate"/>
        </w:r>
        <w:r>
          <w:rPr>
            <w:webHidden/>
          </w:rPr>
          <w:t>31</w:t>
        </w:r>
        <w:r w:rsidR="00F263C2">
          <w:rPr>
            <w:webHidden/>
          </w:rPr>
          <w:fldChar w:fldCharType="end"/>
        </w:r>
      </w:hyperlink>
    </w:p>
    <w:p w14:paraId="4FD7403A" w14:textId="77777777" w:rsidR="00F263C2" w:rsidRDefault="00536BD0">
      <w:pPr>
        <w:pStyle w:val="Inhopg2"/>
        <w:rPr>
          <w:rFonts w:asciiTheme="minorHAnsi" w:eastAsiaTheme="minorEastAsia" w:hAnsiTheme="minorHAnsi" w:cstheme="minorBidi"/>
          <w:color w:val="auto"/>
          <w:sz w:val="22"/>
          <w:szCs w:val="22"/>
          <w:lang w:eastAsia="nl-BE"/>
        </w:rPr>
      </w:pPr>
      <w:hyperlink w:anchor="_Toc440283671" w:history="1">
        <w:r w:rsidR="00F263C2" w:rsidRPr="00424D7D">
          <w:rPr>
            <w:rStyle w:val="Hyperlink"/>
            <w14:scene3d>
              <w14:camera w14:prst="orthographicFront"/>
              <w14:lightRig w14:rig="threePt" w14:dir="t">
                <w14:rot w14:lat="0" w14:lon="0" w14:rev="0"/>
              </w14:lightRig>
            </w14:scene3d>
          </w:rPr>
          <w:t>8.3</w:t>
        </w:r>
        <w:r w:rsidR="00F263C2">
          <w:rPr>
            <w:rFonts w:asciiTheme="minorHAnsi" w:eastAsiaTheme="minorEastAsia" w:hAnsiTheme="minorHAnsi" w:cstheme="minorBidi"/>
            <w:color w:val="auto"/>
            <w:sz w:val="22"/>
            <w:szCs w:val="22"/>
            <w:lang w:eastAsia="nl-BE"/>
          </w:rPr>
          <w:tab/>
        </w:r>
        <w:r w:rsidR="00F263C2" w:rsidRPr="00424D7D">
          <w:rPr>
            <w:rStyle w:val="Hyperlink"/>
          </w:rPr>
          <w:t>Gebruik van informatietechnologie</w:t>
        </w:r>
        <w:r w:rsidR="00F263C2">
          <w:rPr>
            <w:webHidden/>
          </w:rPr>
          <w:tab/>
        </w:r>
        <w:r w:rsidR="00F263C2">
          <w:rPr>
            <w:webHidden/>
          </w:rPr>
          <w:fldChar w:fldCharType="begin"/>
        </w:r>
        <w:r w:rsidR="00F263C2">
          <w:rPr>
            <w:webHidden/>
          </w:rPr>
          <w:instrText xml:space="preserve"> PAGEREF _Toc440283671 \h </w:instrText>
        </w:r>
        <w:r w:rsidR="00F263C2">
          <w:rPr>
            <w:webHidden/>
          </w:rPr>
        </w:r>
        <w:r w:rsidR="00F263C2">
          <w:rPr>
            <w:webHidden/>
          </w:rPr>
          <w:fldChar w:fldCharType="separate"/>
        </w:r>
        <w:r>
          <w:rPr>
            <w:webHidden/>
          </w:rPr>
          <w:t>33</w:t>
        </w:r>
        <w:r w:rsidR="00F263C2">
          <w:rPr>
            <w:webHidden/>
          </w:rPr>
          <w:fldChar w:fldCharType="end"/>
        </w:r>
      </w:hyperlink>
    </w:p>
    <w:p w14:paraId="0FC7C9B7" w14:textId="77777777" w:rsidR="00F263C2" w:rsidRDefault="00536BD0">
      <w:pPr>
        <w:pStyle w:val="Inhopg1"/>
        <w:rPr>
          <w:rFonts w:asciiTheme="minorHAnsi" w:eastAsiaTheme="minorEastAsia" w:hAnsiTheme="minorHAnsi" w:cstheme="minorBidi"/>
          <w:b w:val="0"/>
          <w:color w:val="auto"/>
          <w:sz w:val="22"/>
          <w:lang w:eastAsia="nl-BE"/>
        </w:rPr>
      </w:pPr>
      <w:hyperlink w:anchor="_Toc440283672" w:history="1">
        <w:r w:rsidR="00F263C2" w:rsidRPr="00424D7D">
          <w:rPr>
            <w:rStyle w:val="Hyperlink"/>
          </w:rPr>
          <w:t>9</w:t>
        </w:r>
        <w:r w:rsidR="00F263C2">
          <w:rPr>
            <w:rFonts w:asciiTheme="minorHAnsi" w:eastAsiaTheme="minorEastAsia" w:hAnsiTheme="minorHAnsi" w:cstheme="minorBidi"/>
            <w:b w:val="0"/>
            <w:color w:val="auto"/>
            <w:sz w:val="22"/>
            <w:lang w:eastAsia="nl-BE"/>
          </w:rPr>
          <w:tab/>
        </w:r>
        <w:r w:rsidR="00F263C2" w:rsidRPr="00424D7D">
          <w:rPr>
            <w:rStyle w:val="Hyperlink"/>
          </w:rPr>
          <w:t>Geïntegreerde proef</w:t>
        </w:r>
        <w:r w:rsidR="00F263C2">
          <w:rPr>
            <w:webHidden/>
          </w:rPr>
          <w:tab/>
        </w:r>
        <w:r w:rsidR="00F263C2">
          <w:rPr>
            <w:webHidden/>
          </w:rPr>
          <w:fldChar w:fldCharType="begin"/>
        </w:r>
        <w:r w:rsidR="00F263C2">
          <w:rPr>
            <w:webHidden/>
          </w:rPr>
          <w:instrText xml:space="preserve"> PAGEREF _Toc440283672 \h </w:instrText>
        </w:r>
        <w:r w:rsidR="00F263C2">
          <w:rPr>
            <w:webHidden/>
          </w:rPr>
        </w:r>
        <w:r w:rsidR="00F263C2">
          <w:rPr>
            <w:webHidden/>
          </w:rPr>
          <w:fldChar w:fldCharType="separate"/>
        </w:r>
        <w:r>
          <w:rPr>
            <w:webHidden/>
          </w:rPr>
          <w:t>34</w:t>
        </w:r>
        <w:r w:rsidR="00F263C2">
          <w:rPr>
            <w:webHidden/>
          </w:rPr>
          <w:fldChar w:fldCharType="end"/>
        </w:r>
      </w:hyperlink>
    </w:p>
    <w:p w14:paraId="7E922062" w14:textId="77777777" w:rsidR="00F263C2" w:rsidRDefault="00536BD0">
      <w:pPr>
        <w:pStyle w:val="Inhopg1"/>
        <w:rPr>
          <w:rFonts w:asciiTheme="minorHAnsi" w:eastAsiaTheme="minorEastAsia" w:hAnsiTheme="minorHAnsi" w:cstheme="minorBidi"/>
          <w:b w:val="0"/>
          <w:color w:val="auto"/>
          <w:sz w:val="22"/>
          <w:lang w:eastAsia="nl-BE"/>
        </w:rPr>
      </w:pPr>
      <w:hyperlink w:anchor="_Toc440283673" w:history="1">
        <w:r w:rsidR="00F263C2" w:rsidRPr="00424D7D">
          <w:rPr>
            <w:rStyle w:val="Hyperlink"/>
          </w:rPr>
          <w:t>10</w:t>
        </w:r>
        <w:r w:rsidR="00F263C2">
          <w:rPr>
            <w:rFonts w:asciiTheme="minorHAnsi" w:eastAsiaTheme="minorEastAsia" w:hAnsiTheme="minorHAnsi" w:cstheme="minorBidi"/>
            <w:b w:val="0"/>
            <w:color w:val="auto"/>
            <w:sz w:val="22"/>
            <w:lang w:eastAsia="nl-BE"/>
          </w:rPr>
          <w:tab/>
        </w:r>
        <w:r w:rsidR="00F263C2" w:rsidRPr="00424D7D">
          <w:rPr>
            <w:rStyle w:val="Hyperlink"/>
          </w:rPr>
          <w:t>Stage</w:t>
        </w:r>
        <w:r w:rsidR="00F263C2">
          <w:rPr>
            <w:webHidden/>
          </w:rPr>
          <w:tab/>
        </w:r>
        <w:r w:rsidR="00F263C2">
          <w:rPr>
            <w:webHidden/>
          </w:rPr>
          <w:fldChar w:fldCharType="begin"/>
        </w:r>
        <w:r w:rsidR="00F263C2">
          <w:rPr>
            <w:webHidden/>
          </w:rPr>
          <w:instrText xml:space="preserve"> PAGEREF _Toc440283673 \h </w:instrText>
        </w:r>
        <w:r w:rsidR="00F263C2">
          <w:rPr>
            <w:webHidden/>
          </w:rPr>
        </w:r>
        <w:r w:rsidR="00F263C2">
          <w:rPr>
            <w:webHidden/>
          </w:rPr>
          <w:fldChar w:fldCharType="separate"/>
        </w:r>
        <w:r>
          <w:rPr>
            <w:webHidden/>
          </w:rPr>
          <w:t>35</w:t>
        </w:r>
        <w:r w:rsidR="00F263C2">
          <w:rPr>
            <w:webHidden/>
          </w:rPr>
          <w:fldChar w:fldCharType="end"/>
        </w:r>
      </w:hyperlink>
    </w:p>
    <w:p w14:paraId="4AC7AE43" w14:textId="1F930EE4" w:rsidR="009C4975" w:rsidRPr="000804FC" w:rsidRDefault="00A228E2" w:rsidP="00980EF6">
      <w:pPr>
        <w:rPr>
          <w:rFonts w:ascii="Trebuchet MS" w:hAnsi="Trebuchet MS" w:cs="Arial"/>
          <w:sz w:val="28"/>
        </w:rPr>
      </w:pPr>
      <w:r w:rsidRPr="000804FC">
        <w:rPr>
          <w:rFonts w:ascii="Trebuchet MS" w:hAnsi="Trebuchet MS" w:cs="Arial"/>
          <w:noProof/>
          <w:color w:val="404040" w:themeColor="text1" w:themeTint="BF"/>
          <w:sz w:val="28"/>
        </w:rPr>
        <w:fldChar w:fldCharType="end"/>
      </w:r>
    </w:p>
    <w:p w14:paraId="69753035" w14:textId="77777777" w:rsidR="00796EB4" w:rsidRPr="000804FC" w:rsidRDefault="00796EB4" w:rsidP="00980EF6">
      <w:pPr>
        <w:rPr>
          <w:rFonts w:ascii="Trebuchet MS" w:hAnsi="Trebuchet MS" w:cs="Arial"/>
        </w:rPr>
      </w:pPr>
    </w:p>
    <w:p w14:paraId="4FC7425C" w14:textId="77777777" w:rsidR="00A0235A" w:rsidRPr="000804FC" w:rsidRDefault="00A0235A" w:rsidP="00980EF6">
      <w:pPr>
        <w:rPr>
          <w:rFonts w:ascii="Trebuchet MS" w:hAnsi="Trebuchet MS" w:cs="Arial"/>
        </w:rPr>
      </w:pPr>
    </w:p>
    <w:p w14:paraId="2A49ACD9" w14:textId="77777777" w:rsidR="00A0235A" w:rsidRPr="000804FC" w:rsidRDefault="00A0235A" w:rsidP="00980EF6">
      <w:pPr>
        <w:rPr>
          <w:rFonts w:ascii="Trebuchet MS" w:hAnsi="Trebuchet MS" w:cs="Arial"/>
        </w:rPr>
      </w:pPr>
    </w:p>
    <w:p w14:paraId="6778CA1C" w14:textId="77777777" w:rsidR="00A0235A" w:rsidRPr="000804FC" w:rsidRDefault="00A0235A" w:rsidP="00980EF6">
      <w:pPr>
        <w:rPr>
          <w:rFonts w:ascii="Trebuchet MS" w:hAnsi="Trebuchet MS" w:cs="Arial"/>
        </w:rPr>
      </w:pPr>
    </w:p>
    <w:p w14:paraId="1FEE86BD" w14:textId="77777777" w:rsidR="00A0235A" w:rsidRPr="000804FC" w:rsidRDefault="00A0235A" w:rsidP="00980EF6">
      <w:pPr>
        <w:rPr>
          <w:rFonts w:ascii="Trebuchet MS" w:hAnsi="Trebuchet MS" w:cs="Arial"/>
        </w:rPr>
      </w:pPr>
    </w:p>
    <w:p w14:paraId="1CB3D016" w14:textId="77777777" w:rsidR="00A0235A" w:rsidRPr="000804FC" w:rsidRDefault="00A0235A" w:rsidP="00980EF6">
      <w:pPr>
        <w:rPr>
          <w:rFonts w:ascii="Trebuchet MS" w:hAnsi="Trebuchet MS" w:cs="Arial"/>
        </w:rPr>
      </w:pPr>
    </w:p>
    <w:p w14:paraId="3942A426" w14:textId="77777777" w:rsidR="00A0235A" w:rsidRPr="000804FC" w:rsidRDefault="00A0235A" w:rsidP="00980EF6">
      <w:pPr>
        <w:rPr>
          <w:rFonts w:ascii="Trebuchet MS" w:hAnsi="Trebuchet MS" w:cs="Arial"/>
        </w:rPr>
      </w:pPr>
    </w:p>
    <w:p w14:paraId="4CA01C92" w14:textId="77777777" w:rsidR="00A0235A" w:rsidRPr="000804FC" w:rsidRDefault="00A0235A" w:rsidP="00980EF6">
      <w:pPr>
        <w:rPr>
          <w:rFonts w:ascii="Trebuchet MS" w:hAnsi="Trebuchet MS" w:cs="Arial"/>
        </w:rPr>
      </w:pPr>
    </w:p>
    <w:p w14:paraId="3574F3EB" w14:textId="77777777" w:rsidR="00A0235A" w:rsidRPr="000804FC" w:rsidRDefault="00A0235A" w:rsidP="00980EF6">
      <w:pPr>
        <w:rPr>
          <w:rFonts w:ascii="Trebuchet MS" w:hAnsi="Trebuchet MS" w:cs="Arial"/>
        </w:rPr>
      </w:pPr>
    </w:p>
    <w:p w14:paraId="62BE40E8" w14:textId="77777777" w:rsidR="00A0235A" w:rsidRPr="000804FC" w:rsidRDefault="00A0235A" w:rsidP="00980EF6">
      <w:pPr>
        <w:rPr>
          <w:rFonts w:ascii="Trebuchet MS" w:hAnsi="Trebuchet MS" w:cs="Arial"/>
        </w:rPr>
      </w:pPr>
    </w:p>
    <w:p w14:paraId="37CCE983" w14:textId="77777777" w:rsidR="00A0235A" w:rsidRPr="000804FC" w:rsidRDefault="00A0235A" w:rsidP="00980EF6">
      <w:pPr>
        <w:rPr>
          <w:rFonts w:ascii="Trebuchet MS" w:hAnsi="Trebuchet MS" w:cs="Arial"/>
        </w:rPr>
      </w:pPr>
    </w:p>
    <w:p w14:paraId="4B270947" w14:textId="77777777" w:rsidR="00A0235A" w:rsidRPr="000804FC" w:rsidRDefault="00A0235A" w:rsidP="00980EF6">
      <w:pPr>
        <w:rPr>
          <w:rFonts w:ascii="Trebuchet MS" w:hAnsi="Trebuchet MS" w:cs="Arial"/>
        </w:rPr>
      </w:pPr>
    </w:p>
    <w:p w14:paraId="339BB598" w14:textId="77777777" w:rsidR="00A0235A" w:rsidRPr="000804FC" w:rsidRDefault="00A0235A" w:rsidP="00980EF6">
      <w:pPr>
        <w:rPr>
          <w:rFonts w:ascii="Trebuchet MS" w:hAnsi="Trebuchet MS" w:cs="Arial"/>
        </w:rPr>
      </w:pPr>
    </w:p>
    <w:p w14:paraId="77926906" w14:textId="77777777" w:rsidR="00A0235A" w:rsidRPr="000804FC" w:rsidRDefault="00A0235A" w:rsidP="00980EF6">
      <w:pPr>
        <w:rPr>
          <w:rFonts w:ascii="Trebuchet MS" w:hAnsi="Trebuchet MS" w:cs="Arial"/>
        </w:rPr>
      </w:pPr>
    </w:p>
    <w:p w14:paraId="46D3FF18" w14:textId="77777777" w:rsidR="00A0235A" w:rsidRPr="000804FC" w:rsidRDefault="00A0235A" w:rsidP="00980EF6">
      <w:pPr>
        <w:rPr>
          <w:rFonts w:ascii="Trebuchet MS" w:hAnsi="Trebuchet MS" w:cs="Arial"/>
        </w:rPr>
      </w:pPr>
    </w:p>
    <w:p w14:paraId="4DEE158F" w14:textId="77777777" w:rsidR="00067398" w:rsidRPr="000804FC" w:rsidRDefault="00067398" w:rsidP="00980EF6">
      <w:pPr>
        <w:pStyle w:val="LPTekst"/>
        <w:jc w:val="left"/>
      </w:pPr>
    </w:p>
    <w:p w14:paraId="7F3ACF23" w14:textId="77777777" w:rsidR="00D85EE2" w:rsidRPr="000804FC" w:rsidRDefault="001A6E2F" w:rsidP="00980EF6">
      <w:pPr>
        <w:pStyle w:val="LPKop1"/>
      </w:pPr>
      <w:bookmarkStart w:id="1" w:name="_Toc440283653"/>
      <w:r w:rsidRPr="000804FC">
        <w:lastRenderedPageBreak/>
        <w:t>I</w:t>
      </w:r>
      <w:r w:rsidR="00DA3AAF" w:rsidRPr="000804FC">
        <w:t>nleiding en situering van het leerplan</w:t>
      </w:r>
      <w:bookmarkEnd w:id="1"/>
    </w:p>
    <w:p w14:paraId="0E2963E9" w14:textId="77777777" w:rsidR="00D97549" w:rsidRPr="000804FC" w:rsidRDefault="00D85EE2" w:rsidP="00980EF6">
      <w:pPr>
        <w:pStyle w:val="LPKop2"/>
      </w:pPr>
      <w:bookmarkStart w:id="2" w:name="_Toc440283654"/>
      <w:r w:rsidRPr="000804FC">
        <w:t>Plaats in de lessentabel</w:t>
      </w:r>
      <w:bookmarkEnd w:id="2"/>
      <w:r w:rsidR="00DA3AAF" w:rsidRPr="000804FC">
        <w:t xml:space="preserve"> </w:t>
      </w:r>
    </w:p>
    <w:p w14:paraId="64EA8E3A" w14:textId="77777777" w:rsidR="00ED3E7F" w:rsidRPr="000804FC" w:rsidRDefault="00ED3E7F" w:rsidP="00980EF6">
      <w:pPr>
        <w:pStyle w:val="LPTekst"/>
        <w:jc w:val="left"/>
      </w:pPr>
      <w:r w:rsidRPr="000804FC">
        <w:t xml:space="preserve">Zie </w:t>
      </w:r>
      <w:hyperlink r:id="rId16" w:history="1">
        <w:r w:rsidR="00E25B2B" w:rsidRPr="000804FC">
          <w:rPr>
            <w:rStyle w:val="Hyperlink"/>
            <w:color w:val="404040" w:themeColor="text1" w:themeTint="BF"/>
          </w:rPr>
          <w:t>www.katholiekonderwijs.vlaanderen</w:t>
        </w:r>
      </w:hyperlink>
      <w:r w:rsidR="00F97414" w:rsidRPr="000804FC">
        <w:t xml:space="preserve"> bij leerplannen &amp; lessentabellen</w:t>
      </w:r>
      <w:r w:rsidRPr="000804FC">
        <w:t>.</w:t>
      </w:r>
    </w:p>
    <w:p w14:paraId="155F23D6" w14:textId="77777777" w:rsidR="00DA3AAF" w:rsidRPr="000804FC" w:rsidRDefault="00795F66" w:rsidP="00980EF6">
      <w:pPr>
        <w:pStyle w:val="LPKop2"/>
      </w:pPr>
      <w:bookmarkStart w:id="3" w:name="_Toc440283655"/>
      <w:r w:rsidRPr="000804FC">
        <w:t>Studierichtingsprofiel</w:t>
      </w:r>
      <w:bookmarkEnd w:id="3"/>
    </w:p>
    <w:p w14:paraId="0BB50BD0" w14:textId="1C58378B" w:rsidR="0040737E" w:rsidRPr="0040737E" w:rsidRDefault="00BE6D1C" w:rsidP="00980EF6">
      <w:pPr>
        <w:pStyle w:val="LPTekst"/>
        <w:jc w:val="left"/>
      </w:pPr>
      <w:r w:rsidRPr="0040737E">
        <w:t xml:space="preserve">De leerling leert op basis van een bestaand stramien het ontwerp te maken voor drukwerk. </w:t>
      </w:r>
      <w:r w:rsidR="0040737E" w:rsidRPr="0040737E">
        <w:t xml:space="preserve">Vertrekkend van een concrete opdracht leert hij/zij al doende pagina’s uit de drukvoorbereiding </w:t>
      </w:r>
      <w:r w:rsidR="008D2ADC">
        <w:t xml:space="preserve">te </w:t>
      </w:r>
      <w:r w:rsidR="0040737E" w:rsidRPr="0040737E">
        <w:t xml:space="preserve">verwerken tot </w:t>
      </w:r>
      <w:r w:rsidR="008D2ADC">
        <w:t>drukklare</w:t>
      </w:r>
      <w:r w:rsidR="0040737E" w:rsidRPr="0040737E">
        <w:t xml:space="preserve"> drukvormen.</w:t>
      </w:r>
    </w:p>
    <w:p w14:paraId="0ED27AFC" w14:textId="5BCA4BC4" w:rsidR="0040737E" w:rsidRPr="0040737E" w:rsidRDefault="0040737E" w:rsidP="00980EF6">
      <w:pPr>
        <w:pStyle w:val="LPTekst"/>
        <w:jc w:val="left"/>
      </w:pPr>
      <w:r w:rsidRPr="0040737E">
        <w:t xml:space="preserve">De leerling leert drukken met de </w:t>
      </w:r>
      <w:proofErr w:type="spellStart"/>
      <w:r w:rsidRPr="0040737E">
        <w:t>éénkleur</w:t>
      </w:r>
      <w:proofErr w:type="spellEnd"/>
      <w:r w:rsidRPr="0040737E">
        <w:t>- en tweekleuren offsetvellenpers.</w:t>
      </w:r>
      <w:r>
        <w:t xml:space="preserve"> </w:t>
      </w:r>
      <w:r w:rsidRPr="0040737E">
        <w:t xml:space="preserve">Hiervoor worden digitale bestanden omgezet </w:t>
      </w:r>
      <w:r>
        <w:t>naar</w:t>
      </w:r>
      <w:r w:rsidRPr="0040737E">
        <w:t xml:space="preserve"> drukplaten </w:t>
      </w:r>
      <w:r>
        <w:t>door middel van een hoogtechnologische plaatbelichter</w:t>
      </w:r>
      <w:r w:rsidRPr="0040737E">
        <w:t>. Daarnaast wordt ook aandacht besteed aan digitaal drukken.</w:t>
      </w:r>
    </w:p>
    <w:p w14:paraId="5DC6F78E" w14:textId="5DEEBD9B" w:rsidR="0040737E" w:rsidRPr="0040737E" w:rsidRDefault="0040737E" w:rsidP="00980EF6">
      <w:pPr>
        <w:pStyle w:val="LPTekst"/>
        <w:jc w:val="left"/>
      </w:pPr>
      <w:r w:rsidRPr="0040737E">
        <w:t xml:space="preserve">De leerling leert het drukwerk afwerken (verzamelen, snijden, vouwen…) en </w:t>
      </w:r>
      <w:proofErr w:type="spellStart"/>
      <w:r w:rsidRPr="0040737E">
        <w:t>nabewerken</w:t>
      </w:r>
      <w:proofErr w:type="spellEnd"/>
      <w:r w:rsidRPr="0040737E">
        <w:t xml:space="preserve"> </w:t>
      </w:r>
      <w:r>
        <w:t>(</w:t>
      </w:r>
      <w:r w:rsidRPr="0040737E">
        <w:t xml:space="preserve">perforeren, rillen, </w:t>
      </w:r>
      <w:r>
        <w:t>stansen…)</w:t>
      </w:r>
      <w:r w:rsidR="008D2ADC">
        <w:t xml:space="preserve"> </w:t>
      </w:r>
      <w:r w:rsidRPr="0040737E">
        <w:t xml:space="preserve">tot een grafisch product. Dit alles gebeurt met computergestuurde hightech machines. </w:t>
      </w:r>
    </w:p>
    <w:p w14:paraId="1F6A2010" w14:textId="3C912573" w:rsidR="009C4975" w:rsidRPr="0040737E" w:rsidRDefault="00BE6D1C" w:rsidP="00980EF6">
      <w:pPr>
        <w:pStyle w:val="LPTekst"/>
        <w:jc w:val="left"/>
      </w:pPr>
      <w:r w:rsidRPr="0040737E">
        <w:t>In deze studierichting komt ook een elementaire</w:t>
      </w:r>
      <w:r w:rsidR="0040737E">
        <w:t xml:space="preserve"> </w:t>
      </w:r>
      <w:r w:rsidRPr="0040737E">
        <w:t>basisvorming aan bod die de leerling verder voorbereidt om in de maatschappij te functioneren.</w:t>
      </w:r>
    </w:p>
    <w:p w14:paraId="6B574DC9" w14:textId="77777777" w:rsidR="00DA3AAF" w:rsidRPr="000804FC" w:rsidRDefault="00DA3AAF" w:rsidP="00980EF6">
      <w:pPr>
        <w:pStyle w:val="LPKop1"/>
      </w:pPr>
      <w:bookmarkStart w:id="4" w:name="_Toc440283656"/>
      <w:r w:rsidRPr="000804FC">
        <w:lastRenderedPageBreak/>
        <w:t>Beginsituatie en instroom</w:t>
      </w:r>
      <w:bookmarkEnd w:id="4"/>
    </w:p>
    <w:p w14:paraId="0F4FFAEE" w14:textId="08AB5FDA" w:rsidR="00A6649F" w:rsidRPr="000804FC" w:rsidRDefault="00795F66" w:rsidP="00980EF6">
      <w:pPr>
        <w:rPr>
          <w:rFonts w:ascii="Trebuchet MS" w:eastAsia="Times New Roman" w:hAnsi="Trebuchet MS" w:cs="Times New Roman"/>
          <w:color w:val="404040" w:themeColor="text1" w:themeTint="BF"/>
          <w:sz w:val="20"/>
          <w:szCs w:val="20"/>
          <w:lang w:val="nl-NL" w:eastAsia="nl-NL"/>
        </w:rPr>
      </w:pPr>
      <w:r w:rsidRPr="000804FC">
        <w:rPr>
          <w:rFonts w:ascii="Trebuchet MS" w:eastAsia="Times New Roman" w:hAnsi="Trebuchet MS" w:cs="Times New Roman"/>
          <w:color w:val="404040" w:themeColor="text1" w:themeTint="BF"/>
          <w:sz w:val="20"/>
          <w:szCs w:val="20"/>
          <w:lang w:val="nl-NL" w:eastAsia="nl-NL"/>
        </w:rPr>
        <w:t xml:space="preserve">In de 3de graad </w:t>
      </w:r>
      <w:proofErr w:type="spellStart"/>
      <w:r w:rsidRPr="000804FC">
        <w:rPr>
          <w:rFonts w:ascii="Trebuchet MS" w:eastAsia="Times New Roman" w:hAnsi="Trebuchet MS" w:cs="Times New Roman"/>
          <w:color w:val="404040" w:themeColor="text1" w:themeTint="BF"/>
          <w:sz w:val="20"/>
          <w:szCs w:val="20"/>
          <w:lang w:val="nl-NL" w:eastAsia="nl-NL"/>
        </w:rPr>
        <w:t>bso</w:t>
      </w:r>
      <w:proofErr w:type="spellEnd"/>
      <w:r w:rsidRPr="000804FC">
        <w:rPr>
          <w:rFonts w:ascii="Trebuchet MS" w:eastAsia="Times New Roman" w:hAnsi="Trebuchet MS" w:cs="Times New Roman"/>
          <w:color w:val="404040" w:themeColor="text1" w:themeTint="BF"/>
          <w:sz w:val="20"/>
          <w:szCs w:val="20"/>
          <w:lang w:val="nl-NL" w:eastAsia="nl-NL"/>
        </w:rPr>
        <w:t xml:space="preserve"> Drukken en afwerken zijn de instapvereisten strikt genomen dezelfde als de globale instapvereisten voor </w:t>
      </w:r>
      <w:r w:rsidR="008D2ADC">
        <w:rPr>
          <w:rFonts w:ascii="Trebuchet MS" w:eastAsia="Times New Roman" w:hAnsi="Trebuchet MS" w:cs="Times New Roman"/>
          <w:color w:val="404040" w:themeColor="text1" w:themeTint="BF"/>
          <w:sz w:val="20"/>
          <w:szCs w:val="20"/>
          <w:lang w:val="nl-NL" w:eastAsia="nl-NL"/>
        </w:rPr>
        <w:t>een</w:t>
      </w:r>
      <w:r w:rsidRPr="000804FC">
        <w:rPr>
          <w:rFonts w:ascii="Trebuchet MS" w:eastAsia="Times New Roman" w:hAnsi="Trebuchet MS" w:cs="Times New Roman"/>
          <w:color w:val="404040" w:themeColor="text1" w:themeTint="BF"/>
          <w:sz w:val="20"/>
          <w:szCs w:val="20"/>
          <w:lang w:val="nl-NL" w:eastAsia="nl-NL"/>
        </w:rPr>
        <w:t xml:space="preserve"> 3de graad </w:t>
      </w:r>
      <w:proofErr w:type="spellStart"/>
      <w:r w:rsidRPr="000804FC">
        <w:rPr>
          <w:rFonts w:ascii="Trebuchet MS" w:eastAsia="Times New Roman" w:hAnsi="Trebuchet MS" w:cs="Times New Roman"/>
          <w:color w:val="404040" w:themeColor="text1" w:themeTint="BF"/>
          <w:sz w:val="20"/>
          <w:szCs w:val="20"/>
          <w:lang w:val="nl-NL" w:eastAsia="nl-NL"/>
        </w:rPr>
        <w:t>bso</w:t>
      </w:r>
      <w:proofErr w:type="spellEnd"/>
      <w:r w:rsidRPr="000804FC">
        <w:rPr>
          <w:rFonts w:ascii="Trebuchet MS" w:eastAsia="Times New Roman" w:hAnsi="Trebuchet MS" w:cs="Times New Roman"/>
          <w:color w:val="404040" w:themeColor="text1" w:themeTint="BF"/>
          <w:sz w:val="20"/>
          <w:szCs w:val="20"/>
          <w:lang w:val="nl-NL" w:eastAsia="nl-NL"/>
        </w:rPr>
        <w:t xml:space="preserve">. </w:t>
      </w:r>
    </w:p>
    <w:p w14:paraId="0A5A26F3" w14:textId="77777777" w:rsidR="00A6649F" w:rsidRPr="000804FC" w:rsidRDefault="00795F66" w:rsidP="00980EF6">
      <w:pPr>
        <w:rPr>
          <w:rFonts w:ascii="Trebuchet MS" w:eastAsia="Times New Roman" w:hAnsi="Trebuchet MS" w:cs="Times New Roman"/>
          <w:color w:val="404040" w:themeColor="text1" w:themeTint="BF"/>
          <w:sz w:val="20"/>
          <w:szCs w:val="20"/>
          <w:lang w:val="nl-NL" w:eastAsia="nl-NL"/>
        </w:rPr>
      </w:pPr>
      <w:r w:rsidRPr="000804FC">
        <w:rPr>
          <w:rFonts w:ascii="Trebuchet MS" w:eastAsia="Times New Roman" w:hAnsi="Trebuchet MS" w:cs="Times New Roman"/>
          <w:color w:val="404040" w:themeColor="text1" w:themeTint="BF"/>
          <w:sz w:val="20"/>
          <w:szCs w:val="20"/>
          <w:lang w:val="nl-NL" w:eastAsia="nl-NL"/>
        </w:rPr>
        <w:t xml:space="preserve">De 3de graad </w:t>
      </w:r>
      <w:proofErr w:type="spellStart"/>
      <w:r w:rsidRPr="000804FC">
        <w:rPr>
          <w:rFonts w:ascii="Trebuchet MS" w:eastAsia="Times New Roman" w:hAnsi="Trebuchet MS" w:cs="Times New Roman"/>
          <w:color w:val="404040" w:themeColor="text1" w:themeTint="BF"/>
          <w:sz w:val="20"/>
          <w:szCs w:val="20"/>
          <w:lang w:val="nl-NL" w:eastAsia="nl-NL"/>
        </w:rPr>
        <w:t>bso</w:t>
      </w:r>
      <w:proofErr w:type="spellEnd"/>
      <w:r w:rsidRPr="000804FC">
        <w:rPr>
          <w:rFonts w:ascii="Trebuchet MS" w:eastAsia="Times New Roman" w:hAnsi="Trebuchet MS" w:cs="Times New Roman"/>
          <w:color w:val="404040" w:themeColor="text1" w:themeTint="BF"/>
          <w:sz w:val="20"/>
          <w:szCs w:val="20"/>
          <w:lang w:val="nl-NL" w:eastAsia="nl-NL"/>
        </w:rPr>
        <w:t xml:space="preserve"> Drukken en afwerken bouwt inhoudelijk en wat betreft de leermethodiek verder op de 2de graad </w:t>
      </w:r>
      <w:proofErr w:type="spellStart"/>
      <w:r w:rsidRPr="000804FC">
        <w:rPr>
          <w:rFonts w:ascii="Trebuchet MS" w:eastAsia="Times New Roman" w:hAnsi="Trebuchet MS" w:cs="Times New Roman"/>
          <w:color w:val="404040" w:themeColor="text1" w:themeTint="BF"/>
          <w:sz w:val="20"/>
          <w:szCs w:val="20"/>
          <w:lang w:val="nl-NL" w:eastAsia="nl-NL"/>
        </w:rPr>
        <w:t>bso</w:t>
      </w:r>
      <w:proofErr w:type="spellEnd"/>
      <w:r w:rsidRPr="000804FC">
        <w:rPr>
          <w:rFonts w:ascii="Trebuchet MS" w:eastAsia="Times New Roman" w:hAnsi="Trebuchet MS" w:cs="Times New Roman"/>
          <w:color w:val="404040" w:themeColor="text1" w:themeTint="BF"/>
          <w:sz w:val="20"/>
          <w:szCs w:val="20"/>
          <w:lang w:val="nl-NL" w:eastAsia="nl-NL"/>
        </w:rPr>
        <w:t xml:space="preserve"> Drukken en voorbereiden. De leerling kan probleemloos instromen in de 3de graad </w:t>
      </w:r>
      <w:proofErr w:type="spellStart"/>
      <w:r w:rsidRPr="000804FC">
        <w:rPr>
          <w:rFonts w:ascii="Trebuchet MS" w:eastAsia="Times New Roman" w:hAnsi="Trebuchet MS" w:cs="Times New Roman"/>
          <w:color w:val="404040" w:themeColor="text1" w:themeTint="BF"/>
          <w:sz w:val="20"/>
          <w:szCs w:val="20"/>
          <w:lang w:val="nl-NL" w:eastAsia="nl-NL"/>
        </w:rPr>
        <w:t>bso</w:t>
      </w:r>
      <w:proofErr w:type="spellEnd"/>
      <w:r w:rsidRPr="000804FC">
        <w:rPr>
          <w:rFonts w:ascii="Trebuchet MS" w:eastAsia="Times New Roman" w:hAnsi="Trebuchet MS" w:cs="Times New Roman"/>
          <w:color w:val="404040" w:themeColor="text1" w:themeTint="BF"/>
          <w:sz w:val="20"/>
          <w:szCs w:val="20"/>
          <w:lang w:val="nl-NL" w:eastAsia="nl-NL"/>
        </w:rPr>
        <w:t xml:space="preserve"> Drukken en afwerken na de 2de graad </w:t>
      </w:r>
      <w:proofErr w:type="spellStart"/>
      <w:r w:rsidRPr="000804FC">
        <w:rPr>
          <w:rFonts w:ascii="Trebuchet MS" w:eastAsia="Times New Roman" w:hAnsi="Trebuchet MS" w:cs="Times New Roman"/>
          <w:color w:val="404040" w:themeColor="text1" w:themeTint="BF"/>
          <w:sz w:val="20"/>
          <w:szCs w:val="20"/>
          <w:lang w:val="nl-NL" w:eastAsia="nl-NL"/>
        </w:rPr>
        <w:t>tso</w:t>
      </w:r>
      <w:proofErr w:type="spellEnd"/>
      <w:r w:rsidRPr="000804FC">
        <w:rPr>
          <w:rFonts w:ascii="Trebuchet MS" w:eastAsia="Times New Roman" w:hAnsi="Trebuchet MS" w:cs="Times New Roman"/>
          <w:color w:val="404040" w:themeColor="text1" w:themeTint="BF"/>
          <w:sz w:val="20"/>
          <w:szCs w:val="20"/>
          <w:lang w:val="nl-NL" w:eastAsia="nl-NL"/>
        </w:rPr>
        <w:t xml:space="preserve"> Grafische media of Grafische communicatie. </w:t>
      </w:r>
    </w:p>
    <w:p w14:paraId="3F94EB61" w14:textId="0A1C85AD" w:rsidR="00043838" w:rsidRPr="000804FC" w:rsidRDefault="00594768" w:rsidP="00980EF6">
      <w:pPr>
        <w:rPr>
          <w:rFonts w:ascii="Trebuchet MS" w:hAnsi="Trebuchet MS" w:cs="Arial"/>
        </w:rPr>
      </w:pPr>
      <w:r>
        <w:rPr>
          <w:rFonts w:ascii="Trebuchet MS" w:hAnsi="Trebuchet MS" w:cs="Arial"/>
          <w:noProof/>
          <w:lang w:eastAsia="nl-BE"/>
        </w:rPr>
        <w:drawing>
          <wp:anchor distT="0" distB="0" distL="114300" distR="114300" simplePos="0" relativeHeight="251699200" behindDoc="0" locked="0" layoutInCell="1" allowOverlap="1" wp14:anchorId="1814DBE3" wp14:editId="5FA22304">
            <wp:simplePos x="0" y="0"/>
            <wp:positionH relativeFrom="column">
              <wp:posOffset>52070</wp:posOffset>
            </wp:positionH>
            <wp:positionV relativeFrom="paragraph">
              <wp:posOffset>541020</wp:posOffset>
            </wp:positionV>
            <wp:extent cx="3914775" cy="2971611"/>
            <wp:effectExtent l="152400" t="171450" r="161925" b="1530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ukken2.PNG"/>
                    <pic:cNvPicPr/>
                  </pic:nvPicPr>
                  <pic:blipFill>
                    <a:blip r:embed="rId17">
                      <a:extLst>
                        <a:ext uri="{28A0092B-C50C-407E-A947-70E740481C1C}">
                          <a14:useLocalDpi xmlns:a14="http://schemas.microsoft.com/office/drawing/2010/main" val="0"/>
                        </a:ext>
                      </a:extLst>
                    </a:blip>
                    <a:stretch>
                      <a:fillRect/>
                    </a:stretch>
                  </pic:blipFill>
                  <pic:spPr>
                    <a:xfrm>
                      <a:off x="0" y="0"/>
                      <a:ext cx="3914775" cy="297161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5F66" w:rsidRPr="000804FC">
        <w:rPr>
          <w:rFonts w:ascii="Trebuchet MS" w:eastAsia="Times New Roman" w:hAnsi="Trebuchet MS" w:cs="Times New Roman"/>
          <w:color w:val="404040" w:themeColor="text1" w:themeTint="BF"/>
          <w:sz w:val="20"/>
          <w:szCs w:val="20"/>
          <w:lang w:val="nl-NL" w:eastAsia="nl-NL"/>
        </w:rPr>
        <w:t>De leerling kan instromen uit andere 2de graden wanneer hij gemotiveerd kiest en wanneer de school voorziet in een gedifferentieerde aanpak.</w:t>
      </w:r>
      <w:r w:rsidR="00795F66" w:rsidRPr="000804FC">
        <w:rPr>
          <w:rFonts w:ascii="Trebuchet MS" w:eastAsia="Times New Roman" w:hAnsi="Trebuchet MS" w:cs="Times New Roman"/>
          <w:color w:val="404040" w:themeColor="text1" w:themeTint="BF"/>
          <w:sz w:val="20"/>
          <w:szCs w:val="20"/>
          <w:lang w:val="nl-NL" w:eastAsia="nl-NL"/>
        </w:rPr>
        <w:cr/>
      </w:r>
    </w:p>
    <w:p w14:paraId="4F16BD6E" w14:textId="63D554A1" w:rsidR="00DA3AAF" w:rsidRPr="000804FC" w:rsidRDefault="00DA3AAF" w:rsidP="00980EF6">
      <w:pPr>
        <w:rPr>
          <w:rFonts w:ascii="Trebuchet MS" w:hAnsi="Trebuchet MS" w:cs="Arial"/>
        </w:rPr>
      </w:pPr>
    </w:p>
    <w:p w14:paraId="366E12F5" w14:textId="7B1D7DF4" w:rsidR="009C0F88" w:rsidRPr="000804FC" w:rsidRDefault="009C0F88" w:rsidP="00980EF6">
      <w:pPr>
        <w:rPr>
          <w:rFonts w:ascii="Trebuchet MS" w:hAnsi="Trebuchet MS" w:cs="Arial"/>
        </w:rPr>
      </w:pPr>
    </w:p>
    <w:p w14:paraId="37DA0D5B" w14:textId="77777777" w:rsidR="009C0F88" w:rsidRPr="000804FC" w:rsidRDefault="009C0F88" w:rsidP="00980EF6">
      <w:pPr>
        <w:rPr>
          <w:rFonts w:ascii="Trebuchet MS" w:hAnsi="Trebuchet MS" w:cs="Arial"/>
        </w:rPr>
      </w:pPr>
    </w:p>
    <w:p w14:paraId="433F396B" w14:textId="77777777" w:rsidR="009C0F88" w:rsidRPr="000804FC" w:rsidRDefault="009C0F88" w:rsidP="00980EF6">
      <w:pPr>
        <w:rPr>
          <w:rFonts w:ascii="Trebuchet MS" w:hAnsi="Trebuchet MS" w:cs="Arial"/>
        </w:rPr>
      </w:pPr>
    </w:p>
    <w:p w14:paraId="6B8AA425" w14:textId="77777777" w:rsidR="009C0F88" w:rsidRPr="000804FC" w:rsidRDefault="009C0F88" w:rsidP="00980EF6">
      <w:pPr>
        <w:rPr>
          <w:rFonts w:ascii="Trebuchet MS" w:hAnsi="Trebuchet MS" w:cs="Arial"/>
        </w:rPr>
      </w:pPr>
    </w:p>
    <w:p w14:paraId="66AE4443" w14:textId="77777777" w:rsidR="009C0F88" w:rsidRPr="000804FC" w:rsidRDefault="009C0F88" w:rsidP="00980EF6">
      <w:pPr>
        <w:rPr>
          <w:rFonts w:ascii="Trebuchet MS" w:hAnsi="Trebuchet MS" w:cs="Arial"/>
        </w:rPr>
      </w:pPr>
    </w:p>
    <w:p w14:paraId="467DB6E6" w14:textId="77777777" w:rsidR="00DA3AAF" w:rsidRPr="000804FC" w:rsidRDefault="00DA3AAF" w:rsidP="00980EF6">
      <w:pPr>
        <w:pStyle w:val="LPKop1"/>
      </w:pPr>
      <w:bookmarkStart w:id="5" w:name="_Toc440283657"/>
      <w:r w:rsidRPr="000804FC">
        <w:lastRenderedPageBreak/>
        <w:t>Logisch studietraject</w:t>
      </w:r>
      <w:bookmarkEnd w:id="5"/>
    </w:p>
    <w:bookmarkStart w:id="6" w:name="_MON_1476363478"/>
    <w:bookmarkEnd w:id="6"/>
    <w:p w14:paraId="5FDE795C" w14:textId="77777777" w:rsidR="00A6649F" w:rsidRPr="000804FC" w:rsidRDefault="003848F8" w:rsidP="00980EF6">
      <w:pPr>
        <w:pStyle w:val="VVKSOTekst"/>
        <w:ind w:left="-851"/>
        <w:jc w:val="left"/>
        <w:rPr>
          <w:rFonts w:ascii="Trebuchet MS" w:hAnsi="Trebuchet MS"/>
        </w:rPr>
      </w:pPr>
      <w:r w:rsidRPr="000804FC">
        <w:rPr>
          <w:rFonts w:ascii="Trebuchet MS" w:hAnsi="Trebuchet MS"/>
        </w:rPr>
        <w:object w:dxaOrig="11138" w:dyaOrig="6196" w14:anchorId="54A6F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5pt;height:309.75pt" o:ole="">
            <v:imagedata r:id="rId18" o:title=""/>
          </v:shape>
          <o:OLEObject Type="Embed" ProgID="Word.Document.12" ShapeID="_x0000_i1025" DrawAspect="Content" ObjectID="_1515390434" r:id="rId19">
            <o:FieldCodes>\s</o:FieldCodes>
          </o:OLEObject>
        </w:object>
      </w:r>
    </w:p>
    <w:p w14:paraId="74E29629" w14:textId="77777777" w:rsidR="00A6649F" w:rsidRPr="000804FC" w:rsidRDefault="00A6649F" w:rsidP="00980EF6">
      <w:pPr>
        <w:pStyle w:val="VVKSOTekst"/>
        <w:jc w:val="left"/>
        <w:rPr>
          <w:rFonts w:ascii="Trebuchet MS" w:hAnsi="Trebuchet MS"/>
        </w:rPr>
      </w:pPr>
    </w:p>
    <w:p w14:paraId="33A797A2" w14:textId="3F044031" w:rsidR="00B90714" w:rsidRPr="000804FC" w:rsidRDefault="00B90714" w:rsidP="00980EF6">
      <w:pPr>
        <w:pStyle w:val="VVKSOTekst"/>
        <w:jc w:val="left"/>
        <w:rPr>
          <w:rFonts w:ascii="Trebuchet MS" w:hAnsi="Trebuchet MS"/>
        </w:rPr>
      </w:pPr>
      <w:r w:rsidRPr="000804FC">
        <w:rPr>
          <w:rFonts w:ascii="Trebuchet MS" w:hAnsi="Trebuchet MS"/>
        </w:rPr>
        <w:t xml:space="preserve">De specialisatiejaren </w:t>
      </w:r>
      <w:r w:rsidR="008D2ADC">
        <w:rPr>
          <w:rFonts w:ascii="Trebuchet MS" w:hAnsi="Trebuchet MS"/>
        </w:rPr>
        <w:t>Meerkleurendruk-drukwerkveredeling [</w:t>
      </w:r>
      <w:r w:rsidRPr="000804FC">
        <w:rPr>
          <w:rFonts w:ascii="Trebuchet MS" w:hAnsi="Trebuchet MS"/>
        </w:rPr>
        <w:t>Offsetdrukker vellenpers/drukafwerker en rotatiedrukker/drukafwerker</w:t>
      </w:r>
      <w:r w:rsidR="008D2ADC">
        <w:rPr>
          <w:rFonts w:ascii="Trebuchet MS" w:hAnsi="Trebuchet MS"/>
        </w:rPr>
        <w:t>]</w:t>
      </w:r>
      <w:r w:rsidRPr="000804FC">
        <w:rPr>
          <w:rFonts w:ascii="Trebuchet MS" w:hAnsi="Trebuchet MS"/>
        </w:rPr>
        <w:t xml:space="preserve"> en </w:t>
      </w:r>
      <w:r w:rsidR="008D2ADC">
        <w:rPr>
          <w:rFonts w:ascii="Trebuchet MS" w:hAnsi="Trebuchet MS"/>
        </w:rPr>
        <w:t>Zeefdruk [</w:t>
      </w:r>
      <w:r w:rsidRPr="000804FC">
        <w:rPr>
          <w:rFonts w:ascii="Trebuchet MS" w:hAnsi="Trebuchet MS"/>
        </w:rPr>
        <w:t xml:space="preserve">Zeefdrukker en </w:t>
      </w:r>
      <w:proofErr w:type="spellStart"/>
      <w:r w:rsidRPr="000804FC">
        <w:rPr>
          <w:rFonts w:ascii="Trebuchet MS" w:hAnsi="Trebuchet MS"/>
        </w:rPr>
        <w:t>inkjetoperator</w:t>
      </w:r>
      <w:proofErr w:type="spellEnd"/>
      <w:r w:rsidR="008D2ADC">
        <w:rPr>
          <w:rFonts w:ascii="Trebuchet MS" w:hAnsi="Trebuchet MS"/>
        </w:rPr>
        <w:t>]</w:t>
      </w:r>
      <w:r w:rsidRPr="000804FC">
        <w:rPr>
          <w:rFonts w:ascii="Trebuchet MS" w:hAnsi="Trebuchet MS"/>
        </w:rPr>
        <w:t xml:space="preserve"> sluiten inhoudelijk en wat betreft leermethodiek aan op de 3de graad </w:t>
      </w:r>
      <w:proofErr w:type="spellStart"/>
      <w:r w:rsidRPr="000804FC">
        <w:rPr>
          <w:rFonts w:ascii="Trebuchet MS" w:hAnsi="Trebuchet MS"/>
        </w:rPr>
        <w:t>bso</w:t>
      </w:r>
      <w:proofErr w:type="spellEnd"/>
      <w:r w:rsidRPr="000804FC">
        <w:rPr>
          <w:rFonts w:ascii="Trebuchet MS" w:hAnsi="Trebuchet MS"/>
        </w:rPr>
        <w:t xml:space="preserve"> Drukken en afwerken.</w:t>
      </w:r>
    </w:p>
    <w:p w14:paraId="3F70FBB1" w14:textId="77777777" w:rsidR="00B90714" w:rsidRPr="000804FC" w:rsidRDefault="00B90714" w:rsidP="00980EF6">
      <w:pPr>
        <w:pStyle w:val="VVKSOTekst"/>
        <w:jc w:val="left"/>
        <w:rPr>
          <w:rFonts w:ascii="Trebuchet MS" w:hAnsi="Trebuchet MS"/>
        </w:rPr>
      </w:pPr>
      <w:r w:rsidRPr="000804FC">
        <w:rPr>
          <w:rFonts w:ascii="Trebuchet MS" w:hAnsi="Trebuchet MS"/>
        </w:rPr>
        <w:t xml:space="preserve">In het volwassenenonderwijs zijn er tal van mogelijkheden om zich verder te vervolmaken. </w:t>
      </w:r>
    </w:p>
    <w:p w14:paraId="6C7486F8" w14:textId="211F68CD" w:rsidR="00A6649F" w:rsidRPr="000804FC" w:rsidRDefault="00B90714" w:rsidP="00980EF6">
      <w:pPr>
        <w:pStyle w:val="VVKSOTekst"/>
        <w:jc w:val="left"/>
        <w:rPr>
          <w:rFonts w:ascii="Trebuchet MS" w:hAnsi="Trebuchet MS"/>
        </w:rPr>
      </w:pPr>
      <w:r w:rsidRPr="000804FC">
        <w:rPr>
          <w:rFonts w:ascii="Trebuchet MS" w:hAnsi="Trebuchet MS"/>
        </w:rPr>
        <w:t>Wanneer de leerling na deze 3de graad kiest voor de arbeidsmarkt kan hij op basis van zijn studie t</w:t>
      </w:r>
      <w:r w:rsidR="003B36D9">
        <w:rPr>
          <w:rFonts w:ascii="Trebuchet MS" w:hAnsi="Trebuchet MS"/>
        </w:rPr>
        <w:t>ewerkgesteld worden in de drukkerij</w:t>
      </w:r>
      <w:r w:rsidRPr="000804FC">
        <w:rPr>
          <w:rFonts w:ascii="Trebuchet MS" w:hAnsi="Trebuchet MS"/>
        </w:rPr>
        <w:t xml:space="preserve"> en in de afwerking. </w:t>
      </w:r>
    </w:p>
    <w:p w14:paraId="4D6AD7D9" w14:textId="77777777" w:rsidR="00DA3AAF" w:rsidRPr="000804FC" w:rsidRDefault="00DA3AAF" w:rsidP="00980EF6">
      <w:pPr>
        <w:pStyle w:val="LPTekst"/>
        <w:jc w:val="left"/>
      </w:pPr>
    </w:p>
    <w:p w14:paraId="16E76E23" w14:textId="77777777" w:rsidR="00D97549" w:rsidRPr="000804FC" w:rsidRDefault="00DA3AAF" w:rsidP="00980EF6">
      <w:pPr>
        <w:pStyle w:val="LPKop1"/>
      </w:pPr>
      <w:bookmarkStart w:id="7" w:name="_Toc440283658"/>
      <w:bookmarkStart w:id="8" w:name="_Toc30393936"/>
      <w:r w:rsidRPr="000804FC">
        <w:lastRenderedPageBreak/>
        <w:t>Christelijk mensbeeld</w:t>
      </w:r>
      <w:bookmarkEnd w:id="7"/>
    </w:p>
    <w:p w14:paraId="4778E113" w14:textId="77777777" w:rsidR="004577A9" w:rsidRPr="000804FC" w:rsidRDefault="004577A9" w:rsidP="00980EF6">
      <w:pPr>
        <w:pStyle w:val="LPTekst"/>
        <w:jc w:val="left"/>
      </w:pPr>
      <w:r w:rsidRPr="000804FC">
        <w:t>Ons onderwijs streeft de vorming van de totale persoon na waarbij het christelijke mensbeeld centraal staat. Onderstaande waarden zijn dan ook altijd na te streven tijdens alle handelingen:</w:t>
      </w:r>
    </w:p>
    <w:p w14:paraId="035F5DC3" w14:textId="77777777" w:rsidR="004577A9" w:rsidRPr="000804FC" w:rsidRDefault="004577A9" w:rsidP="00980EF6">
      <w:pPr>
        <w:pStyle w:val="LPTekst"/>
        <w:numPr>
          <w:ilvl w:val="0"/>
          <w:numId w:val="25"/>
        </w:numPr>
        <w:jc w:val="left"/>
      </w:pPr>
      <w:r w:rsidRPr="000804FC">
        <w:t>respect voor de medemens;</w:t>
      </w:r>
    </w:p>
    <w:p w14:paraId="7C9CBCBB" w14:textId="77777777" w:rsidR="004577A9" w:rsidRPr="000804FC" w:rsidRDefault="004577A9" w:rsidP="00980EF6">
      <w:pPr>
        <w:pStyle w:val="LPTekst"/>
        <w:numPr>
          <w:ilvl w:val="0"/>
          <w:numId w:val="25"/>
        </w:numPr>
        <w:jc w:val="left"/>
      </w:pPr>
      <w:r w:rsidRPr="000804FC">
        <w:t>solidariteit;</w:t>
      </w:r>
    </w:p>
    <w:p w14:paraId="2401494C" w14:textId="77777777" w:rsidR="004577A9" w:rsidRPr="000804FC" w:rsidRDefault="004577A9" w:rsidP="00980EF6">
      <w:pPr>
        <w:pStyle w:val="LPTekst"/>
        <w:numPr>
          <w:ilvl w:val="0"/>
          <w:numId w:val="25"/>
        </w:numPr>
        <w:jc w:val="left"/>
      </w:pPr>
      <w:r w:rsidRPr="000804FC">
        <w:t>zorg voor milieu en leven;</w:t>
      </w:r>
    </w:p>
    <w:p w14:paraId="6065A9B8" w14:textId="77777777" w:rsidR="004577A9" w:rsidRPr="000804FC" w:rsidRDefault="004577A9" w:rsidP="00980EF6">
      <w:pPr>
        <w:pStyle w:val="LPTekst"/>
        <w:numPr>
          <w:ilvl w:val="0"/>
          <w:numId w:val="25"/>
        </w:numPr>
        <w:jc w:val="left"/>
      </w:pPr>
      <w:r w:rsidRPr="000804FC">
        <w:t>respectvol omgaan met eigen geloof, anders gelovigen en niet-gelovigen;</w:t>
      </w:r>
    </w:p>
    <w:p w14:paraId="372CF221" w14:textId="77777777" w:rsidR="004577A9" w:rsidRPr="000804FC" w:rsidRDefault="004577A9" w:rsidP="00980EF6">
      <w:pPr>
        <w:pStyle w:val="LPTekst"/>
        <w:numPr>
          <w:ilvl w:val="0"/>
          <w:numId w:val="25"/>
        </w:numPr>
        <w:jc w:val="left"/>
      </w:pPr>
      <w:r w:rsidRPr="000804FC">
        <w:t>vanuit eigen spiritualiteit omgaan met ethische problemen.</w:t>
      </w:r>
    </w:p>
    <w:p w14:paraId="5251A03F" w14:textId="53314581" w:rsidR="00F02654" w:rsidRPr="000804FC" w:rsidRDefault="000E0B9B" w:rsidP="00980EF6">
      <w:pPr>
        <w:pStyle w:val="LPTekst"/>
        <w:jc w:val="left"/>
        <w:rPr>
          <w:i/>
        </w:rPr>
      </w:pPr>
      <w:r w:rsidRPr="000804FC">
        <w:t>Met het oog op de realisatie van dit mensbeeld draagt dit leerplan uitdrukkelijk kansen in zich</w:t>
      </w:r>
      <w:bookmarkEnd w:id="8"/>
      <w:r w:rsidR="00B90714" w:rsidRPr="000804FC">
        <w:t>.</w:t>
      </w:r>
      <w:r w:rsidR="0076545A">
        <w:rPr>
          <w:i/>
        </w:rPr>
        <w:t xml:space="preserve"> </w:t>
      </w:r>
    </w:p>
    <w:p w14:paraId="207D7CF0" w14:textId="77777777" w:rsidR="00F02654" w:rsidRPr="000804FC" w:rsidRDefault="00F02654" w:rsidP="00980EF6">
      <w:pPr>
        <w:pStyle w:val="LPTekst"/>
        <w:jc w:val="left"/>
      </w:pPr>
    </w:p>
    <w:p w14:paraId="092EB3D2" w14:textId="77777777" w:rsidR="00F02654" w:rsidRPr="000804FC" w:rsidRDefault="00F02654" w:rsidP="00980EF6">
      <w:pPr>
        <w:pStyle w:val="LPTekst"/>
        <w:jc w:val="left"/>
      </w:pPr>
    </w:p>
    <w:p w14:paraId="5FB52E58" w14:textId="77777777" w:rsidR="00F02654" w:rsidRPr="000804FC" w:rsidRDefault="00F02654" w:rsidP="00980EF6">
      <w:pPr>
        <w:pStyle w:val="LPTekst"/>
        <w:jc w:val="left"/>
      </w:pPr>
    </w:p>
    <w:p w14:paraId="44BFC281" w14:textId="77777777" w:rsidR="00F02654" w:rsidRPr="000804FC" w:rsidRDefault="00F02654" w:rsidP="00980EF6">
      <w:pPr>
        <w:pStyle w:val="LPTekst"/>
        <w:jc w:val="left"/>
      </w:pPr>
    </w:p>
    <w:p w14:paraId="0B95B538" w14:textId="77777777" w:rsidR="00F02654" w:rsidRPr="000804FC" w:rsidRDefault="00F02654" w:rsidP="00980EF6">
      <w:pPr>
        <w:pStyle w:val="LPTekst"/>
        <w:jc w:val="left"/>
      </w:pPr>
    </w:p>
    <w:p w14:paraId="0955DD78" w14:textId="77777777" w:rsidR="00F02654" w:rsidRPr="000804FC" w:rsidRDefault="00F02654" w:rsidP="00980EF6">
      <w:pPr>
        <w:pStyle w:val="LPTekst"/>
        <w:jc w:val="left"/>
      </w:pPr>
    </w:p>
    <w:p w14:paraId="3E1DF9F1" w14:textId="77777777" w:rsidR="00F02654" w:rsidRPr="000804FC" w:rsidRDefault="00F02654" w:rsidP="00980EF6">
      <w:pPr>
        <w:pStyle w:val="LPTekst"/>
        <w:jc w:val="left"/>
      </w:pPr>
    </w:p>
    <w:p w14:paraId="1F0A78FB" w14:textId="77777777" w:rsidR="00F02654" w:rsidRPr="000804FC" w:rsidRDefault="00F02654" w:rsidP="00980EF6">
      <w:pPr>
        <w:pStyle w:val="LPTekst"/>
        <w:jc w:val="left"/>
      </w:pPr>
    </w:p>
    <w:p w14:paraId="6FCFF445" w14:textId="77777777" w:rsidR="00F02654" w:rsidRPr="000804FC" w:rsidRDefault="00F02654" w:rsidP="00980EF6">
      <w:pPr>
        <w:pStyle w:val="LPTekst"/>
        <w:jc w:val="left"/>
      </w:pPr>
    </w:p>
    <w:p w14:paraId="17DAF906" w14:textId="77777777" w:rsidR="00F02654" w:rsidRPr="000804FC" w:rsidRDefault="00F02654" w:rsidP="00980EF6">
      <w:pPr>
        <w:pStyle w:val="LPTekst"/>
        <w:jc w:val="left"/>
      </w:pPr>
    </w:p>
    <w:p w14:paraId="46901BB1" w14:textId="77777777" w:rsidR="00F02654" w:rsidRPr="000804FC" w:rsidRDefault="00F02654" w:rsidP="00980EF6">
      <w:pPr>
        <w:pStyle w:val="LPTekst"/>
        <w:jc w:val="left"/>
      </w:pPr>
    </w:p>
    <w:p w14:paraId="21833E34" w14:textId="77777777" w:rsidR="00F02654" w:rsidRPr="000804FC" w:rsidRDefault="00F02654" w:rsidP="00980EF6">
      <w:pPr>
        <w:pStyle w:val="LPTekst"/>
        <w:jc w:val="left"/>
      </w:pPr>
    </w:p>
    <w:p w14:paraId="42F60FC1" w14:textId="5B784907" w:rsidR="00DA3AAF" w:rsidRPr="000804FC" w:rsidRDefault="0076545A" w:rsidP="00980EF6">
      <w:pPr>
        <w:pStyle w:val="LPKop1"/>
      </w:pPr>
      <w:bookmarkStart w:id="9" w:name="_Toc440283659"/>
      <w:r>
        <w:rPr>
          <w:noProof/>
          <w:lang w:val="nl-BE" w:eastAsia="nl-BE"/>
        </w:rPr>
        <w:lastRenderedPageBreak/>
        <w:drawing>
          <wp:anchor distT="0" distB="0" distL="114300" distR="114300" simplePos="0" relativeHeight="251698176" behindDoc="0" locked="0" layoutInCell="1" allowOverlap="1" wp14:anchorId="2D477E7A" wp14:editId="588E02F3">
            <wp:simplePos x="0" y="0"/>
            <wp:positionH relativeFrom="margin">
              <wp:posOffset>766445</wp:posOffset>
            </wp:positionH>
            <wp:positionV relativeFrom="paragraph">
              <wp:posOffset>-152400</wp:posOffset>
            </wp:positionV>
            <wp:extent cx="3790950" cy="3820160"/>
            <wp:effectExtent l="0" t="0" r="0" b="889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ma.PNG"/>
                    <pic:cNvPicPr/>
                  </pic:nvPicPr>
                  <pic:blipFill>
                    <a:blip r:embed="rId20">
                      <a:extLst>
                        <a:ext uri="{28A0092B-C50C-407E-A947-70E740481C1C}">
                          <a14:useLocalDpi xmlns:a14="http://schemas.microsoft.com/office/drawing/2010/main" val="0"/>
                        </a:ext>
                      </a:extLst>
                    </a:blip>
                    <a:stretch>
                      <a:fillRect/>
                    </a:stretch>
                  </pic:blipFill>
                  <pic:spPr>
                    <a:xfrm>
                      <a:off x="0" y="0"/>
                      <a:ext cx="3790950" cy="3820160"/>
                    </a:xfrm>
                    <a:prstGeom prst="rect">
                      <a:avLst/>
                    </a:prstGeom>
                  </pic:spPr>
                </pic:pic>
              </a:graphicData>
            </a:graphic>
            <wp14:sizeRelH relativeFrom="margin">
              <wp14:pctWidth>0</wp14:pctWidth>
            </wp14:sizeRelH>
            <wp14:sizeRelV relativeFrom="margin">
              <wp14:pctHeight>0</wp14:pctHeight>
            </wp14:sizeRelV>
          </wp:anchor>
        </w:drawing>
      </w:r>
      <w:r w:rsidR="00DA3AAF" w:rsidRPr="000804FC">
        <w:t>Opbouw en samenhang</w:t>
      </w:r>
      <w:bookmarkEnd w:id="9"/>
    </w:p>
    <w:p w14:paraId="2CC5F002" w14:textId="7AD5144A" w:rsidR="003C15FA" w:rsidRDefault="003C15FA" w:rsidP="00980EF6">
      <w:pPr>
        <w:pStyle w:val="LPTekst"/>
        <w:jc w:val="left"/>
      </w:pPr>
      <w:r>
        <w:t xml:space="preserve">In dit leerplan staat de uitvoer van grafische producten centraal. Deze kunnen via de offsetdruktechniek tot stand komen maar ook op digitale wijze (via print of digitale druk). Omdat de leerplancommissie beseft dat het voor toekomstige werknemers in de grafische sector </w:t>
      </w:r>
      <w:r w:rsidR="004960D8">
        <w:t>noodzakelijk</w:t>
      </w:r>
      <w:r>
        <w:t xml:space="preserve"> is een zekere mate van </w:t>
      </w:r>
      <w:proofErr w:type="spellStart"/>
      <w:r>
        <w:t>polygrafische</w:t>
      </w:r>
      <w:proofErr w:type="spellEnd"/>
      <w:r>
        <w:t xml:space="preserve"> kennis te hebben</w:t>
      </w:r>
      <w:r w:rsidR="004960D8">
        <w:t>,</w:t>
      </w:r>
      <w:r>
        <w:t xml:space="preserve"> wordt </w:t>
      </w:r>
      <w:r w:rsidR="004835F7">
        <w:t>ook</w:t>
      </w:r>
      <w:r w:rsidR="0076545A">
        <w:t xml:space="preserve"> </w:t>
      </w:r>
      <w:r w:rsidR="004960D8">
        <w:t xml:space="preserve">ontwerp </w:t>
      </w:r>
      <w:r w:rsidR="004835F7">
        <w:t xml:space="preserve">als onderdeel van de opleiding </w:t>
      </w:r>
      <w:r w:rsidR="004960D8">
        <w:t xml:space="preserve">mee opgenomen. Hierbij is het niet de bedoeling de leerlingen van drukken en afwerken </w:t>
      </w:r>
      <w:r w:rsidR="004835F7">
        <w:t xml:space="preserve">te vormen tot </w:t>
      </w:r>
      <w:r w:rsidR="004960D8">
        <w:t>grafische ontwerpers</w:t>
      </w:r>
      <w:r w:rsidR="004835F7">
        <w:t xml:space="preserve"> of pure drukvoorbereiders</w:t>
      </w:r>
      <w:r w:rsidR="004960D8">
        <w:t xml:space="preserve"> maar wel de basiskennis mee te geven van wat voor het uitvoerproces aan bod komt. Je merkt dan ook dat dit raderwerk in het schema kleiner werd weergegeven dan de twee andere.</w:t>
      </w:r>
    </w:p>
    <w:p w14:paraId="0BA54470" w14:textId="1FB3B166" w:rsidR="004960D8" w:rsidRPr="000804FC" w:rsidRDefault="004960D8" w:rsidP="00980EF6">
      <w:pPr>
        <w:pStyle w:val="LPTekst"/>
        <w:jc w:val="left"/>
      </w:pPr>
      <w:r>
        <w:t xml:space="preserve">Deze – afwerken en </w:t>
      </w:r>
      <w:proofErr w:type="spellStart"/>
      <w:r>
        <w:t>nabewerken</w:t>
      </w:r>
      <w:proofErr w:type="spellEnd"/>
      <w:r>
        <w:t xml:space="preserve">- volgen uiteraard op de output gerealiseerd tijdens het uitvoerproces. Hierbij dient weer geen onderscheid gemaakt te </w:t>
      </w:r>
      <w:r w:rsidR="008D2ADC">
        <w:t>worden</w:t>
      </w:r>
      <w:r>
        <w:t xml:space="preserve"> tussen offset of digitaal, daar in beide gevallen de mogelijkheid en de noodzaak bestaat dat de producten afgewerkt of </w:t>
      </w:r>
      <w:proofErr w:type="spellStart"/>
      <w:r>
        <w:t>nabewerkt</w:t>
      </w:r>
      <w:proofErr w:type="spellEnd"/>
      <w:r>
        <w:t xml:space="preserve"> moeten worden.</w:t>
      </w:r>
    </w:p>
    <w:p w14:paraId="47352BB3" w14:textId="47051CAB" w:rsidR="00043838" w:rsidRPr="000804FC" w:rsidRDefault="00043838" w:rsidP="00980EF6">
      <w:pPr>
        <w:rPr>
          <w:rFonts w:ascii="Trebuchet MS" w:hAnsi="Trebuchet MS" w:cs="Arial"/>
        </w:rPr>
      </w:pPr>
    </w:p>
    <w:p w14:paraId="5DDA3D1B" w14:textId="3922C56D" w:rsidR="00043838" w:rsidRPr="000804FC" w:rsidRDefault="00043838" w:rsidP="00980EF6">
      <w:pPr>
        <w:rPr>
          <w:rFonts w:ascii="Trebuchet MS" w:hAnsi="Trebuchet MS" w:cs="Arial"/>
        </w:rPr>
      </w:pPr>
    </w:p>
    <w:p w14:paraId="18670ECD" w14:textId="38BB9761" w:rsidR="00043838" w:rsidRPr="000804FC" w:rsidRDefault="00043838" w:rsidP="00980EF6">
      <w:pPr>
        <w:rPr>
          <w:rFonts w:ascii="Trebuchet MS" w:hAnsi="Trebuchet MS" w:cs="Arial"/>
        </w:rPr>
      </w:pPr>
    </w:p>
    <w:p w14:paraId="44AF87B8" w14:textId="77777777" w:rsidR="00043838" w:rsidRPr="000804FC" w:rsidRDefault="00043838" w:rsidP="00980EF6">
      <w:pPr>
        <w:rPr>
          <w:rFonts w:ascii="Trebuchet MS" w:hAnsi="Trebuchet MS" w:cs="Arial"/>
        </w:rPr>
      </w:pPr>
    </w:p>
    <w:p w14:paraId="6ACD640F" w14:textId="77777777" w:rsidR="00DA3AAF" w:rsidRDefault="00DA3AAF" w:rsidP="00980EF6">
      <w:pPr>
        <w:rPr>
          <w:rFonts w:ascii="Trebuchet MS" w:hAnsi="Trebuchet MS" w:cs="Arial"/>
        </w:rPr>
      </w:pPr>
    </w:p>
    <w:p w14:paraId="5C64D823" w14:textId="1197E09A" w:rsidR="006676AF" w:rsidRDefault="006676AF" w:rsidP="00980EF6">
      <w:pPr>
        <w:rPr>
          <w:rFonts w:ascii="Trebuchet MS" w:hAnsi="Trebuchet MS" w:cs="Arial"/>
        </w:rPr>
      </w:pPr>
    </w:p>
    <w:p w14:paraId="1DEF158F" w14:textId="0A903297" w:rsidR="006676AF" w:rsidRPr="000804FC" w:rsidRDefault="001C3DCC" w:rsidP="00980EF6">
      <w:pPr>
        <w:rPr>
          <w:rFonts w:ascii="Trebuchet MS" w:hAnsi="Trebuchet MS" w:cs="Arial"/>
        </w:rPr>
      </w:pPr>
      <w:r>
        <w:rPr>
          <w:rFonts w:ascii="Trebuchet MS" w:hAnsi="Trebuchet MS" w:cs="Arial"/>
          <w:noProof/>
          <w:lang w:eastAsia="nl-BE"/>
        </w:rPr>
        <w:drawing>
          <wp:anchor distT="0" distB="0" distL="114300" distR="114300" simplePos="0" relativeHeight="251700224" behindDoc="0" locked="0" layoutInCell="1" allowOverlap="1" wp14:anchorId="0925A093" wp14:editId="107E2816">
            <wp:simplePos x="0" y="0"/>
            <wp:positionH relativeFrom="margin">
              <wp:align>left</wp:align>
            </wp:positionH>
            <wp:positionV relativeFrom="paragraph">
              <wp:posOffset>971762</wp:posOffset>
            </wp:positionV>
            <wp:extent cx="9024128" cy="5578642"/>
            <wp:effectExtent l="141605" t="163195" r="185420" b="1663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nting-Press-Rollars.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024128" cy="557864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848E68" w14:textId="77777777" w:rsidR="00DA3AAF" w:rsidRPr="000804FC" w:rsidRDefault="00DA3AAF" w:rsidP="00980EF6">
      <w:pPr>
        <w:pStyle w:val="LPKop1"/>
      </w:pPr>
      <w:bookmarkStart w:id="10" w:name="_Toc440283660"/>
      <w:r w:rsidRPr="000804FC">
        <w:lastRenderedPageBreak/>
        <w:t>Doelstellingen</w:t>
      </w:r>
      <w:bookmarkEnd w:id="10"/>
    </w:p>
    <w:p w14:paraId="4C580878" w14:textId="77777777" w:rsidR="00065D51" w:rsidRPr="000804FC" w:rsidRDefault="00B90714" w:rsidP="00980EF6">
      <w:pPr>
        <w:pStyle w:val="LPKop2"/>
      </w:pPr>
      <w:bookmarkStart w:id="11" w:name="_Toc440283661"/>
      <w:r w:rsidRPr="000804FC">
        <w:t>Algemene doelstellingen</w:t>
      </w:r>
      <w:bookmarkEnd w:id="11"/>
    </w:p>
    <w:p w14:paraId="6849B184" w14:textId="77777777" w:rsidR="00841DCA" w:rsidRDefault="00841DCA" w:rsidP="00980EF6">
      <w:pPr>
        <w:pStyle w:val="LPAD"/>
        <w:jc w:val="left"/>
      </w:pPr>
      <w:r w:rsidRPr="00841DCA">
        <w:t>Kwaliteitsgericht, milieu- en kostprijsbewust</w:t>
      </w:r>
      <w:r>
        <w:t xml:space="preserve"> denken en handelen.</w:t>
      </w:r>
    </w:p>
    <w:p w14:paraId="07AD7016" w14:textId="095110BF" w:rsidR="008D2ADC" w:rsidRDefault="00841DCA" w:rsidP="00980EF6">
      <w:pPr>
        <w:pStyle w:val="LPAD"/>
        <w:jc w:val="left"/>
      </w:pPr>
      <w:r w:rsidRPr="000804FC">
        <w:t>Het Nederlands aanwenden voor beroeps-, persoonlijke en studiedoeleinden</w:t>
      </w:r>
      <w:r w:rsidR="008D2ADC">
        <w:t xml:space="preserve">. </w:t>
      </w:r>
    </w:p>
    <w:p w14:paraId="2BAA776A" w14:textId="23B1A08F" w:rsidR="00B90714" w:rsidRPr="00841DCA" w:rsidRDefault="00B90714" w:rsidP="00980EF6">
      <w:pPr>
        <w:pStyle w:val="LPAD"/>
        <w:jc w:val="left"/>
      </w:pPr>
      <w:r w:rsidRPr="00841DCA">
        <w:t xml:space="preserve">Vertrekkend van een </w:t>
      </w:r>
      <w:r w:rsidR="00403BCA" w:rsidRPr="00841DCA">
        <w:t xml:space="preserve">basisstramien eenvoudige ontwerpen maken voor grafische </w:t>
      </w:r>
      <w:r w:rsidRPr="00841DCA">
        <w:t>publicaties.</w:t>
      </w:r>
    </w:p>
    <w:p w14:paraId="45B3D6AE" w14:textId="77777777" w:rsidR="00B90714" w:rsidRPr="000804FC" w:rsidRDefault="00403BCA" w:rsidP="00980EF6">
      <w:pPr>
        <w:pStyle w:val="LPAD"/>
        <w:jc w:val="left"/>
      </w:pPr>
      <w:r w:rsidRPr="000804FC">
        <w:t>Basisregels van typografie en lay-out toepassen.</w:t>
      </w:r>
    </w:p>
    <w:p w14:paraId="1F3F9B64" w14:textId="77777777" w:rsidR="00B90714" w:rsidRPr="000804FC" w:rsidRDefault="00403BCA" w:rsidP="00980EF6">
      <w:pPr>
        <w:pStyle w:val="LPAD"/>
        <w:jc w:val="left"/>
      </w:pPr>
      <w:r w:rsidRPr="000804FC">
        <w:t>De paginaopmaak (enkelvoudig en samengesteld drukwerk) verwerken tot de gewenste drukvormen (</w:t>
      </w:r>
      <w:proofErr w:type="spellStart"/>
      <w:r w:rsidRPr="000804FC">
        <w:t>impositie</w:t>
      </w:r>
      <w:proofErr w:type="spellEnd"/>
      <w:r w:rsidRPr="000804FC">
        <w:t>)</w:t>
      </w:r>
      <w:r w:rsidR="00B90714" w:rsidRPr="000804FC">
        <w:t>.</w:t>
      </w:r>
    </w:p>
    <w:p w14:paraId="66391E6C" w14:textId="77777777" w:rsidR="00B90714" w:rsidRPr="000804FC" w:rsidRDefault="00B90714" w:rsidP="00980EF6">
      <w:pPr>
        <w:pStyle w:val="LPAD"/>
        <w:jc w:val="left"/>
      </w:pPr>
      <w:r w:rsidRPr="000804FC">
        <w:t xml:space="preserve">Enkelvoudig </w:t>
      </w:r>
      <w:r w:rsidR="00403BCA" w:rsidRPr="000804FC">
        <w:t xml:space="preserve">en samengesteld </w:t>
      </w:r>
      <w:r w:rsidRPr="000804FC">
        <w:t>drukwerk drukken in</w:t>
      </w:r>
      <w:r w:rsidR="00403BCA" w:rsidRPr="000804FC">
        <w:t xml:space="preserve"> 4 drukgangen in </w:t>
      </w:r>
      <w:r w:rsidRPr="000804FC">
        <w:t>de offsettechniek.</w:t>
      </w:r>
    </w:p>
    <w:p w14:paraId="3850FFEF" w14:textId="38CD5813" w:rsidR="00E85D2A" w:rsidRPr="000804FC" w:rsidRDefault="00E85D2A" w:rsidP="00980EF6">
      <w:pPr>
        <w:pStyle w:val="LPAD"/>
        <w:jc w:val="left"/>
      </w:pPr>
      <w:r w:rsidRPr="000804FC">
        <w:t>Grafische</w:t>
      </w:r>
      <w:r w:rsidR="00B00FE7">
        <w:t xml:space="preserve"> producten digitaal uitvoeren</w:t>
      </w:r>
      <w:r w:rsidRPr="000804FC">
        <w:t>.</w:t>
      </w:r>
    </w:p>
    <w:p w14:paraId="1677407B" w14:textId="2F456923" w:rsidR="00403BCA" w:rsidRPr="000804FC" w:rsidRDefault="00B90714" w:rsidP="00980EF6">
      <w:pPr>
        <w:pStyle w:val="LPAD"/>
        <w:jc w:val="left"/>
      </w:pPr>
      <w:r w:rsidRPr="000804FC">
        <w:t xml:space="preserve">Een grafisch </w:t>
      </w:r>
      <w:r w:rsidR="00403BCA" w:rsidRPr="000804FC">
        <w:t xml:space="preserve">product afwerken: </w:t>
      </w:r>
    </w:p>
    <w:p w14:paraId="77F15B30" w14:textId="77777777" w:rsidR="00403BCA" w:rsidRPr="00571E07" w:rsidRDefault="005E59E4" w:rsidP="00980EF6">
      <w:pPr>
        <w:pStyle w:val="LPTekst"/>
        <w:numPr>
          <w:ilvl w:val="0"/>
          <w:numId w:val="28"/>
        </w:numPr>
        <w:spacing w:line="240" w:lineRule="auto"/>
        <w:jc w:val="left"/>
      </w:pPr>
      <w:r w:rsidRPr="00571E07">
        <w:t>s</w:t>
      </w:r>
      <w:r w:rsidR="00403BCA" w:rsidRPr="00571E07">
        <w:t>nijden</w:t>
      </w:r>
    </w:p>
    <w:p w14:paraId="01443C99" w14:textId="77777777" w:rsidR="00067398" w:rsidRPr="000804FC" w:rsidRDefault="00403BCA" w:rsidP="00980EF6">
      <w:pPr>
        <w:pStyle w:val="LPTekst"/>
        <w:numPr>
          <w:ilvl w:val="0"/>
          <w:numId w:val="28"/>
        </w:numPr>
        <w:spacing w:line="240" w:lineRule="auto"/>
        <w:jc w:val="left"/>
      </w:pPr>
      <w:r w:rsidRPr="000804FC">
        <w:t xml:space="preserve">vouwen </w:t>
      </w:r>
    </w:p>
    <w:p w14:paraId="63A8EB6A" w14:textId="2D69EBEA" w:rsidR="00403BCA" w:rsidRPr="000804FC" w:rsidRDefault="00403BCA" w:rsidP="00980EF6">
      <w:pPr>
        <w:pStyle w:val="LPAD"/>
        <w:jc w:val="left"/>
      </w:pPr>
      <w:r w:rsidRPr="000804FC">
        <w:t xml:space="preserve">Een grafisch product </w:t>
      </w:r>
      <w:proofErr w:type="spellStart"/>
      <w:r w:rsidRPr="000804FC">
        <w:t>nabewerken</w:t>
      </w:r>
      <w:proofErr w:type="spellEnd"/>
      <w:r w:rsidRPr="000804FC">
        <w:t xml:space="preserve">: </w:t>
      </w:r>
    </w:p>
    <w:p w14:paraId="625C293F" w14:textId="77777777" w:rsidR="00403BCA" w:rsidRPr="000804FC" w:rsidRDefault="00403BCA" w:rsidP="00980EF6">
      <w:pPr>
        <w:pStyle w:val="LPTekst"/>
        <w:numPr>
          <w:ilvl w:val="0"/>
          <w:numId w:val="28"/>
        </w:numPr>
        <w:spacing w:line="240" w:lineRule="auto"/>
        <w:jc w:val="left"/>
      </w:pPr>
      <w:r w:rsidRPr="000804FC">
        <w:t xml:space="preserve">rillen </w:t>
      </w:r>
    </w:p>
    <w:p w14:paraId="04A72F0E" w14:textId="77777777" w:rsidR="00403BCA" w:rsidRPr="000804FC" w:rsidRDefault="00403BCA" w:rsidP="00980EF6">
      <w:pPr>
        <w:pStyle w:val="LPTekst"/>
        <w:numPr>
          <w:ilvl w:val="0"/>
          <w:numId w:val="28"/>
        </w:numPr>
        <w:spacing w:line="240" w:lineRule="auto"/>
        <w:jc w:val="left"/>
      </w:pPr>
      <w:r w:rsidRPr="000804FC">
        <w:t>perforeren</w:t>
      </w:r>
    </w:p>
    <w:p w14:paraId="1CC4E569" w14:textId="77777777" w:rsidR="00403BCA" w:rsidRPr="000804FC" w:rsidRDefault="00403BCA" w:rsidP="00980EF6">
      <w:pPr>
        <w:pStyle w:val="LPTekst"/>
        <w:numPr>
          <w:ilvl w:val="0"/>
          <w:numId w:val="28"/>
        </w:numPr>
        <w:spacing w:line="240" w:lineRule="auto"/>
        <w:jc w:val="left"/>
      </w:pPr>
      <w:r w:rsidRPr="000804FC">
        <w:t>stansen</w:t>
      </w:r>
    </w:p>
    <w:p w14:paraId="48A19EE6" w14:textId="19910B84" w:rsidR="00686BF3" w:rsidRDefault="00E85D2A" w:rsidP="00980EF6">
      <w:pPr>
        <w:pStyle w:val="LPAD"/>
        <w:jc w:val="left"/>
      </w:pPr>
      <w:r w:rsidRPr="000804FC">
        <w:t>Drukwerk analyseren in functie van techniek en uitvoering.</w:t>
      </w:r>
      <w:r w:rsidR="00686BF3">
        <w:br w:type="page"/>
      </w:r>
    </w:p>
    <w:p w14:paraId="7B59A868" w14:textId="77777777" w:rsidR="009C4975" w:rsidRPr="000804FC" w:rsidRDefault="00B90714" w:rsidP="00980EF6">
      <w:pPr>
        <w:pStyle w:val="LPKop2"/>
      </w:pPr>
      <w:bookmarkStart w:id="12" w:name="_Toc440283662"/>
      <w:r w:rsidRPr="000804FC">
        <w:lastRenderedPageBreak/>
        <w:t>Attitudes</w:t>
      </w:r>
      <w:bookmarkEnd w:id="12"/>
    </w:p>
    <w:p w14:paraId="399E893B" w14:textId="6793A395" w:rsidR="00B90714" w:rsidRPr="000804FC" w:rsidRDefault="00571E07" w:rsidP="00980EF6">
      <w:pPr>
        <w:pStyle w:val="LPTekst"/>
        <w:jc w:val="left"/>
      </w:pPr>
      <w:r w:rsidRPr="00571E07">
        <w:rPr>
          <w:u w:color="404040" w:themeColor="text1" w:themeTint="BF"/>
        </w:rPr>
        <w:t>De leerling</w:t>
      </w:r>
    </w:p>
    <w:p w14:paraId="12036232" w14:textId="77777777" w:rsidR="00B90714" w:rsidRPr="000804FC" w:rsidRDefault="00B90714" w:rsidP="00980EF6">
      <w:pPr>
        <w:pStyle w:val="LPAtt"/>
        <w:jc w:val="left"/>
      </w:pPr>
      <w:r w:rsidRPr="000804FC">
        <w:t>ziet het belang van het eigen handelen in, handelt plichtsbewust en past ethische principes toe (zelfstandigheid en verantwoordelijkheidszin).</w:t>
      </w:r>
    </w:p>
    <w:p w14:paraId="26DACFC3" w14:textId="77777777" w:rsidR="00B90714" w:rsidRPr="000804FC" w:rsidRDefault="00B90714" w:rsidP="00980EF6">
      <w:pPr>
        <w:pStyle w:val="LPAtt"/>
        <w:jc w:val="left"/>
      </w:pPr>
      <w:r w:rsidRPr="000804FC">
        <w:t>ziet de sterkte en de meerwaarde van samenwerking in en kan met tegenstrijdige belangen tussen medeleerlingen omgaan (teamgeest).</w:t>
      </w:r>
    </w:p>
    <w:p w14:paraId="33613D23" w14:textId="77777777" w:rsidR="00B90714" w:rsidRPr="000804FC" w:rsidRDefault="00B90714" w:rsidP="00980EF6">
      <w:pPr>
        <w:pStyle w:val="LPAtt"/>
        <w:jc w:val="left"/>
      </w:pPr>
      <w:r w:rsidRPr="000804FC">
        <w:t>draagt op de arbeidsplaats zorg voor de eigen veiligheid en gezondheid en deze van de andere personen, in overeenstemming met de gegeven instructies en met de verkregen opleiding (veiligheidsbewustzijn).</w:t>
      </w:r>
    </w:p>
    <w:p w14:paraId="347344A1" w14:textId="77777777" w:rsidR="00B90714" w:rsidRPr="000804FC" w:rsidRDefault="00B90714" w:rsidP="00980EF6">
      <w:pPr>
        <w:pStyle w:val="LPAtt"/>
        <w:jc w:val="left"/>
      </w:pPr>
      <w:r w:rsidRPr="000804FC">
        <w:t>blijft geconcentreerd aan het werk en houdt vol tot het beoogde resultaat wordt bereikt (doorzettingsvermogen).</w:t>
      </w:r>
    </w:p>
    <w:p w14:paraId="451C90F5" w14:textId="77777777" w:rsidR="00B90714" w:rsidRPr="000804FC" w:rsidRDefault="00B90714" w:rsidP="00980EF6">
      <w:pPr>
        <w:pStyle w:val="LPAtt"/>
        <w:jc w:val="left"/>
      </w:pPr>
      <w:r w:rsidRPr="000804FC">
        <w:t>is in staat om in te schatten aan welke vereisten de resultaten moeten voldoen, kan waardeoordelen vormen over eigen en andermans werk en verwoordt die (kwaliteitsbewust zijn).</w:t>
      </w:r>
    </w:p>
    <w:p w14:paraId="73F1D0E1" w14:textId="77777777" w:rsidR="00B90714" w:rsidRPr="000804FC" w:rsidRDefault="00B90714" w:rsidP="00980EF6">
      <w:pPr>
        <w:pStyle w:val="LPAtt"/>
        <w:jc w:val="left"/>
      </w:pPr>
      <w:r w:rsidRPr="000804FC">
        <w:t>organiseert en stuurt het eigen leerproces waarbij hij oog heeft voor nauwkeurigheid, orde, netheid en stiptheid (organiseren en planmatig werken).</w:t>
      </w:r>
    </w:p>
    <w:p w14:paraId="1EE74BB0" w14:textId="05FC2CFB" w:rsidR="00B90714" w:rsidRPr="000804FC" w:rsidRDefault="00B90714" w:rsidP="00980EF6">
      <w:pPr>
        <w:pStyle w:val="LPAtt"/>
        <w:jc w:val="left"/>
      </w:pPr>
      <w:r w:rsidRPr="000804FC">
        <w:t>brengt structuur aan in tijd en ruimte</w:t>
      </w:r>
      <w:r w:rsidR="008D2ADC">
        <w:t xml:space="preserve"> </w:t>
      </w:r>
      <w:r w:rsidRPr="000804FC">
        <w:t>(organiseren en planmatig werken).</w:t>
      </w:r>
    </w:p>
    <w:p w14:paraId="2A4F73D5" w14:textId="77777777" w:rsidR="00B90714" w:rsidRPr="000804FC" w:rsidRDefault="00B90714" w:rsidP="00980EF6">
      <w:pPr>
        <w:pStyle w:val="LPAtt"/>
        <w:jc w:val="left"/>
      </w:pPr>
      <w:r w:rsidRPr="000804FC">
        <w:t>legt prioriteiten bij de aanpak en het verloop van de studie (organiseren en planmatig werken).</w:t>
      </w:r>
    </w:p>
    <w:p w14:paraId="451B8480" w14:textId="77777777" w:rsidR="00065D51" w:rsidRPr="000804FC" w:rsidRDefault="00B90714" w:rsidP="00980EF6">
      <w:pPr>
        <w:pStyle w:val="LPAtt"/>
        <w:jc w:val="left"/>
      </w:pPr>
      <w:r w:rsidRPr="000804FC">
        <w:t>stelt bewust de volgende drie vragen: ”Is het ecologisch verantwoord?”,” Is het sociaal rechtvaardig?” en “Is het economisch haalbaar?” (oog hebben voor duurzame ontwikkeling).</w:t>
      </w:r>
    </w:p>
    <w:p w14:paraId="4BB6FF56" w14:textId="77777777" w:rsidR="00111745" w:rsidRPr="000804FC" w:rsidRDefault="00111745" w:rsidP="00980EF6">
      <w:pPr>
        <w:pStyle w:val="LPAtt"/>
        <w:jc w:val="left"/>
        <w:rPr>
          <w:rFonts w:cs="Arial"/>
        </w:rPr>
      </w:pPr>
      <w:r w:rsidRPr="000804FC">
        <w:rPr>
          <w:rFonts w:cs="Arial"/>
        </w:rPr>
        <w:br w:type="page"/>
      </w:r>
    </w:p>
    <w:p w14:paraId="466E621B" w14:textId="77777777" w:rsidR="00E85D2A" w:rsidRPr="000804FC" w:rsidRDefault="00E85D2A" w:rsidP="00980EF6">
      <w:pPr>
        <w:pStyle w:val="LPKop2"/>
      </w:pPr>
      <w:bookmarkStart w:id="13" w:name="_Toc440283663"/>
      <w:r w:rsidRPr="000804FC">
        <w:lastRenderedPageBreak/>
        <w:t>Leerplandoelstellingen, leerinhouden en didactische wenken</w:t>
      </w:r>
      <w:bookmarkEnd w:id="13"/>
    </w:p>
    <w:p w14:paraId="13B673D0" w14:textId="77777777" w:rsidR="00E85D2A" w:rsidRPr="000804FC" w:rsidRDefault="00E85D2A" w:rsidP="00980EF6">
      <w:pPr>
        <w:spacing w:line="360" w:lineRule="auto"/>
        <w:rPr>
          <w:rFonts w:ascii="Trebuchet MS" w:hAnsi="Trebuchet MS"/>
        </w:rPr>
      </w:pPr>
      <w:r w:rsidRPr="000804FC">
        <w:rPr>
          <w:rFonts w:ascii="Trebuchet MS" w:hAnsi="Trebuchet MS"/>
        </w:rPr>
        <w:t>Waar in dit leerplan bij doelstellingen de term ‘zoals’ voorkomt, moet dit gelezen worden als ‘een keuze maken uit’.</w:t>
      </w:r>
    </w:p>
    <w:p w14:paraId="5985A969" w14:textId="77777777" w:rsidR="00E85D2A" w:rsidRPr="000804FC" w:rsidRDefault="00E85D2A" w:rsidP="00980EF6">
      <w:pPr>
        <w:spacing w:line="360" w:lineRule="auto"/>
        <w:rPr>
          <w:rFonts w:ascii="Trebuchet MS" w:hAnsi="Trebuchet MS"/>
        </w:rPr>
      </w:pPr>
      <w:r w:rsidRPr="00571E07">
        <w:rPr>
          <w:rFonts w:ascii="Trebuchet MS" w:hAnsi="Trebuchet MS"/>
          <w:b/>
        </w:rPr>
        <w:t xml:space="preserve">(U) </w:t>
      </w:r>
      <w:r w:rsidRPr="000804FC">
        <w:rPr>
          <w:rFonts w:ascii="Trebuchet MS" w:hAnsi="Trebuchet MS"/>
        </w:rPr>
        <w:t>= uitbreiding</w:t>
      </w:r>
    </w:p>
    <w:p w14:paraId="77C0F97B" w14:textId="22468D21" w:rsidR="00E85D2A" w:rsidRPr="000804FC" w:rsidRDefault="00E85D2A" w:rsidP="00571E07">
      <w:pPr>
        <w:pStyle w:val="LPKop3"/>
      </w:pPr>
      <w:r w:rsidRPr="000804FC">
        <w:t>Veiligheid, gezondheid, duurzaamheid en milieu – taal en communicatie</w:t>
      </w:r>
    </w:p>
    <w:p w14:paraId="412FE9CE" w14:textId="7AD51F7C" w:rsidR="00E85D2A" w:rsidRPr="000804FC" w:rsidRDefault="00C1604B" w:rsidP="00C1604B">
      <w:pPr>
        <w:pStyle w:val="VVKSOKop4"/>
        <w:tabs>
          <w:tab w:val="clear" w:pos="851"/>
        </w:tabs>
        <w:rPr>
          <w:rFonts w:ascii="Trebuchet MS" w:hAnsi="Trebuchet MS"/>
        </w:rPr>
      </w:pPr>
      <w:r>
        <w:rPr>
          <w:rFonts w:ascii="Trebuchet MS" w:hAnsi="Trebuchet MS"/>
        </w:rPr>
        <w:t xml:space="preserve">AD1 </w:t>
      </w:r>
      <w:r w:rsidR="00E85D2A" w:rsidRPr="000804FC">
        <w:rPr>
          <w:rFonts w:ascii="Trebuchet MS" w:hAnsi="Trebuchet MS"/>
        </w:rPr>
        <w:t>Kwaliteitsgericht, milieu- en kostprijsbewust denken en handelen</w:t>
      </w:r>
      <w:r w:rsidR="00B91C6A">
        <w:rPr>
          <w:rFonts w:ascii="Trebuchet MS" w:hAnsi="Trebuchet MS"/>
        </w:rPr>
        <w:t>.</w:t>
      </w:r>
    </w:p>
    <w:p w14:paraId="66296311" w14:textId="77777777" w:rsidR="0059765F" w:rsidRPr="00DF7EAF" w:rsidRDefault="00E85D2A" w:rsidP="00DF7EAF">
      <w:pPr>
        <w:pStyle w:val="LPTekst"/>
      </w:pPr>
      <w:r w:rsidRPr="00DF7EAF">
        <w:t>De leerling</w:t>
      </w:r>
    </w:p>
    <w:p w14:paraId="5CCA7E35" w14:textId="25352A7C" w:rsidR="00012D51" w:rsidRPr="000804FC" w:rsidRDefault="00012D51" w:rsidP="00FC130F">
      <w:pPr>
        <w:pStyle w:val="Lpdoel1"/>
      </w:pPr>
      <w:r w:rsidRPr="000804FC">
        <w:t>draagt op de arbeidsplaats naar best vermogen zorg voor de eigen veiligheid en gezondheid en deze van de andere personen, in overeenstemming met de gegeven instructies en met de verkregen opleiding.</w:t>
      </w:r>
      <w:r w:rsidR="00BD73B7">
        <w:br/>
      </w:r>
    </w:p>
    <w:p w14:paraId="5F589AD5" w14:textId="1B551ECE" w:rsidR="00012D51" w:rsidRPr="000804FC" w:rsidRDefault="00012D51" w:rsidP="00FC130F">
      <w:pPr>
        <w:pStyle w:val="Lpdoel1"/>
      </w:pPr>
      <w:r w:rsidRPr="000804FC">
        <w:t>maakt op de juiste wijze gebruik van ma</w:t>
      </w:r>
      <w:r w:rsidRPr="000804FC">
        <w:softHyphen/>
        <w:t>chines, toestellen, gereedschappen, gevaarlijke stoffen, ver</w:t>
      </w:r>
      <w:r w:rsidRPr="000804FC">
        <w:softHyphen/>
        <w:t>voermiddelen en andere middelen die ter beschikking worden gesteld.</w:t>
      </w:r>
      <w:r w:rsidR="00BD73B7">
        <w:br/>
      </w:r>
    </w:p>
    <w:p w14:paraId="6538C694" w14:textId="74EF4767" w:rsidR="00012D51" w:rsidRPr="000804FC" w:rsidRDefault="00012D51" w:rsidP="00FC130F">
      <w:pPr>
        <w:pStyle w:val="Lpdoel1"/>
      </w:pPr>
      <w:r w:rsidRPr="000804FC">
        <w:t>maakt op de juiste wijze gebruik van de persoonlijke beschermings</w:t>
      </w:r>
      <w:r w:rsidRPr="000804FC">
        <w:softHyphen/>
        <w:t>middelen die ter beschikking worden gesteld, en</w:t>
      </w:r>
      <w:r w:rsidR="008D2ADC">
        <w:t xml:space="preserve"> bergt</w:t>
      </w:r>
      <w:r w:rsidRPr="000804FC">
        <w:t xml:space="preserve"> deze na gebruik weer op.</w:t>
      </w:r>
      <w:r w:rsidR="00BD73B7">
        <w:br/>
      </w:r>
    </w:p>
    <w:p w14:paraId="4E26F681" w14:textId="45536AE2" w:rsidR="00012D51" w:rsidRPr="000804FC" w:rsidRDefault="00012D51" w:rsidP="00FC130F">
      <w:pPr>
        <w:pStyle w:val="Lpdoel1"/>
      </w:pPr>
      <w:r w:rsidRPr="000804FC">
        <w:t>herkent de veiligheidsvoorzieningen van ma</w:t>
      </w:r>
      <w:r w:rsidRPr="000804FC">
        <w:softHyphen/>
        <w:t>chines, toestellen, gereedschap</w:t>
      </w:r>
      <w:r w:rsidRPr="000804FC">
        <w:softHyphen/>
        <w:t>pen, in</w:t>
      </w:r>
      <w:r w:rsidRPr="000804FC">
        <w:softHyphen/>
        <w:t>stallaties en gebouwen, gebruikt deze voorzieningen op de juiste manier en schakelt ze niet willekeurig uit, verandert noch verplaatst ze.</w:t>
      </w:r>
      <w:r w:rsidR="00BD73B7">
        <w:br/>
      </w:r>
    </w:p>
    <w:p w14:paraId="47CB8B6E" w14:textId="4BC8034B" w:rsidR="00012D51" w:rsidRPr="000804FC" w:rsidRDefault="00012D51" w:rsidP="00FC130F">
      <w:pPr>
        <w:pStyle w:val="Lpdoel1"/>
      </w:pPr>
      <w:r w:rsidRPr="000804FC">
        <w:t>herkent bij de realisaties energieverbruik en recyclagemogelijkheden.</w:t>
      </w:r>
      <w:r w:rsidR="00BD73B7">
        <w:br/>
      </w:r>
    </w:p>
    <w:p w14:paraId="66B0C942" w14:textId="5C7AFB3B" w:rsidR="00012D51" w:rsidRPr="000804FC" w:rsidRDefault="00012D51" w:rsidP="00FC130F">
      <w:pPr>
        <w:pStyle w:val="Lpdoel1"/>
      </w:pPr>
      <w:r w:rsidRPr="000804FC">
        <w:t>past afvalverwerking volgens voorschriften toe.</w:t>
      </w:r>
      <w:r w:rsidR="00BD73B7">
        <w:br/>
      </w:r>
    </w:p>
    <w:p w14:paraId="2725E210" w14:textId="74C08B5E" w:rsidR="00E85D2A" w:rsidRPr="000804FC" w:rsidRDefault="00E85D2A" w:rsidP="00FC130F">
      <w:pPr>
        <w:pStyle w:val="Lpdoel1"/>
      </w:pPr>
      <w:r w:rsidRPr="000804FC">
        <w:t xml:space="preserve">noteert materiaalverbruik en productietijd voor de eigen realisaties in functie van milieu en </w:t>
      </w:r>
      <w:r w:rsidR="00BF43B5" w:rsidRPr="000804FC">
        <w:t>d</w:t>
      </w:r>
      <w:r w:rsidRPr="000804FC">
        <w:t>uurzaamheid.</w:t>
      </w:r>
      <w:r w:rsidR="00BD73B7">
        <w:br/>
      </w:r>
    </w:p>
    <w:p w14:paraId="735E47AA" w14:textId="38BBB66F" w:rsidR="00E85D2A" w:rsidRPr="000804FC" w:rsidRDefault="00E85D2A" w:rsidP="00FC130F">
      <w:pPr>
        <w:pStyle w:val="Lpdoel1"/>
      </w:pPr>
      <w:r w:rsidRPr="000804FC">
        <w:t>overlegt en bewaakt als individu en in groep de kwaliteit van de werkzaamheden en het</w:t>
      </w:r>
      <w:r w:rsidR="007B3765">
        <w:t xml:space="preserve"> product.</w:t>
      </w:r>
      <w:r w:rsidR="0076545A">
        <w:br/>
      </w:r>
    </w:p>
    <w:p w14:paraId="02F04C62" w14:textId="412780F6" w:rsidR="002E11D3" w:rsidRPr="000804FC" w:rsidRDefault="00012D51" w:rsidP="00FC130F">
      <w:pPr>
        <w:pStyle w:val="Lpdoel1"/>
      </w:pPr>
      <w:r w:rsidRPr="000804FC">
        <w:t>staat open</w:t>
      </w:r>
      <w:r w:rsidR="002E11D3" w:rsidRPr="000804FC">
        <w:t xml:space="preserve"> voor en </w:t>
      </w:r>
      <w:r w:rsidRPr="000804FC">
        <w:t>neemt deel</w:t>
      </w:r>
      <w:r w:rsidR="0076545A">
        <w:t xml:space="preserve"> aan opdrachtbespreking.</w:t>
      </w:r>
      <w:r w:rsidR="0076545A">
        <w:br/>
      </w:r>
    </w:p>
    <w:p w14:paraId="57AEF662" w14:textId="310AE452" w:rsidR="002E11D3" w:rsidRPr="000804FC" w:rsidRDefault="00012D51" w:rsidP="00FC130F">
      <w:pPr>
        <w:pStyle w:val="Lpdoel1"/>
      </w:pPr>
      <w:r w:rsidRPr="000804FC">
        <w:t>werkt n</w:t>
      </w:r>
      <w:r w:rsidR="00C9059D" w:rsidRPr="000804FC">
        <w:t>et en nauw</w:t>
      </w:r>
      <w:r w:rsidR="0076545A">
        <w:t>keurig.</w:t>
      </w:r>
      <w:r w:rsidR="0076545A">
        <w:br/>
      </w:r>
    </w:p>
    <w:p w14:paraId="6E2F02F0" w14:textId="54BBBFC8" w:rsidR="002E11D3" w:rsidRPr="000804FC" w:rsidRDefault="00012D51" w:rsidP="00FC130F">
      <w:pPr>
        <w:pStyle w:val="Lpdoel1"/>
      </w:pPr>
      <w:r w:rsidRPr="000804FC">
        <w:t>geeft c</w:t>
      </w:r>
      <w:r w:rsidR="002E11D3" w:rsidRPr="000804FC">
        <w:t xml:space="preserve">ommentaar en </w:t>
      </w:r>
      <w:r w:rsidRPr="000804FC">
        <w:t>wendt die aan</w:t>
      </w:r>
      <w:r w:rsidR="002E11D3" w:rsidRPr="000804FC">
        <w:t xml:space="preserve"> om het eigen werk e</w:t>
      </w:r>
      <w:r w:rsidR="0076545A">
        <w:t>n dat van anderen te verbeteren.</w:t>
      </w:r>
      <w:r w:rsidR="0076545A">
        <w:br/>
      </w:r>
    </w:p>
    <w:p w14:paraId="1C90B344" w14:textId="340959FF" w:rsidR="002E11D3" w:rsidRPr="000804FC" w:rsidRDefault="00012D51" w:rsidP="00FC130F">
      <w:pPr>
        <w:pStyle w:val="Lpdoel1"/>
      </w:pPr>
      <w:r w:rsidRPr="000804FC">
        <w:t xml:space="preserve">staat open voor en neemt deel </w:t>
      </w:r>
      <w:r w:rsidR="002E11D3" w:rsidRPr="000804FC">
        <w:t>aan evaluatie van proces en product.</w:t>
      </w:r>
    </w:p>
    <w:p w14:paraId="7639F7C4" w14:textId="77777777" w:rsidR="00012D51" w:rsidRPr="000804FC" w:rsidRDefault="00012D51" w:rsidP="00980EF6">
      <w:pPr>
        <w:pStyle w:val="Lijstalinea"/>
        <w:spacing w:line="360" w:lineRule="auto"/>
        <w:rPr>
          <w:rFonts w:ascii="Trebuchet MS" w:hAnsi="Trebuchet MS"/>
        </w:rPr>
      </w:pPr>
      <w:r w:rsidRPr="000804FC">
        <w:rPr>
          <w:rFonts w:ascii="Trebuchet MS" w:hAnsi="Trebuchet MS"/>
        </w:rPr>
        <w:br w:type="page"/>
      </w:r>
    </w:p>
    <w:p w14:paraId="5FFFCC4A" w14:textId="59D23FD9" w:rsidR="007B6F27" w:rsidRDefault="007B3765" w:rsidP="007B6F27">
      <w:pPr>
        <w:pStyle w:val="VVKSOKop3"/>
        <w:tabs>
          <w:tab w:val="clear" w:pos="851"/>
        </w:tabs>
        <w:spacing w:before="120" w:after="0"/>
        <w:ind w:left="0" w:firstLine="0"/>
        <w:rPr>
          <w:rFonts w:ascii="Trebuchet MS" w:hAnsi="Trebuchet MS"/>
          <w:sz w:val="20"/>
          <w:szCs w:val="20"/>
        </w:rPr>
      </w:pPr>
      <w:r w:rsidRPr="00DC79DF">
        <w:rPr>
          <w:rFonts w:ascii="Trebuchet MS" w:hAnsi="Trebuchet MS"/>
          <w:sz w:val="20"/>
          <w:szCs w:val="20"/>
        </w:rPr>
        <w:lastRenderedPageBreak/>
        <w:t xml:space="preserve">AD2 </w:t>
      </w:r>
      <w:r w:rsidR="002E11D3" w:rsidRPr="00DC79DF">
        <w:rPr>
          <w:rFonts w:ascii="Trebuchet MS" w:hAnsi="Trebuchet MS"/>
          <w:sz w:val="20"/>
          <w:szCs w:val="20"/>
        </w:rPr>
        <w:t>Het Nederlands aanwenden voor beroeps-, persoonlijke en studiedoeleinden</w:t>
      </w:r>
      <w:r w:rsidR="00B91C6A">
        <w:rPr>
          <w:rFonts w:ascii="Trebuchet MS" w:hAnsi="Trebuchet MS"/>
          <w:sz w:val="20"/>
          <w:szCs w:val="20"/>
        </w:rPr>
        <w:t>.</w:t>
      </w:r>
    </w:p>
    <w:p w14:paraId="28E2FFA8" w14:textId="71E860C3" w:rsidR="002E11D3" w:rsidRDefault="002E11D3" w:rsidP="007B6F27">
      <w:pPr>
        <w:pStyle w:val="VVKSOKop3"/>
        <w:tabs>
          <w:tab w:val="clear" w:pos="851"/>
        </w:tabs>
        <w:spacing w:before="120" w:after="0"/>
        <w:ind w:left="0" w:firstLine="426"/>
        <w:rPr>
          <w:rFonts w:ascii="Trebuchet MS" w:hAnsi="Trebuchet MS"/>
          <w:sz w:val="20"/>
          <w:szCs w:val="20"/>
        </w:rPr>
      </w:pPr>
      <w:r w:rsidRPr="00DC79DF">
        <w:rPr>
          <w:rFonts w:ascii="Trebuchet MS" w:hAnsi="Trebuchet MS"/>
          <w:sz w:val="20"/>
          <w:szCs w:val="20"/>
        </w:rPr>
        <w:t>Engels en het Frans aanwenden voor beroeps- en studiedoeleinden</w:t>
      </w:r>
      <w:r w:rsidR="00B91C6A">
        <w:rPr>
          <w:rFonts w:ascii="Trebuchet MS" w:hAnsi="Trebuchet MS"/>
          <w:sz w:val="20"/>
          <w:szCs w:val="20"/>
        </w:rPr>
        <w:t>.</w:t>
      </w:r>
      <w:r w:rsidRPr="00DC79DF">
        <w:rPr>
          <w:rFonts w:ascii="Trebuchet MS" w:hAnsi="Trebuchet MS"/>
          <w:sz w:val="20"/>
          <w:szCs w:val="20"/>
        </w:rPr>
        <w:t xml:space="preserve"> </w:t>
      </w:r>
      <w:r w:rsidR="00571E07" w:rsidRPr="00571E07">
        <w:rPr>
          <w:rFonts w:ascii="Trebuchet MS" w:hAnsi="Trebuchet MS"/>
          <w:sz w:val="20"/>
          <w:szCs w:val="20"/>
        </w:rPr>
        <w:t>(U)</w:t>
      </w:r>
    </w:p>
    <w:p w14:paraId="27EB61BB" w14:textId="77777777" w:rsidR="007B6F27" w:rsidRPr="007B6F27" w:rsidRDefault="007B6F27" w:rsidP="007B6F27">
      <w:pPr>
        <w:pStyle w:val="VVKSOTekst"/>
      </w:pPr>
    </w:p>
    <w:p w14:paraId="2776A7C6" w14:textId="201CE1EE" w:rsidR="00012D51" w:rsidRPr="000804FC" w:rsidRDefault="00571E07" w:rsidP="00DF7EAF">
      <w:pPr>
        <w:pStyle w:val="LPTekst"/>
      </w:pPr>
      <w:r w:rsidRPr="00571E07">
        <w:rPr>
          <w:u w:color="404040" w:themeColor="text1" w:themeTint="BF"/>
        </w:rPr>
        <w:t>De leerling</w:t>
      </w:r>
    </w:p>
    <w:p w14:paraId="0E0F254F" w14:textId="77777777" w:rsidR="002E11D3" w:rsidRPr="000804FC" w:rsidRDefault="002E11D3" w:rsidP="00FC130F">
      <w:pPr>
        <w:pStyle w:val="Lpdoel1"/>
      </w:pPr>
      <w:r w:rsidRPr="000804FC">
        <w:t>gaat op een verzorgde manier om met taal.</w:t>
      </w:r>
    </w:p>
    <w:p w14:paraId="7616FB06" w14:textId="77777777" w:rsidR="002E11D3" w:rsidRPr="000804FC" w:rsidRDefault="00012D51" w:rsidP="0033007A">
      <w:pPr>
        <w:pStyle w:val="Lpdoel2"/>
      </w:pPr>
      <w:r w:rsidRPr="000804FC">
        <w:t xml:space="preserve">in het </w:t>
      </w:r>
      <w:r w:rsidR="002E11D3" w:rsidRPr="000804FC">
        <w:t>Nederlands:</w:t>
      </w:r>
    </w:p>
    <w:p w14:paraId="6AA8FF47" w14:textId="77777777" w:rsidR="002E11D3" w:rsidRPr="000804FC" w:rsidRDefault="00012D51" w:rsidP="00980EF6">
      <w:pPr>
        <w:pStyle w:val="Lpdoel3"/>
        <w:jc w:val="left"/>
      </w:pPr>
      <w:r w:rsidRPr="000804FC">
        <w:t xml:space="preserve">qua </w:t>
      </w:r>
      <w:r w:rsidR="002E11D3" w:rsidRPr="000804FC">
        <w:t>leesvaardigheid;</w:t>
      </w:r>
    </w:p>
    <w:p w14:paraId="7056286C" w14:textId="77777777" w:rsidR="002E11D3" w:rsidRPr="000804FC" w:rsidRDefault="00012D51" w:rsidP="00980EF6">
      <w:pPr>
        <w:pStyle w:val="Lpdoel3"/>
        <w:jc w:val="left"/>
      </w:pPr>
      <w:r w:rsidRPr="000804FC">
        <w:t xml:space="preserve">qua </w:t>
      </w:r>
      <w:r w:rsidR="002E11D3" w:rsidRPr="000804FC">
        <w:t>luistervaardigheid;</w:t>
      </w:r>
    </w:p>
    <w:p w14:paraId="3459AB13" w14:textId="77777777" w:rsidR="002E11D3" w:rsidRPr="000804FC" w:rsidRDefault="00012D51" w:rsidP="00980EF6">
      <w:pPr>
        <w:pStyle w:val="Lpdoel3"/>
        <w:jc w:val="left"/>
      </w:pPr>
      <w:r w:rsidRPr="000804FC">
        <w:t xml:space="preserve">qua </w:t>
      </w:r>
      <w:r w:rsidR="002E11D3" w:rsidRPr="000804FC">
        <w:t>spreekvaardigheid;</w:t>
      </w:r>
    </w:p>
    <w:p w14:paraId="6F04CAD8" w14:textId="77777777" w:rsidR="002E11D3" w:rsidRPr="000804FC" w:rsidRDefault="00012D51" w:rsidP="00980EF6">
      <w:pPr>
        <w:pStyle w:val="Lpdoel3"/>
        <w:jc w:val="left"/>
      </w:pPr>
      <w:r w:rsidRPr="000804FC">
        <w:t xml:space="preserve">qua </w:t>
      </w:r>
      <w:r w:rsidR="002E11D3" w:rsidRPr="000804FC">
        <w:t>schrijfvaardigheid.</w:t>
      </w:r>
    </w:p>
    <w:p w14:paraId="25E6C398" w14:textId="43958313" w:rsidR="002E11D3" w:rsidRPr="000804FC" w:rsidRDefault="00012D51" w:rsidP="0033007A">
      <w:pPr>
        <w:pStyle w:val="Lpdoel2"/>
      </w:pPr>
      <w:r w:rsidRPr="000804FC">
        <w:t xml:space="preserve">in het </w:t>
      </w:r>
      <w:r w:rsidR="002E11D3" w:rsidRPr="000804FC">
        <w:t>Engels en/of Frans (</w:t>
      </w:r>
      <w:r w:rsidRPr="000804FC">
        <w:t xml:space="preserve">qua </w:t>
      </w:r>
      <w:r w:rsidR="002E11D3" w:rsidRPr="000804FC">
        <w:t>leesvaardigheid bij het opzoeken en verwerken van informatie en omgaan met het woordbeeld b</w:t>
      </w:r>
      <w:r w:rsidR="0076545A">
        <w:t>ij het zetten in vreemde talen)</w:t>
      </w:r>
      <w:r w:rsidR="00B91C6A">
        <w:t>.</w:t>
      </w:r>
      <w:r w:rsidR="002E11D3" w:rsidRPr="000804FC">
        <w:t xml:space="preserve"> </w:t>
      </w:r>
      <w:r w:rsidR="00571E07" w:rsidRPr="00571E07">
        <w:rPr>
          <w:b/>
        </w:rPr>
        <w:t>(U)</w:t>
      </w:r>
      <w:r w:rsidR="0076545A">
        <w:rPr>
          <w:b/>
        </w:rPr>
        <w:br/>
      </w:r>
    </w:p>
    <w:p w14:paraId="20EA7344" w14:textId="34129D21" w:rsidR="002E11D3" w:rsidRPr="000804FC" w:rsidRDefault="00012D51" w:rsidP="00FC130F">
      <w:pPr>
        <w:pStyle w:val="Lpdoel1"/>
      </w:pPr>
      <w:r w:rsidRPr="000804FC">
        <w:t>hanteert e</w:t>
      </w:r>
      <w:r w:rsidR="002E11D3" w:rsidRPr="000804FC">
        <w:t>en correcte vakterminologie bij het communiceren.</w:t>
      </w:r>
    </w:p>
    <w:p w14:paraId="5D54B165" w14:textId="77777777" w:rsidR="00012D51" w:rsidRPr="000804FC" w:rsidRDefault="00012D51" w:rsidP="00980EF6">
      <w:pPr>
        <w:pStyle w:val="VVKSOOpsomming2"/>
        <w:tabs>
          <w:tab w:val="clear" w:pos="397"/>
        </w:tabs>
        <w:jc w:val="left"/>
        <w:rPr>
          <w:rFonts w:ascii="Trebuchet MS" w:hAnsi="Trebuchet MS"/>
        </w:rPr>
      </w:pPr>
    </w:p>
    <w:p w14:paraId="1FAE128C" w14:textId="77777777" w:rsidR="00712F0A" w:rsidRPr="000D31DB" w:rsidRDefault="00712F0A" w:rsidP="00712F0A">
      <w:pPr>
        <w:pStyle w:val="VVKSOTekst"/>
        <w:jc w:val="left"/>
        <w:rPr>
          <w:b/>
          <w:bCs/>
        </w:rPr>
      </w:pPr>
      <w:r>
        <w:rPr>
          <w:b/>
          <w:bCs/>
        </w:rPr>
        <w:t>DIDACTISCHE WENKEN</w:t>
      </w:r>
    </w:p>
    <w:p w14:paraId="2BCE1265" w14:textId="77777777" w:rsidR="006676AF" w:rsidRDefault="00712F0A" w:rsidP="007B6F27">
      <w:pPr>
        <w:pStyle w:val="LPwenk1"/>
      </w:pPr>
      <w:r w:rsidRPr="007B6F27">
        <w:t>Het is sterk aan te bevelen dat de leraren van Drukken en afwerken op regelmatige basis overleg plegen met hun collega’s Nederlands, Frans en Engels over het aanleren van de specifieke taalvaardigheden binnen de context van het grafische.</w:t>
      </w:r>
    </w:p>
    <w:p w14:paraId="15266AA7" w14:textId="28E8C377" w:rsidR="00F53B2C" w:rsidRPr="007B6F27" w:rsidRDefault="006676AF" w:rsidP="006676AF">
      <w:pPr>
        <w:pStyle w:val="LPwenk1"/>
        <w:numPr>
          <w:ilvl w:val="0"/>
          <w:numId w:val="0"/>
        </w:numPr>
        <w:ind w:left="397"/>
      </w:pPr>
      <w:r>
        <w:rPr>
          <w:noProof/>
          <w:lang w:val="nl-BE" w:eastAsia="nl-BE"/>
        </w:rPr>
        <w:drawing>
          <wp:anchor distT="0" distB="0" distL="114300" distR="114300" simplePos="0" relativeHeight="251643392" behindDoc="0" locked="0" layoutInCell="1" allowOverlap="1" wp14:anchorId="6F6F59A1" wp14:editId="58A144D8">
            <wp:simplePos x="0" y="0"/>
            <wp:positionH relativeFrom="column">
              <wp:posOffset>233045</wp:posOffset>
            </wp:positionH>
            <wp:positionV relativeFrom="paragraph">
              <wp:posOffset>164465</wp:posOffset>
            </wp:positionV>
            <wp:extent cx="2705100" cy="4071768"/>
            <wp:effectExtent l="152400" t="152400" r="152400" b="1574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996-a-female-student-reading-a-book-pv.jpg"/>
                    <pic:cNvPicPr/>
                  </pic:nvPicPr>
                  <pic:blipFill>
                    <a:blip r:embed="rId22">
                      <a:extLst>
                        <a:ext uri="{28A0092B-C50C-407E-A947-70E740481C1C}">
                          <a14:useLocalDpi xmlns:a14="http://schemas.microsoft.com/office/drawing/2010/main" val="0"/>
                        </a:ext>
                      </a:extLst>
                    </a:blip>
                    <a:stretch>
                      <a:fillRect/>
                    </a:stretch>
                  </pic:blipFill>
                  <pic:spPr>
                    <a:xfrm>
                      <a:off x="0" y="0"/>
                      <a:ext cx="2705100" cy="40717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53B2C" w:rsidRPr="007B6F27">
        <w:br w:type="page"/>
      </w:r>
    </w:p>
    <w:p w14:paraId="7DD63EEA" w14:textId="77777777" w:rsidR="002E11D3" w:rsidRPr="000804FC" w:rsidRDefault="00F53B2C" w:rsidP="00491294">
      <w:pPr>
        <w:pStyle w:val="LPKop3"/>
      </w:pPr>
      <w:r w:rsidRPr="000804FC">
        <w:lastRenderedPageBreak/>
        <w:t>Ontwerp</w:t>
      </w:r>
    </w:p>
    <w:p w14:paraId="1F388455" w14:textId="4DDA1CF3" w:rsidR="00F53B2C" w:rsidRPr="00DC79DF" w:rsidRDefault="007B3765" w:rsidP="00980EF6">
      <w:pPr>
        <w:pStyle w:val="VVKSOKop4"/>
        <w:tabs>
          <w:tab w:val="clear" w:pos="851"/>
        </w:tabs>
        <w:ind w:left="0" w:firstLine="0"/>
        <w:rPr>
          <w:rFonts w:ascii="Trebuchet MS" w:hAnsi="Trebuchet MS"/>
          <w:i/>
        </w:rPr>
      </w:pPr>
      <w:r w:rsidRPr="00DC79DF">
        <w:rPr>
          <w:rFonts w:ascii="Trebuchet MS" w:hAnsi="Trebuchet MS"/>
          <w:i/>
        </w:rPr>
        <w:t xml:space="preserve">AD3 </w:t>
      </w:r>
      <w:r w:rsidR="00F53B2C" w:rsidRPr="00DC79DF">
        <w:rPr>
          <w:rFonts w:ascii="Trebuchet MS" w:hAnsi="Trebuchet MS"/>
          <w:i/>
        </w:rPr>
        <w:t>Vertrekkend van een basisstramien eenvoudige ontwerpen maken voor grafische publicaties.</w:t>
      </w:r>
      <w:r w:rsidR="00F53B2C" w:rsidRPr="00DC79DF">
        <w:rPr>
          <w:rFonts w:ascii="Trebuchet MS" w:hAnsi="Trebuchet MS"/>
          <w:i/>
        </w:rPr>
        <w:br/>
      </w:r>
      <w:r w:rsidRPr="00DC79DF">
        <w:rPr>
          <w:rFonts w:ascii="Trebuchet MS" w:hAnsi="Trebuchet MS"/>
          <w:i/>
          <w:lang w:val="nl-BE"/>
        </w:rPr>
        <w:t xml:space="preserve">AD4 </w:t>
      </w:r>
      <w:r w:rsidR="00F53B2C" w:rsidRPr="00DC79DF">
        <w:rPr>
          <w:rFonts w:ascii="Trebuchet MS" w:hAnsi="Trebuchet MS"/>
          <w:i/>
          <w:lang w:val="nl-BE"/>
        </w:rPr>
        <w:t>Basisregels van typografie en lay-out toepassen</w:t>
      </w:r>
      <w:r w:rsidR="00B91C6A">
        <w:rPr>
          <w:rFonts w:ascii="Trebuchet MS" w:hAnsi="Trebuchet MS"/>
          <w:i/>
          <w:lang w:val="nl-BE"/>
        </w:rPr>
        <w:t>.</w:t>
      </w:r>
      <w:r w:rsidR="00F53B2C" w:rsidRPr="00DC79DF">
        <w:rPr>
          <w:rFonts w:ascii="Trebuchet MS" w:hAnsi="Trebuchet MS"/>
          <w:i/>
        </w:rPr>
        <w:t xml:space="preserve"> </w:t>
      </w:r>
    </w:p>
    <w:p w14:paraId="7B0F1558" w14:textId="566E440B" w:rsidR="00B00FE7" w:rsidRPr="00571E07" w:rsidRDefault="00571E07" w:rsidP="00DF7EAF">
      <w:pPr>
        <w:pStyle w:val="LPTekst"/>
        <w:rPr>
          <w:rFonts w:eastAsiaTheme="minorHAnsi"/>
        </w:rPr>
      </w:pPr>
      <w:r w:rsidRPr="00571E07">
        <w:rPr>
          <w:rFonts w:eastAsiaTheme="minorHAnsi"/>
          <w:u w:color="404040" w:themeColor="text1" w:themeTint="BF"/>
        </w:rPr>
        <w:t>De leerling</w:t>
      </w:r>
    </w:p>
    <w:p w14:paraId="0CB2D49F" w14:textId="36D53E52" w:rsidR="00B00FE7" w:rsidRPr="000804FC" w:rsidRDefault="00B00FE7" w:rsidP="00980EF6">
      <w:pPr>
        <w:pStyle w:val="Lpsubtitel"/>
        <w:rPr>
          <w:rFonts w:ascii="Trebuchet MS" w:hAnsi="Trebuchet MS"/>
          <w:i/>
          <w:sz w:val="24"/>
        </w:rPr>
      </w:pPr>
      <w:r w:rsidRPr="000804FC">
        <w:rPr>
          <w:rFonts w:ascii="Trebuchet MS" w:hAnsi="Trebuchet MS"/>
        </w:rPr>
        <w:t>Voorbereid</w:t>
      </w:r>
      <w:r w:rsidR="00DC79DF">
        <w:rPr>
          <w:rFonts w:ascii="Trebuchet MS" w:hAnsi="Trebuchet MS"/>
        </w:rPr>
        <w:t>ing</w:t>
      </w:r>
      <w:r w:rsidRPr="000804FC">
        <w:rPr>
          <w:rFonts w:ascii="Trebuchet MS" w:hAnsi="Trebuchet MS"/>
        </w:rPr>
        <w:t xml:space="preserve"> van het eigen werk</w:t>
      </w:r>
    </w:p>
    <w:p w14:paraId="439390C8" w14:textId="170EBC53" w:rsidR="00B00FE7" w:rsidRPr="000804FC" w:rsidRDefault="00B00FE7" w:rsidP="00FC130F">
      <w:pPr>
        <w:pStyle w:val="Lpdoel1"/>
      </w:pPr>
      <w:r w:rsidRPr="000804FC">
        <w:t>schat de opdracht correct in en bereidt het eigen werk op efficiënte wijze voor.</w:t>
      </w:r>
      <w:r w:rsidR="00980EF6">
        <w:br/>
      </w:r>
    </w:p>
    <w:p w14:paraId="0F262B44" w14:textId="636B36E5" w:rsidR="00B00FE7" w:rsidRPr="000804FC" w:rsidRDefault="00B00FE7" w:rsidP="00FC130F">
      <w:pPr>
        <w:pStyle w:val="Lpdoel1"/>
      </w:pPr>
      <w:r w:rsidRPr="000804FC">
        <w:t>neemt kennis van, analyseert en bespreekt de opdracht zoals:</w:t>
      </w:r>
    </w:p>
    <w:p w14:paraId="465684AD" w14:textId="77777777" w:rsidR="00B00FE7" w:rsidRPr="000804FC" w:rsidRDefault="00B00FE7" w:rsidP="00980EF6">
      <w:pPr>
        <w:pStyle w:val="Lpdoel3"/>
        <w:jc w:val="left"/>
      </w:pPr>
      <w:r w:rsidRPr="000804FC">
        <w:t>de productkenmerken op basis van aangereikt model, werkfiche of briefing;</w:t>
      </w:r>
    </w:p>
    <w:p w14:paraId="002CCACD" w14:textId="77777777" w:rsidR="00B00FE7" w:rsidRPr="000804FC" w:rsidRDefault="00B00FE7" w:rsidP="00980EF6">
      <w:pPr>
        <w:pStyle w:val="Lpdoel3"/>
        <w:jc w:val="left"/>
      </w:pPr>
      <w:r w:rsidRPr="000804FC">
        <w:t>de gevraagde uitvoeringstechniek, productieschema en tussentijdse controlemomenten;</w:t>
      </w:r>
    </w:p>
    <w:p w14:paraId="516CC7CE" w14:textId="77777777" w:rsidR="00B00FE7" w:rsidRPr="000804FC" w:rsidRDefault="00B00FE7" w:rsidP="00980EF6">
      <w:pPr>
        <w:pStyle w:val="Lpdoel3"/>
        <w:jc w:val="left"/>
      </w:pPr>
      <w:r w:rsidRPr="000804FC">
        <w:t>het bepalen van de middelen.</w:t>
      </w:r>
    </w:p>
    <w:p w14:paraId="5539FF8E" w14:textId="5BDD1E20" w:rsidR="00B00FE7" w:rsidRPr="000804FC" w:rsidRDefault="00B00FE7" w:rsidP="00980EF6">
      <w:pPr>
        <w:pStyle w:val="Lpsubtitel"/>
        <w:rPr>
          <w:rFonts w:ascii="Trebuchet MS" w:hAnsi="Trebuchet MS"/>
        </w:rPr>
      </w:pPr>
      <w:r w:rsidRPr="000804FC">
        <w:rPr>
          <w:rFonts w:ascii="Trebuchet MS" w:hAnsi="Trebuchet MS"/>
        </w:rPr>
        <w:t xml:space="preserve">Het werkstation en het </w:t>
      </w:r>
      <w:r w:rsidR="007B3765">
        <w:rPr>
          <w:rFonts w:ascii="Trebuchet MS" w:hAnsi="Trebuchet MS"/>
        </w:rPr>
        <w:t>Operating System (</w:t>
      </w:r>
      <w:r w:rsidRPr="000804FC">
        <w:rPr>
          <w:rFonts w:ascii="Trebuchet MS" w:hAnsi="Trebuchet MS"/>
        </w:rPr>
        <w:t>OS</w:t>
      </w:r>
      <w:r w:rsidR="007B3765">
        <w:rPr>
          <w:rFonts w:ascii="Trebuchet MS" w:hAnsi="Trebuchet MS"/>
        </w:rPr>
        <w:t>)</w:t>
      </w:r>
    </w:p>
    <w:p w14:paraId="2D0DCB05" w14:textId="0C111C7A" w:rsidR="00B00FE7" w:rsidRPr="000804FC" w:rsidRDefault="00B00FE7" w:rsidP="00FC130F">
      <w:pPr>
        <w:pStyle w:val="Lpdoel1"/>
      </w:pPr>
      <w:r w:rsidRPr="000804FC">
        <w:t>werkt met de menustructuur van het besturingssysteem, roept aanwezige randapparatuur en opslagmedia in het netwerk op en leeft de gemaakte afspraken in verband met standaardinstellingen en bestandsbeheer na.</w:t>
      </w:r>
      <w:r w:rsidR="00980EF6">
        <w:br/>
      </w:r>
    </w:p>
    <w:p w14:paraId="05324FE5" w14:textId="4E339AE5" w:rsidR="00B00FE7" w:rsidRPr="000804FC" w:rsidRDefault="00B00FE7" w:rsidP="00FC130F">
      <w:pPr>
        <w:pStyle w:val="Lpdoel1"/>
      </w:pPr>
      <w:r w:rsidRPr="000804FC">
        <w:t>werkt met het bureaublad:</w:t>
      </w:r>
    </w:p>
    <w:p w14:paraId="762FA5D5" w14:textId="0E7755C2" w:rsidR="00B00FE7" w:rsidRPr="000804FC" w:rsidRDefault="00B00FE7" w:rsidP="00980EF6">
      <w:pPr>
        <w:pStyle w:val="Lpdoel3"/>
        <w:jc w:val="left"/>
      </w:pPr>
      <w:r w:rsidRPr="000804FC">
        <w:t xml:space="preserve">via programma’s, documenten, </w:t>
      </w:r>
      <w:r w:rsidR="007B6F27">
        <w:t>mappen, servers, websites, e.a.;</w:t>
      </w:r>
    </w:p>
    <w:p w14:paraId="1CF9CB93" w14:textId="77777777" w:rsidR="00B00FE7" w:rsidRPr="000804FC" w:rsidRDefault="00B00FE7" w:rsidP="00980EF6">
      <w:pPr>
        <w:pStyle w:val="Lpdoel3"/>
        <w:jc w:val="left"/>
      </w:pPr>
      <w:r w:rsidRPr="000804FC">
        <w:t>via gebruik van toetsencombinaties;</w:t>
      </w:r>
    </w:p>
    <w:p w14:paraId="36038F29" w14:textId="77777777" w:rsidR="00B00FE7" w:rsidRPr="000804FC" w:rsidRDefault="00B00FE7" w:rsidP="00980EF6">
      <w:pPr>
        <w:pStyle w:val="Lpdoel3"/>
        <w:jc w:val="left"/>
      </w:pPr>
      <w:r w:rsidRPr="000804FC">
        <w:t>door de computer te delen;</w:t>
      </w:r>
    </w:p>
    <w:p w14:paraId="4197D9AF" w14:textId="77777777" w:rsidR="00B00FE7" w:rsidRPr="000804FC" w:rsidRDefault="00B00FE7" w:rsidP="00980EF6">
      <w:pPr>
        <w:pStyle w:val="Lpdoel3"/>
        <w:jc w:val="left"/>
      </w:pPr>
      <w:r w:rsidRPr="000804FC">
        <w:t>door de helpfunctie te gebruiken;</w:t>
      </w:r>
    </w:p>
    <w:p w14:paraId="7986D47B" w14:textId="78ECE18F" w:rsidR="00B00FE7" w:rsidRPr="000804FC" w:rsidRDefault="00B00FE7" w:rsidP="00980EF6">
      <w:pPr>
        <w:pStyle w:val="Lpdoel3"/>
        <w:jc w:val="left"/>
      </w:pPr>
      <w:r w:rsidRPr="000804FC">
        <w:t>door het beeldscherm in te stellen (de schermweergave).</w:t>
      </w:r>
      <w:r w:rsidR="007B6F27">
        <w:br/>
      </w:r>
    </w:p>
    <w:p w14:paraId="44925E95" w14:textId="6D212D4E" w:rsidR="00B00FE7" w:rsidRPr="000804FC" w:rsidRDefault="00B00FE7" w:rsidP="00FC130F">
      <w:pPr>
        <w:pStyle w:val="Lpdoel1"/>
      </w:pPr>
      <w:r w:rsidRPr="000804FC">
        <w:t>beheert besta</w:t>
      </w:r>
      <w:r w:rsidR="007B3765">
        <w:t>nden en mappen.</w:t>
      </w:r>
      <w:r w:rsidR="00980EF6">
        <w:br/>
      </w:r>
    </w:p>
    <w:p w14:paraId="3E43432F" w14:textId="5C17751E" w:rsidR="00B00FE7" w:rsidRPr="000804FC" w:rsidRDefault="00B00FE7" w:rsidP="00FC130F">
      <w:pPr>
        <w:pStyle w:val="Lpdoel1"/>
      </w:pPr>
      <w:r w:rsidRPr="000804FC">
        <w:t xml:space="preserve">schrijft volgens afspraak bestanden weg en haalt die op van servers, </w:t>
      </w:r>
      <w:proofErr w:type="spellStart"/>
      <w:r w:rsidRPr="000804FC">
        <w:t>cloud</w:t>
      </w:r>
      <w:proofErr w:type="spellEnd"/>
      <w:r w:rsidRPr="000804FC">
        <w:t>-services, andere computers of media, activeert een printer en geeft printopdrachten.</w:t>
      </w:r>
      <w:r w:rsidR="00980EF6">
        <w:br/>
      </w:r>
    </w:p>
    <w:p w14:paraId="35753FBC" w14:textId="3D40ED26" w:rsidR="00B00FE7" w:rsidRPr="000804FC" w:rsidRDefault="007B6F27" w:rsidP="00FC130F">
      <w:pPr>
        <w:pStyle w:val="Lpdoel1"/>
      </w:pPr>
      <w:r>
        <w:t xml:space="preserve">activeert applicaties, </w:t>
      </w:r>
      <w:r w:rsidR="00B00FE7" w:rsidRPr="000804FC">
        <w:t>licht de functie van de gebruikte applicaties algemeen toe en legt de relatie met het drukvoorbereidingsproces.</w:t>
      </w:r>
      <w:r w:rsidR="00980EF6">
        <w:br/>
      </w:r>
    </w:p>
    <w:p w14:paraId="6E1AEB15" w14:textId="0DF44FA0" w:rsidR="00B00FE7" w:rsidRPr="000804FC" w:rsidRDefault="00B00FE7" w:rsidP="00FC130F">
      <w:pPr>
        <w:pStyle w:val="Lpdoel1"/>
      </w:pPr>
      <w:r w:rsidRPr="000804FC">
        <w:t>beheert fonts door lettertypes te activeren en deactiveren, door fontsets te selecteren en te maken.</w:t>
      </w:r>
    </w:p>
    <w:p w14:paraId="6A1F9CEC" w14:textId="15F23355" w:rsidR="0094758B" w:rsidRPr="0094758B" w:rsidRDefault="0094758B" w:rsidP="00980EF6">
      <w:pPr>
        <w:pStyle w:val="Lpsubtitel"/>
        <w:rPr>
          <w:rFonts w:ascii="Trebuchet MS" w:hAnsi="Trebuchet MS"/>
        </w:rPr>
      </w:pPr>
      <w:r w:rsidRPr="0094758B">
        <w:rPr>
          <w:rFonts w:ascii="Trebuchet MS" w:hAnsi="Trebuchet MS"/>
        </w:rPr>
        <w:t>Ontwerp, lay-out en opmaak</w:t>
      </w:r>
    </w:p>
    <w:p w14:paraId="5954DA01" w14:textId="58B91C01" w:rsidR="008562D7" w:rsidRDefault="0094758B" w:rsidP="00FC130F">
      <w:pPr>
        <w:pStyle w:val="Lpdoel1"/>
      </w:pPr>
      <w:r>
        <w:t>geeft</w:t>
      </w:r>
      <w:r w:rsidR="008562D7">
        <w:t xml:space="preserve"> het onderscheid weer tussen proces-, steun- en beeldschermkleuren</w:t>
      </w:r>
      <w:r w:rsidR="007B3765">
        <w:t>.</w:t>
      </w:r>
      <w:r>
        <w:br/>
      </w:r>
    </w:p>
    <w:p w14:paraId="57B2BC87" w14:textId="12D963B0" w:rsidR="008562D7" w:rsidRDefault="0094758B" w:rsidP="00FC130F">
      <w:pPr>
        <w:pStyle w:val="Lpdoel1"/>
      </w:pPr>
      <w:r>
        <w:t>geeft</w:t>
      </w:r>
      <w:r w:rsidR="008562D7">
        <w:t xml:space="preserve"> het onderscheid weer tussen de RGB- en CMYK-kleurruimte</w:t>
      </w:r>
      <w:r w:rsidR="007B3765">
        <w:t>.</w:t>
      </w:r>
      <w:r>
        <w:br/>
      </w:r>
    </w:p>
    <w:p w14:paraId="7ACB69FC" w14:textId="4B34FD0A" w:rsidR="0094758B" w:rsidRDefault="0094758B" w:rsidP="00FC130F">
      <w:pPr>
        <w:pStyle w:val="Lpdoel1"/>
      </w:pPr>
      <w:r>
        <w:t>maakt gebruik van grafische software en hanteert daarbij op verkennende wijze de gereedschappen en paletten</w:t>
      </w:r>
      <w:r w:rsidR="0076545A">
        <w:t xml:space="preserve"> </w:t>
      </w:r>
      <w:r>
        <w:t>voor:</w:t>
      </w:r>
    </w:p>
    <w:p w14:paraId="04C54F5F" w14:textId="01024A37" w:rsidR="0094758B" w:rsidRDefault="0094758B" w:rsidP="0033007A">
      <w:pPr>
        <w:pStyle w:val="Lpdoel2"/>
      </w:pPr>
      <w:r>
        <w:t>opmaak;</w:t>
      </w:r>
    </w:p>
    <w:p w14:paraId="7008B6D3" w14:textId="59677ED5" w:rsidR="0094758B" w:rsidRDefault="0094758B" w:rsidP="0033007A">
      <w:pPr>
        <w:pStyle w:val="Lpdoel2"/>
      </w:pPr>
      <w:r>
        <w:t>eenvoudige beeldmanipulatie;</w:t>
      </w:r>
    </w:p>
    <w:p w14:paraId="3A59764C" w14:textId="77777777" w:rsidR="0094758B" w:rsidRDefault="0094758B" w:rsidP="0033007A">
      <w:pPr>
        <w:pStyle w:val="Lpdoel2"/>
      </w:pPr>
      <w:r>
        <w:t>eenvoudige illustratie-aanmaak en –bewerking.</w:t>
      </w:r>
    </w:p>
    <w:p w14:paraId="1F2DA962" w14:textId="43ED1DCE" w:rsidR="0094758B" w:rsidRDefault="0094758B" w:rsidP="0033007A">
      <w:pPr>
        <w:pStyle w:val="Lpdoel2"/>
        <w:numPr>
          <w:ilvl w:val="0"/>
          <w:numId w:val="0"/>
        </w:numPr>
        <w:ind w:left="1105"/>
      </w:pPr>
    </w:p>
    <w:p w14:paraId="5B1ED308" w14:textId="21681938" w:rsidR="008562D7" w:rsidRDefault="0094758B" w:rsidP="00FC130F">
      <w:pPr>
        <w:pStyle w:val="Lpdoel1"/>
      </w:pPr>
      <w:r>
        <w:lastRenderedPageBreak/>
        <w:t>past</w:t>
      </w:r>
      <w:r w:rsidR="008562D7">
        <w:t xml:space="preserve"> de typografische basisregels toe zoals:</w:t>
      </w:r>
    </w:p>
    <w:p w14:paraId="1BF6C1BA" w14:textId="317014B2" w:rsidR="008562D7" w:rsidRDefault="008562D7" w:rsidP="0033007A">
      <w:pPr>
        <w:pStyle w:val="Lpdoel2"/>
      </w:pPr>
      <w:r>
        <w:t>letterkeuze in functie van doelgroep;</w:t>
      </w:r>
    </w:p>
    <w:p w14:paraId="06EFC89C" w14:textId="1B07EB80" w:rsidR="008562D7" w:rsidRDefault="008562D7" w:rsidP="0033007A">
      <w:pPr>
        <w:pStyle w:val="Lpdoel2"/>
      </w:pPr>
      <w:r>
        <w:t>lettergrootte in functie van leesafstand;</w:t>
      </w:r>
    </w:p>
    <w:p w14:paraId="19E24852" w14:textId="794AA822" w:rsidR="008562D7" w:rsidRDefault="008562D7" w:rsidP="0033007A">
      <w:pPr>
        <w:pStyle w:val="Lpdoel2"/>
      </w:pPr>
      <w:r>
        <w:t>…</w:t>
      </w:r>
    </w:p>
    <w:p w14:paraId="61FFCFAE" w14:textId="77777777" w:rsidR="008562D7" w:rsidRDefault="008562D7" w:rsidP="0033007A">
      <w:pPr>
        <w:pStyle w:val="Lpdoel2"/>
        <w:numPr>
          <w:ilvl w:val="0"/>
          <w:numId w:val="0"/>
        </w:numPr>
        <w:ind w:left="1105"/>
      </w:pPr>
    </w:p>
    <w:p w14:paraId="0D7CEA38" w14:textId="6E33C72D" w:rsidR="0094758B" w:rsidRDefault="008562D7" w:rsidP="00FC130F">
      <w:pPr>
        <w:pStyle w:val="Lpdoel1"/>
      </w:pPr>
      <w:r>
        <w:t>geeft het onderscheid aan tussen</w:t>
      </w:r>
      <w:r w:rsidR="009D32FC" w:rsidRPr="00A34B1B">
        <w:t xml:space="preserve"> </w:t>
      </w:r>
      <w:proofErr w:type="spellStart"/>
      <w:r>
        <w:t>OpenType</w:t>
      </w:r>
      <w:proofErr w:type="spellEnd"/>
      <w:r w:rsidR="009D32FC" w:rsidRPr="00A34B1B">
        <w:t xml:space="preserve"> fonts</w:t>
      </w:r>
      <w:r>
        <w:t xml:space="preserve"> en TrueType</w:t>
      </w:r>
      <w:r w:rsidR="007B3765">
        <w:t xml:space="preserve"> fonts.</w:t>
      </w:r>
      <w:r w:rsidR="0094758B">
        <w:br/>
      </w:r>
    </w:p>
    <w:p w14:paraId="0A918ECC" w14:textId="77777777" w:rsidR="007B3765" w:rsidRDefault="0094758B" w:rsidP="00FC130F">
      <w:pPr>
        <w:pStyle w:val="Lpdoel1"/>
      </w:pPr>
      <w:r>
        <w:t xml:space="preserve">geeft </w:t>
      </w:r>
      <w:r w:rsidR="00442B28">
        <w:t xml:space="preserve">bij beelden </w:t>
      </w:r>
      <w:r>
        <w:t>het verschil in resolutie weer en past</w:t>
      </w:r>
      <w:r w:rsidR="007B3765">
        <w:t xml:space="preserve"> die toe in functie van uitvoer.</w:t>
      </w:r>
    </w:p>
    <w:p w14:paraId="06E20ED2" w14:textId="77777777" w:rsidR="007B3765" w:rsidRDefault="007B3765" w:rsidP="00FC130F">
      <w:pPr>
        <w:pStyle w:val="Lpdoel1"/>
        <w:numPr>
          <w:ilvl w:val="0"/>
          <w:numId w:val="0"/>
        </w:numPr>
        <w:ind w:left="720"/>
      </w:pPr>
    </w:p>
    <w:p w14:paraId="58833DEE" w14:textId="45D5549A" w:rsidR="009D32FC" w:rsidRPr="00A34B1B" w:rsidRDefault="007B3765" w:rsidP="00FC130F">
      <w:pPr>
        <w:pStyle w:val="Lpdoel1"/>
      </w:pPr>
      <w:r>
        <w:t xml:space="preserve">houdt rekening met </w:t>
      </w:r>
      <w:proofErr w:type="spellStart"/>
      <w:r>
        <w:t>auteursrechterlijk</w:t>
      </w:r>
      <w:proofErr w:type="spellEnd"/>
      <w:r>
        <w:t xml:space="preserve"> gebruik en portretrecht bij gebruik van beelden.</w:t>
      </w:r>
      <w:r w:rsidR="0094758B">
        <w:br/>
      </w:r>
    </w:p>
    <w:p w14:paraId="3DEBC2A8" w14:textId="721E2C2C" w:rsidR="00A34B1B" w:rsidRDefault="008562D7" w:rsidP="00FC130F">
      <w:pPr>
        <w:pStyle w:val="Lpdoel1"/>
      </w:pPr>
      <w:r>
        <w:t>plaatst illustratie- en</w:t>
      </w:r>
      <w:r w:rsidR="00A34B1B">
        <w:t xml:space="preserve"> </w:t>
      </w:r>
      <w:r w:rsidR="009D32FC" w:rsidRPr="00A34B1B">
        <w:t>beeldelementen</w:t>
      </w:r>
      <w:r w:rsidR="009D32FC" w:rsidRPr="009D32FC">
        <w:t xml:space="preserve"> </w:t>
      </w:r>
      <w:r>
        <w:t>in het op te maken document</w:t>
      </w:r>
      <w:r w:rsidR="007B3765">
        <w:t>.</w:t>
      </w:r>
      <w:r w:rsidR="0094758B">
        <w:br/>
      </w:r>
    </w:p>
    <w:p w14:paraId="60A5F7F0" w14:textId="06CFDC17" w:rsidR="0094758B" w:rsidRDefault="0094758B" w:rsidP="00FC130F">
      <w:pPr>
        <w:pStyle w:val="Lpdoel1"/>
      </w:pPr>
      <w:r>
        <w:t>experimenteert met eenvoudige toepassingen van gepersonaliseerd drukwerk.</w:t>
      </w:r>
    </w:p>
    <w:p w14:paraId="55D94EC4" w14:textId="4ADC3D87" w:rsidR="00BF037E" w:rsidRPr="000D31DB" w:rsidRDefault="002E11D3" w:rsidP="00980EF6">
      <w:pPr>
        <w:pStyle w:val="VVKSOTekst"/>
        <w:jc w:val="left"/>
        <w:rPr>
          <w:b/>
          <w:bCs/>
        </w:rPr>
      </w:pPr>
      <w:r w:rsidRPr="000804FC">
        <w:rPr>
          <w:rFonts w:ascii="Trebuchet MS" w:hAnsi="Trebuchet MS"/>
        </w:rPr>
        <w:br/>
      </w:r>
      <w:r w:rsidR="00BF037E">
        <w:rPr>
          <w:b/>
          <w:bCs/>
        </w:rPr>
        <w:t>DIDACTISCHE WENKEN</w:t>
      </w:r>
    </w:p>
    <w:p w14:paraId="5B140D40" w14:textId="1B91769C" w:rsidR="00F263C2" w:rsidRDefault="00F263C2" w:rsidP="007B6F27">
      <w:pPr>
        <w:pStyle w:val="LPwenk1"/>
      </w:pPr>
      <w:r>
        <w:t xml:space="preserve">De doelstellingen 17 tot en met 22, die betrekking hebben op het werkstation en OS kunnen ook gerealiseerd worden bij het werken met </w:t>
      </w:r>
      <w:proofErr w:type="spellStart"/>
      <w:r>
        <w:t>impositiesoftware</w:t>
      </w:r>
      <w:proofErr w:type="spellEnd"/>
      <w:r>
        <w:t xml:space="preserve"> (zie 6.3.3).</w:t>
      </w:r>
    </w:p>
    <w:p w14:paraId="0CAF8D3F" w14:textId="77777777" w:rsidR="00BF037E" w:rsidRPr="00BF037E" w:rsidRDefault="00BF037E" w:rsidP="007B6F27">
      <w:pPr>
        <w:pStyle w:val="LPwenk1"/>
      </w:pPr>
      <w:r w:rsidRPr="00BF037E">
        <w:t>Laat leerlingen een map aanleggen waarin alle opdrachten, relevant documentatiemateriaal, voorstudies, ontwerpen en ondersteunende kenniselementen bijgehouden worden. Zorg ervoor dat leerlingen door middel van een stick de mogelijkheid hebben om alle digitaal materiaal eveneens te bewaren.</w:t>
      </w:r>
    </w:p>
    <w:p w14:paraId="3BA817D9" w14:textId="73C15945" w:rsidR="005A46AA" w:rsidRDefault="005A46AA" w:rsidP="007B6F27">
      <w:pPr>
        <w:pStyle w:val="LPwenk1"/>
      </w:pPr>
      <w:r w:rsidRPr="00BD73B7">
        <w:t xml:space="preserve">Laat de leerling een aantal eenvoudige ontwerpen maken </w:t>
      </w:r>
      <w:r w:rsidR="00E01F11">
        <w:t>om die</w:t>
      </w:r>
      <w:r w:rsidRPr="00BD73B7">
        <w:t xml:space="preserve"> ook zelf </w:t>
      </w:r>
      <w:r w:rsidR="00E01F11">
        <w:t xml:space="preserve">te </w:t>
      </w:r>
      <w:r w:rsidRPr="00BD73B7">
        <w:t>drukken en af</w:t>
      </w:r>
      <w:r w:rsidR="00E01F11">
        <w:t xml:space="preserve"> te </w:t>
      </w:r>
      <w:r w:rsidRPr="00BD73B7">
        <w:t>werken.</w:t>
      </w:r>
      <w:r w:rsidR="00BD73B7" w:rsidRPr="00BD73B7">
        <w:t xml:space="preserve"> </w:t>
      </w:r>
      <w:r w:rsidR="008F4E88" w:rsidRPr="00BD73B7">
        <w:t xml:space="preserve">Op deze wijze kan je een opdracht concreter kaderen voor de leerling. </w:t>
      </w:r>
      <w:r w:rsidR="00DB1DAA">
        <w:t>Geef opdrachten mee die het proces in zijn geheel weergeven, v</w:t>
      </w:r>
      <w:r w:rsidR="008F4E88" w:rsidRPr="00BD73B7">
        <w:t>an begin tot eindproduct.</w:t>
      </w:r>
      <w:r w:rsidR="00BD73B7" w:rsidRPr="00BD73B7">
        <w:t xml:space="preserve"> </w:t>
      </w:r>
      <w:r w:rsidRPr="00BD73B7">
        <w:t xml:space="preserve">Dit kan ook </w:t>
      </w:r>
      <w:r w:rsidR="00DB1DAA">
        <w:t>bijv.</w:t>
      </w:r>
      <w:r w:rsidRPr="00BD73B7">
        <w:t>: ‘project-’ gericht</w:t>
      </w:r>
      <w:r w:rsidR="0076545A">
        <w:t xml:space="preserve"> </w:t>
      </w:r>
      <w:r w:rsidRPr="00BD73B7">
        <w:t xml:space="preserve">zijn, leefwereld van de </w:t>
      </w:r>
      <w:r w:rsidR="00BE0449">
        <w:t>leerling</w:t>
      </w:r>
      <w:r w:rsidRPr="00BD73B7">
        <w:t>, maar is geen must. Op deze wijze ervaart hij</w:t>
      </w:r>
      <w:r w:rsidR="00FB28E0" w:rsidRPr="00BD73B7">
        <w:t>/zij</w:t>
      </w:r>
      <w:r w:rsidRPr="00BD73B7">
        <w:t xml:space="preserve"> de eventuele gevolgen van </w:t>
      </w:r>
      <w:proofErr w:type="spellStart"/>
      <w:r w:rsidRPr="00BD73B7">
        <w:t>impositiefouten</w:t>
      </w:r>
      <w:proofErr w:type="spellEnd"/>
      <w:r w:rsidRPr="00BD73B7">
        <w:t xml:space="preserve"> en drukvormvervaardiging.</w:t>
      </w:r>
    </w:p>
    <w:p w14:paraId="7D41FA7E" w14:textId="73F65DE4" w:rsidR="00E01F11" w:rsidRPr="00BD73B7" w:rsidRDefault="00E01F11" w:rsidP="007B6F27">
      <w:pPr>
        <w:pStyle w:val="LPwenk1"/>
      </w:pPr>
      <w:r>
        <w:t xml:space="preserve">Het is niet de bedoeling om van de leerlingen grafische ontwerpers te maken. Gebruik modellen, geef hen bestaande </w:t>
      </w:r>
      <w:proofErr w:type="spellStart"/>
      <w:r>
        <w:t>stramienen</w:t>
      </w:r>
      <w:proofErr w:type="spellEnd"/>
      <w:r>
        <w:t xml:space="preserve"> en laat hen varianten maken. Het is niet de bedoeling dat ze zelf gaan creëren. </w:t>
      </w:r>
    </w:p>
    <w:p w14:paraId="45CA6DC6" w14:textId="3E85D2DE" w:rsidR="00F53B2C" w:rsidRPr="000804FC" w:rsidRDefault="00F53B2C" w:rsidP="00980EF6">
      <w:pPr>
        <w:spacing w:line="360" w:lineRule="auto"/>
        <w:rPr>
          <w:rFonts w:ascii="Trebuchet MS" w:hAnsi="Trebuchet MS"/>
          <w:sz w:val="20"/>
          <w:szCs w:val="20"/>
        </w:rPr>
      </w:pPr>
      <w:r w:rsidRPr="000804FC">
        <w:rPr>
          <w:rFonts w:ascii="Trebuchet MS" w:hAnsi="Trebuchet MS"/>
          <w:sz w:val="20"/>
          <w:szCs w:val="20"/>
        </w:rPr>
        <w:br w:type="page"/>
      </w:r>
    </w:p>
    <w:p w14:paraId="01E20E24" w14:textId="77777777" w:rsidR="002E11D3" w:rsidRPr="000804FC" w:rsidRDefault="002E11D3" w:rsidP="00491294">
      <w:pPr>
        <w:pStyle w:val="LPKop3"/>
      </w:pPr>
      <w:proofErr w:type="spellStart"/>
      <w:r w:rsidRPr="000804FC">
        <w:lastRenderedPageBreak/>
        <w:t>Impositie</w:t>
      </w:r>
      <w:proofErr w:type="spellEnd"/>
      <w:r w:rsidRPr="000804FC">
        <w:t xml:space="preserve"> en drukvormvervaardiging</w:t>
      </w:r>
    </w:p>
    <w:p w14:paraId="584519F3" w14:textId="0C34DAA5" w:rsidR="00F53B2C" w:rsidRPr="00571E07" w:rsidRDefault="007B3765" w:rsidP="00DC79DF">
      <w:pPr>
        <w:pStyle w:val="VVKSOKop4"/>
        <w:tabs>
          <w:tab w:val="clear" w:pos="851"/>
        </w:tabs>
        <w:ind w:left="0" w:firstLine="0"/>
        <w:rPr>
          <w:rFonts w:ascii="Trebuchet MS" w:hAnsi="Trebuchet MS"/>
          <w:color w:val="404040" w:themeColor="text1" w:themeTint="BF"/>
        </w:rPr>
      </w:pPr>
      <w:r w:rsidRPr="00DC79DF">
        <w:rPr>
          <w:rFonts w:ascii="Trebuchet MS" w:hAnsi="Trebuchet MS"/>
          <w:i/>
        </w:rPr>
        <w:t xml:space="preserve">AD5 </w:t>
      </w:r>
      <w:r w:rsidR="002E11D3" w:rsidRPr="00DC79DF">
        <w:rPr>
          <w:rFonts w:ascii="Trebuchet MS" w:hAnsi="Trebuchet MS"/>
          <w:i/>
        </w:rPr>
        <w:t>De paginaopmaak (enkelvoudig en samengesteld drukwerk) verwerken tot de gewenste drukvormen</w:t>
      </w:r>
      <w:r w:rsidR="00B47CD5">
        <w:rPr>
          <w:rFonts w:ascii="Trebuchet MS" w:hAnsi="Trebuchet MS"/>
          <w:i/>
        </w:rPr>
        <w:t xml:space="preserve"> (</w:t>
      </w:r>
      <w:proofErr w:type="spellStart"/>
      <w:r w:rsidR="00B47CD5">
        <w:rPr>
          <w:rFonts w:ascii="Trebuchet MS" w:hAnsi="Trebuchet MS"/>
          <w:i/>
        </w:rPr>
        <w:t>impositie</w:t>
      </w:r>
      <w:proofErr w:type="spellEnd"/>
      <w:r w:rsidR="00B47CD5">
        <w:rPr>
          <w:rFonts w:ascii="Trebuchet MS" w:hAnsi="Trebuchet MS"/>
          <w:i/>
        </w:rPr>
        <w:t>).</w:t>
      </w:r>
      <w:r w:rsidR="00C9059D" w:rsidRPr="00DC79DF">
        <w:rPr>
          <w:rFonts w:ascii="Trebuchet MS" w:hAnsi="Trebuchet MS"/>
          <w:i/>
        </w:rPr>
        <w:br/>
      </w:r>
    </w:p>
    <w:p w14:paraId="6E0152D2" w14:textId="1793C499" w:rsidR="00C9059D" w:rsidRPr="00571E07" w:rsidRDefault="00571E07" w:rsidP="00DF7EAF">
      <w:pPr>
        <w:pStyle w:val="LPTekst"/>
        <w:rPr>
          <w:rFonts w:eastAsiaTheme="minorHAnsi"/>
        </w:rPr>
      </w:pPr>
      <w:r w:rsidRPr="00571E07">
        <w:rPr>
          <w:rFonts w:eastAsiaTheme="minorHAnsi"/>
          <w:u w:color="404040" w:themeColor="text1" w:themeTint="BF"/>
        </w:rPr>
        <w:t>De leerling</w:t>
      </w:r>
    </w:p>
    <w:p w14:paraId="43D34770" w14:textId="420479A0" w:rsidR="0059765F" w:rsidRPr="000804FC" w:rsidRDefault="00C9059D" w:rsidP="00980EF6">
      <w:pPr>
        <w:pStyle w:val="Lpsubtitel"/>
        <w:rPr>
          <w:rFonts w:ascii="Trebuchet MS" w:hAnsi="Trebuchet MS"/>
          <w:i/>
          <w:sz w:val="24"/>
        </w:rPr>
      </w:pPr>
      <w:r w:rsidRPr="000804FC">
        <w:rPr>
          <w:rFonts w:ascii="Trebuchet MS" w:hAnsi="Trebuchet MS"/>
        </w:rPr>
        <w:t>Voorbereid</w:t>
      </w:r>
      <w:r w:rsidR="00980EF6">
        <w:rPr>
          <w:rFonts w:ascii="Trebuchet MS" w:hAnsi="Trebuchet MS"/>
        </w:rPr>
        <w:t>ing</w:t>
      </w:r>
      <w:r w:rsidRPr="000804FC">
        <w:rPr>
          <w:rFonts w:ascii="Trebuchet MS" w:hAnsi="Trebuchet MS"/>
        </w:rPr>
        <w:t xml:space="preserve"> van het eigen werk</w:t>
      </w:r>
    </w:p>
    <w:p w14:paraId="1B6864FD" w14:textId="72CCE5BA" w:rsidR="006454F0" w:rsidRPr="000804FC" w:rsidRDefault="006454F0" w:rsidP="00FC130F">
      <w:pPr>
        <w:pStyle w:val="Lpdoel1"/>
      </w:pPr>
      <w:r w:rsidRPr="000804FC">
        <w:t>schat de opdracht correct in en bereidt het eigen werk op efficiënte wijze voor.</w:t>
      </w:r>
      <w:r w:rsidR="00980EF6">
        <w:br/>
      </w:r>
    </w:p>
    <w:p w14:paraId="0EF6F476" w14:textId="497659E2" w:rsidR="006454F0" w:rsidRPr="000804FC" w:rsidRDefault="00F53B2C" w:rsidP="00FC130F">
      <w:pPr>
        <w:pStyle w:val="Lpdoel1"/>
      </w:pPr>
      <w:r w:rsidRPr="000804FC">
        <w:t>neemt ke</w:t>
      </w:r>
      <w:r w:rsidR="006454F0" w:rsidRPr="000804FC">
        <w:t>nnis van, analyse</w:t>
      </w:r>
      <w:r w:rsidRPr="000804FC">
        <w:t>ert</w:t>
      </w:r>
      <w:r w:rsidR="006454F0" w:rsidRPr="000804FC">
        <w:t xml:space="preserve"> en bespre</w:t>
      </w:r>
      <w:r w:rsidRPr="000804FC">
        <w:t>ekt</w:t>
      </w:r>
      <w:r w:rsidR="006454F0" w:rsidRPr="000804FC">
        <w:t xml:space="preserve"> de opdracht</w:t>
      </w:r>
      <w:r w:rsidRPr="000804FC">
        <w:t xml:space="preserve"> zoals</w:t>
      </w:r>
      <w:r w:rsidR="006454F0" w:rsidRPr="000804FC">
        <w:t>:</w:t>
      </w:r>
    </w:p>
    <w:p w14:paraId="330D0F56" w14:textId="77777777" w:rsidR="006454F0" w:rsidRPr="000804FC" w:rsidRDefault="00F53B2C" w:rsidP="00980EF6">
      <w:pPr>
        <w:pStyle w:val="Lpdoel3"/>
        <w:jc w:val="left"/>
      </w:pPr>
      <w:r w:rsidRPr="000804FC">
        <w:t xml:space="preserve">de </w:t>
      </w:r>
      <w:r w:rsidR="006454F0" w:rsidRPr="000804FC">
        <w:t>productkenmerken op basis van aangereikt model, werkfiche of briefing;</w:t>
      </w:r>
    </w:p>
    <w:p w14:paraId="17122020" w14:textId="77777777" w:rsidR="006454F0" w:rsidRPr="000804FC" w:rsidRDefault="00F53B2C" w:rsidP="00980EF6">
      <w:pPr>
        <w:pStyle w:val="Lpdoel3"/>
        <w:jc w:val="left"/>
      </w:pPr>
      <w:r w:rsidRPr="000804FC">
        <w:t xml:space="preserve">de </w:t>
      </w:r>
      <w:r w:rsidR="006454F0" w:rsidRPr="000804FC">
        <w:t>gevraagde uitvoeringstechniek, productieschema en tussentijdse controlemomenten;</w:t>
      </w:r>
    </w:p>
    <w:p w14:paraId="2D6722D9" w14:textId="77777777" w:rsidR="006454F0" w:rsidRPr="000804FC" w:rsidRDefault="00F53B2C" w:rsidP="00980EF6">
      <w:pPr>
        <w:pStyle w:val="Lpdoel3"/>
        <w:jc w:val="left"/>
      </w:pPr>
      <w:r w:rsidRPr="000804FC">
        <w:t xml:space="preserve">het </w:t>
      </w:r>
      <w:r w:rsidR="006454F0" w:rsidRPr="000804FC">
        <w:t>bepalen van de middelen.</w:t>
      </w:r>
    </w:p>
    <w:p w14:paraId="68B0B3A6" w14:textId="77777777" w:rsidR="006454F0" w:rsidRPr="000804FC" w:rsidRDefault="00C9059D" w:rsidP="00980EF6">
      <w:pPr>
        <w:pStyle w:val="Lpsubtitel"/>
        <w:rPr>
          <w:rFonts w:ascii="Trebuchet MS" w:hAnsi="Trebuchet MS"/>
        </w:rPr>
      </w:pPr>
      <w:r w:rsidRPr="000804FC">
        <w:rPr>
          <w:rFonts w:ascii="Trebuchet MS" w:hAnsi="Trebuchet MS"/>
        </w:rPr>
        <w:t>Het werkstation en het OS</w:t>
      </w:r>
    </w:p>
    <w:p w14:paraId="5DE8D8D2" w14:textId="62B4A0B0" w:rsidR="006454F0" w:rsidRPr="000804FC" w:rsidRDefault="006454F0" w:rsidP="00FC130F">
      <w:pPr>
        <w:pStyle w:val="Lpdoel1"/>
      </w:pPr>
      <w:r w:rsidRPr="000804FC">
        <w:t>werkt met de menustructuur van het besturingssysteem, roept aanwezige randapparatuur en opslagmedia in het netwerk op en leeft de gemaakte afspraken in verband met standaardinstellingen en bestandsbeheer na.</w:t>
      </w:r>
      <w:r w:rsidR="00980EF6">
        <w:br/>
      </w:r>
    </w:p>
    <w:p w14:paraId="48D2D13F" w14:textId="5C631C86" w:rsidR="006454F0" w:rsidRPr="000804FC" w:rsidRDefault="00F53B2C" w:rsidP="00FC130F">
      <w:pPr>
        <w:pStyle w:val="Lpdoel1"/>
      </w:pPr>
      <w:r w:rsidRPr="000804FC">
        <w:t>werkt met</w:t>
      </w:r>
      <w:r w:rsidR="006454F0" w:rsidRPr="000804FC">
        <w:t xml:space="preserve"> het bureaublad:</w:t>
      </w:r>
    </w:p>
    <w:p w14:paraId="5AB2395F" w14:textId="46857B58" w:rsidR="006454F0" w:rsidRPr="000804FC" w:rsidRDefault="00F53B2C" w:rsidP="00980EF6">
      <w:pPr>
        <w:pStyle w:val="Lpdoel3"/>
        <w:jc w:val="left"/>
      </w:pPr>
      <w:r w:rsidRPr="000804FC">
        <w:t xml:space="preserve">via </w:t>
      </w:r>
      <w:r w:rsidR="006454F0" w:rsidRPr="000804FC">
        <w:t>programma’s, documenten, mappen, servers, websites, e.a.;</w:t>
      </w:r>
    </w:p>
    <w:p w14:paraId="024FE967" w14:textId="77777777" w:rsidR="006454F0" w:rsidRPr="000804FC" w:rsidRDefault="00F53B2C" w:rsidP="00980EF6">
      <w:pPr>
        <w:pStyle w:val="Lpdoel3"/>
        <w:jc w:val="left"/>
      </w:pPr>
      <w:r w:rsidRPr="000804FC">
        <w:t xml:space="preserve">via gebruik van </w:t>
      </w:r>
      <w:r w:rsidR="006454F0" w:rsidRPr="000804FC">
        <w:t>toets</w:t>
      </w:r>
      <w:r w:rsidRPr="000804FC">
        <w:t>en</w:t>
      </w:r>
      <w:r w:rsidR="006454F0" w:rsidRPr="000804FC">
        <w:t>combinaties;</w:t>
      </w:r>
    </w:p>
    <w:p w14:paraId="4EB9B982" w14:textId="77777777" w:rsidR="006454F0" w:rsidRPr="000804FC" w:rsidRDefault="00F53B2C" w:rsidP="00980EF6">
      <w:pPr>
        <w:pStyle w:val="Lpdoel3"/>
        <w:jc w:val="left"/>
      </w:pPr>
      <w:r w:rsidRPr="000804FC">
        <w:t xml:space="preserve">door </w:t>
      </w:r>
      <w:r w:rsidR="006454F0" w:rsidRPr="000804FC">
        <w:t xml:space="preserve">de computer </w:t>
      </w:r>
      <w:r w:rsidRPr="000804FC">
        <w:t xml:space="preserve">te </w:t>
      </w:r>
      <w:r w:rsidR="006454F0" w:rsidRPr="000804FC">
        <w:t>delen;</w:t>
      </w:r>
    </w:p>
    <w:p w14:paraId="460E86B2" w14:textId="77777777" w:rsidR="006454F0" w:rsidRPr="000804FC" w:rsidRDefault="006454F0" w:rsidP="00980EF6">
      <w:pPr>
        <w:pStyle w:val="Lpdoel3"/>
        <w:jc w:val="left"/>
      </w:pPr>
      <w:r w:rsidRPr="000804FC">
        <w:t>d</w:t>
      </w:r>
      <w:r w:rsidR="00F53B2C" w:rsidRPr="000804FC">
        <w:t>oor d</w:t>
      </w:r>
      <w:r w:rsidRPr="000804FC">
        <w:t>e helpfunctie</w:t>
      </w:r>
      <w:r w:rsidR="00F53B2C" w:rsidRPr="000804FC">
        <w:t xml:space="preserve"> te</w:t>
      </w:r>
      <w:r w:rsidRPr="000804FC">
        <w:t xml:space="preserve"> gebruiken;</w:t>
      </w:r>
    </w:p>
    <w:p w14:paraId="36523CAC" w14:textId="4DC92532" w:rsidR="006454F0" w:rsidRPr="000804FC" w:rsidRDefault="00F53B2C" w:rsidP="00980EF6">
      <w:pPr>
        <w:pStyle w:val="Lpdoel3"/>
        <w:jc w:val="left"/>
      </w:pPr>
      <w:r w:rsidRPr="000804FC">
        <w:t xml:space="preserve">door </w:t>
      </w:r>
      <w:r w:rsidR="006454F0" w:rsidRPr="000804FC">
        <w:t>het beeldscherm in</w:t>
      </w:r>
      <w:r w:rsidRPr="000804FC">
        <w:t xml:space="preserve"> te </w:t>
      </w:r>
      <w:r w:rsidR="006454F0" w:rsidRPr="000804FC">
        <w:t>stellen (de schermweergave).</w:t>
      </w:r>
      <w:r w:rsidR="00980EF6">
        <w:br/>
      </w:r>
    </w:p>
    <w:p w14:paraId="0BEE5C71" w14:textId="24C89CA6" w:rsidR="006454F0" w:rsidRPr="000804FC" w:rsidRDefault="00F53B2C" w:rsidP="00FC130F">
      <w:pPr>
        <w:pStyle w:val="Lpdoel1"/>
      </w:pPr>
      <w:r w:rsidRPr="000804FC">
        <w:t>beheert b</w:t>
      </w:r>
      <w:r w:rsidR="006454F0" w:rsidRPr="000804FC">
        <w:t>estanden</w:t>
      </w:r>
      <w:r w:rsidRPr="000804FC">
        <w:t xml:space="preserve"> en mappen</w:t>
      </w:r>
      <w:r w:rsidR="00980EF6">
        <w:t>.</w:t>
      </w:r>
      <w:r w:rsidR="00980EF6">
        <w:br/>
      </w:r>
    </w:p>
    <w:p w14:paraId="525D193E" w14:textId="3F2E5955" w:rsidR="006454F0" w:rsidRPr="000804FC" w:rsidRDefault="00F53B2C" w:rsidP="00FC130F">
      <w:pPr>
        <w:pStyle w:val="Lpdoel1"/>
      </w:pPr>
      <w:r w:rsidRPr="000804FC">
        <w:t xml:space="preserve">schrijft </w:t>
      </w:r>
      <w:r w:rsidR="006454F0" w:rsidRPr="000804FC">
        <w:t>volgens afspraak bestanden weg</w:t>
      </w:r>
      <w:r w:rsidRPr="000804FC">
        <w:t xml:space="preserve"> en </w:t>
      </w:r>
      <w:r w:rsidR="006454F0" w:rsidRPr="000804FC">
        <w:t>ha</w:t>
      </w:r>
      <w:r w:rsidRPr="000804FC">
        <w:t>alt die op</w:t>
      </w:r>
      <w:r w:rsidR="006454F0" w:rsidRPr="000804FC">
        <w:t xml:space="preserve"> van servers, </w:t>
      </w:r>
      <w:proofErr w:type="spellStart"/>
      <w:r w:rsidR="006454F0" w:rsidRPr="000804FC">
        <w:t>cloud</w:t>
      </w:r>
      <w:proofErr w:type="spellEnd"/>
      <w:r w:rsidR="006454F0" w:rsidRPr="000804FC">
        <w:t xml:space="preserve">-services, andere computers of media, </w:t>
      </w:r>
      <w:r w:rsidRPr="000804FC">
        <w:t xml:space="preserve">activeert een </w:t>
      </w:r>
      <w:r w:rsidR="006454F0" w:rsidRPr="000804FC">
        <w:t xml:space="preserve">printer en </w:t>
      </w:r>
      <w:r w:rsidRPr="000804FC">
        <w:t xml:space="preserve">geeft </w:t>
      </w:r>
      <w:r w:rsidR="006454F0" w:rsidRPr="000804FC">
        <w:t>printopdrachten.</w:t>
      </w:r>
      <w:r w:rsidR="00980EF6">
        <w:br/>
      </w:r>
    </w:p>
    <w:p w14:paraId="589E3038" w14:textId="01824424" w:rsidR="006454F0" w:rsidRPr="000804FC" w:rsidRDefault="00F53B2C" w:rsidP="00FC130F">
      <w:pPr>
        <w:pStyle w:val="Lpdoel1"/>
      </w:pPr>
      <w:r w:rsidRPr="000804FC">
        <w:t>activeert a</w:t>
      </w:r>
      <w:r w:rsidR="006454F0" w:rsidRPr="000804FC">
        <w:t>pplicaties</w:t>
      </w:r>
      <w:r w:rsidR="00B47CD5">
        <w:t>,</w:t>
      </w:r>
      <w:r w:rsidRPr="000804FC">
        <w:t xml:space="preserve"> licht de </w:t>
      </w:r>
      <w:r w:rsidR="006454F0" w:rsidRPr="000804FC">
        <w:t xml:space="preserve">functie van de gebruikte applicaties algemeen </w:t>
      </w:r>
      <w:r w:rsidRPr="000804FC">
        <w:t>toe</w:t>
      </w:r>
      <w:r w:rsidR="006454F0" w:rsidRPr="000804FC">
        <w:t xml:space="preserve"> en </w:t>
      </w:r>
      <w:r w:rsidRPr="000804FC">
        <w:t xml:space="preserve">legt </w:t>
      </w:r>
      <w:r w:rsidR="006454F0" w:rsidRPr="000804FC">
        <w:t>de relatie met het drukvoorbereidingsproces.</w:t>
      </w:r>
      <w:r w:rsidR="00980EF6">
        <w:br/>
      </w:r>
    </w:p>
    <w:p w14:paraId="47ACC63C" w14:textId="2ADCEE7C" w:rsidR="006454F0" w:rsidRPr="000804FC" w:rsidRDefault="00F53B2C" w:rsidP="00FC130F">
      <w:pPr>
        <w:pStyle w:val="Lpdoel1"/>
      </w:pPr>
      <w:r w:rsidRPr="000804FC">
        <w:t>beheert f</w:t>
      </w:r>
      <w:r w:rsidR="006454F0" w:rsidRPr="000804FC">
        <w:t>onts</w:t>
      </w:r>
      <w:r w:rsidR="00D967AF" w:rsidRPr="000804FC">
        <w:t xml:space="preserve"> door l</w:t>
      </w:r>
      <w:r w:rsidR="006454F0" w:rsidRPr="000804FC">
        <w:t>ettertypes</w:t>
      </w:r>
      <w:r w:rsidR="00D967AF" w:rsidRPr="000804FC">
        <w:t xml:space="preserve"> te</w:t>
      </w:r>
      <w:r w:rsidR="006454F0" w:rsidRPr="000804FC">
        <w:t xml:space="preserve"> activeren en deactiveren, </w:t>
      </w:r>
      <w:r w:rsidR="00D967AF" w:rsidRPr="000804FC">
        <w:t xml:space="preserve">door </w:t>
      </w:r>
      <w:r w:rsidR="006454F0" w:rsidRPr="000804FC">
        <w:t xml:space="preserve">fontsets </w:t>
      </w:r>
      <w:r w:rsidR="00D967AF" w:rsidRPr="000804FC">
        <w:t xml:space="preserve">te </w:t>
      </w:r>
      <w:r w:rsidR="006454F0" w:rsidRPr="000804FC">
        <w:t xml:space="preserve">selecteren en </w:t>
      </w:r>
      <w:r w:rsidR="00D967AF" w:rsidRPr="000804FC">
        <w:t xml:space="preserve">te </w:t>
      </w:r>
      <w:r w:rsidR="006454F0" w:rsidRPr="000804FC">
        <w:t>maken.</w:t>
      </w:r>
    </w:p>
    <w:p w14:paraId="4A3DC93B" w14:textId="77777777" w:rsidR="006454F0" w:rsidRPr="000804FC" w:rsidRDefault="00C9059D" w:rsidP="00980EF6">
      <w:pPr>
        <w:pStyle w:val="Lpsubtitel"/>
        <w:rPr>
          <w:rFonts w:ascii="Trebuchet MS" w:hAnsi="Trebuchet MS"/>
        </w:rPr>
      </w:pPr>
      <w:proofErr w:type="spellStart"/>
      <w:r w:rsidRPr="000804FC">
        <w:rPr>
          <w:rFonts w:ascii="Trebuchet MS" w:hAnsi="Trebuchet MS"/>
        </w:rPr>
        <w:t>Impositie</w:t>
      </w:r>
      <w:proofErr w:type="spellEnd"/>
    </w:p>
    <w:p w14:paraId="3F5DC9AE" w14:textId="40BAB3E9" w:rsidR="006454F0" w:rsidRPr="000804FC" w:rsidRDefault="006454F0" w:rsidP="00FC130F">
      <w:pPr>
        <w:pStyle w:val="Lpdoel1"/>
      </w:pPr>
      <w:r w:rsidRPr="000804FC">
        <w:t xml:space="preserve">maakt een enkelvoudige en samengestelde montage met </w:t>
      </w:r>
      <w:proofErr w:type="spellStart"/>
      <w:r w:rsidRPr="000804FC">
        <w:t>impositiesoftware</w:t>
      </w:r>
      <w:proofErr w:type="spellEnd"/>
      <w:r w:rsidRPr="000804FC">
        <w:t>.</w:t>
      </w:r>
      <w:r w:rsidR="00980EF6">
        <w:br/>
      </w:r>
    </w:p>
    <w:p w14:paraId="0C0EEB9C" w14:textId="5594C1BE" w:rsidR="006454F0" w:rsidRPr="000804FC" w:rsidRDefault="00D967AF" w:rsidP="00FC130F">
      <w:pPr>
        <w:pStyle w:val="Lpdoel1"/>
      </w:pPr>
      <w:r w:rsidRPr="000804FC">
        <w:t>stelt d</w:t>
      </w:r>
      <w:r w:rsidR="006454F0" w:rsidRPr="000804FC">
        <w:t xml:space="preserve">e standaardinstellingen volgens afspraak </w:t>
      </w:r>
      <w:r w:rsidRPr="000804FC">
        <w:t>in</w:t>
      </w:r>
      <w:r w:rsidR="006454F0" w:rsidRPr="000804FC">
        <w:t xml:space="preserve">, </w:t>
      </w:r>
      <w:r w:rsidRPr="000804FC">
        <w:t xml:space="preserve">bepaalt </w:t>
      </w:r>
      <w:r w:rsidR="006454F0" w:rsidRPr="000804FC">
        <w:t xml:space="preserve">de documentinstellingen en </w:t>
      </w:r>
      <w:r w:rsidRPr="000804FC">
        <w:t xml:space="preserve">opent </w:t>
      </w:r>
      <w:r w:rsidR="006454F0" w:rsidRPr="000804FC">
        <w:t>een document.</w:t>
      </w:r>
      <w:r w:rsidR="00980EF6">
        <w:br/>
      </w:r>
    </w:p>
    <w:p w14:paraId="33717985" w14:textId="46D97688" w:rsidR="006454F0" w:rsidRPr="000804FC" w:rsidRDefault="00D967AF" w:rsidP="00FC130F">
      <w:pPr>
        <w:pStyle w:val="Lpdoel1"/>
      </w:pPr>
      <w:r w:rsidRPr="000804FC">
        <w:t>hanteert d</w:t>
      </w:r>
      <w:r w:rsidR="006454F0" w:rsidRPr="000804FC">
        <w:t>e menustructuur, het werkgebied, de gereedschappen en paletten.</w:t>
      </w:r>
      <w:r w:rsidR="00980EF6">
        <w:br/>
      </w:r>
    </w:p>
    <w:p w14:paraId="234F9F7C" w14:textId="53F557EF" w:rsidR="006454F0" w:rsidRPr="000804FC" w:rsidRDefault="00D967AF" w:rsidP="00FC130F">
      <w:pPr>
        <w:pStyle w:val="Lpdoel1"/>
      </w:pPr>
      <w:r w:rsidRPr="000804FC">
        <w:t>voert i</w:t>
      </w:r>
      <w:r w:rsidR="006454F0" w:rsidRPr="000804FC">
        <w:t xml:space="preserve">ngangscontrole </w:t>
      </w:r>
      <w:r w:rsidR="00B47CD5">
        <w:t>uit</w:t>
      </w:r>
      <w:r w:rsidR="006454F0" w:rsidRPr="000804FC">
        <w:t>: bestanden controleren, problemen rapporteren en oplossen na overleg.</w:t>
      </w:r>
      <w:r w:rsidR="00980EF6">
        <w:br/>
      </w:r>
    </w:p>
    <w:p w14:paraId="40A62C6B" w14:textId="063B4DD6" w:rsidR="006454F0" w:rsidRPr="000804FC" w:rsidRDefault="00D967AF" w:rsidP="00FC130F">
      <w:pPr>
        <w:pStyle w:val="Lpdoel1"/>
      </w:pPr>
      <w:r w:rsidRPr="000804FC">
        <w:lastRenderedPageBreak/>
        <w:t xml:space="preserve">kiest een </w:t>
      </w:r>
      <w:proofErr w:type="spellStart"/>
      <w:r w:rsidRPr="000804FC">
        <w:t>s</w:t>
      </w:r>
      <w:r w:rsidR="006454F0" w:rsidRPr="000804FC">
        <w:t>tandvel</w:t>
      </w:r>
      <w:proofErr w:type="spellEnd"/>
      <w:r w:rsidR="006454F0" w:rsidRPr="000804FC">
        <w:t xml:space="preserve"> en </w:t>
      </w:r>
      <w:r w:rsidRPr="000804FC">
        <w:t xml:space="preserve">tekent een </w:t>
      </w:r>
      <w:r w:rsidR="006454F0" w:rsidRPr="000804FC">
        <w:t xml:space="preserve">indelingsvel </w:t>
      </w:r>
      <w:r w:rsidRPr="000804FC">
        <w:t>uit</w:t>
      </w:r>
      <w:r w:rsidR="006454F0" w:rsidRPr="000804FC">
        <w:t>.</w:t>
      </w:r>
      <w:r w:rsidR="00B47CD5">
        <w:br/>
      </w:r>
    </w:p>
    <w:p w14:paraId="4202CC94" w14:textId="1B815AAA" w:rsidR="006454F0" w:rsidRPr="000804FC" w:rsidRDefault="00D967AF" w:rsidP="00FC130F">
      <w:pPr>
        <w:pStyle w:val="Lpdoel1"/>
      </w:pPr>
      <w:r w:rsidRPr="000804FC">
        <w:t>houdt rekening</w:t>
      </w:r>
      <w:r w:rsidR="006454F0" w:rsidRPr="000804FC">
        <w:t xml:space="preserve"> met perforeren en rillen.</w:t>
      </w:r>
      <w:r w:rsidR="00980EF6">
        <w:br/>
      </w:r>
    </w:p>
    <w:p w14:paraId="006F1D17" w14:textId="4C7FF4F6" w:rsidR="006454F0" w:rsidRPr="000804FC" w:rsidRDefault="00D967AF" w:rsidP="00FC130F">
      <w:pPr>
        <w:pStyle w:val="Lpdoel1"/>
      </w:pPr>
      <w:r w:rsidRPr="000804FC">
        <w:t xml:space="preserve">houdt rekening met </w:t>
      </w:r>
      <w:r w:rsidR="006454F0" w:rsidRPr="000804FC">
        <w:t>de afwerking: snijden en vouwen.</w:t>
      </w:r>
      <w:r w:rsidR="00980EF6">
        <w:br/>
      </w:r>
    </w:p>
    <w:p w14:paraId="41BBAE3B" w14:textId="153116F2" w:rsidR="006454F0" w:rsidRPr="000804FC" w:rsidRDefault="00D967AF" w:rsidP="00FC130F">
      <w:pPr>
        <w:pStyle w:val="Lpdoel1"/>
      </w:pPr>
      <w:r w:rsidRPr="000804FC">
        <w:t>selecteert e</w:t>
      </w:r>
      <w:r w:rsidR="006454F0" w:rsidRPr="000804FC">
        <w:t xml:space="preserve">en elektronisch indelingsvel en </w:t>
      </w:r>
      <w:r w:rsidRPr="000804FC">
        <w:t xml:space="preserve">bepaalt </w:t>
      </w:r>
      <w:r w:rsidR="006454F0" w:rsidRPr="000804FC">
        <w:t xml:space="preserve">de lay-out van de </w:t>
      </w:r>
      <w:proofErr w:type="spellStart"/>
      <w:r w:rsidR="006454F0" w:rsidRPr="000804FC">
        <w:t>impositie</w:t>
      </w:r>
      <w:proofErr w:type="spellEnd"/>
      <w:r w:rsidR="006454F0" w:rsidRPr="000804FC">
        <w:t xml:space="preserve"> op basis van de werkopdracht</w:t>
      </w:r>
      <w:r w:rsidRPr="000804FC">
        <w:t xml:space="preserve"> met aandacht voor</w:t>
      </w:r>
      <w:r w:rsidR="006454F0" w:rsidRPr="000804FC">
        <w:t>:</w:t>
      </w:r>
    </w:p>
    <w:p w14:paraId="5817F416" w14:textId="77777777" w:rsidR="006454F0" w:rsidRPr="000804FC" w:rsidRDefault="006454F0" w:rsidP="00980EF6">
      <w:pPr>
        <w:pStyle w:val="Lpdoel3"/>
        <w:jc w:val="left"/>
      </w:pPr>
      <w:r w:rsidRPr="000804FC">
        <w:t>hulptekens en normen:</w:t>
      </w:r>
    </w:p>
    <w:p w14:paraId="29FBCF74" w14:textId="77777777" w:rsidR="006454F0" w:rsidRPr="000804FC" w:rsidRDefault="006454F0" w:rsidP="00980EF6">
      <w:pPr>
        <w:pStyle w:val="Lpdoel4"/>
        <w:jc w:val="left"/>
        <w:rPr>
          <w:rFonts w:ascii="Trebuchet MS" w:hAnsi="Trebuchet MS"/>
        </w:rPr>
      </w:pPr>
      <w:r w:rsidRPr="000804FC">
        <w:rPr>
          <w:rFonts w:ascii="Trebuchet MS" w:hAnsi="Trebuchet MS"/>
        </w:rPr>
        <w:t xml:space="preserve">gesneden formaat, </w:t>
      </w:r>
      <w:proofErr w:type="spellStart"/>
      <w:r w:rsidRPr="000804FC">
        <w:rPr>
          <w:rFonts w:ascii="Trebuchet MS" w:hAnsi="Trebuchet MS"/>
        </w:rPr>
        <w:t>ongesneden</w:t>
      </w:r>
      <w:proofErr w:type="spellEnd"/>
      <w:r w:rsidRPr="000804FC">
        <w:rPr>
          <w:rFonts w:ascii="Trebuchet MS" w:hAnsi="Trebuchet MS"/>
        </w:rPr>
        <w:t xml:space="preserve"> formaat, druklijn, snijlijn, paskruis, vouwteken, rilteken, aanlegteken, </w:t>
      </w:r>
      <w:proofErr w:type="spellStart"/>
      <w:r w:rsidRPr="000804FC">
        <w:rPr>
          <w:rFonts w:ascii="Trebuchet MS" w:hAnsi="Trebuchet MS"/>
        </w:rPr>
        <w:t>controlestrips</w:t>
      </w:r>
      <w:proofErr w:type="spellEnd"/>
      <w:r w:rsidRPr="000804FC">
        <w:rPr>
          <w:rFonts w:ascii="Trebuchet MS" w:hAnsi="Trebuchet MS"/>
        </w:rPr>
        <w:t>;</w:t>
      </w:r>
    </w:p>
    <w:p w14:paraId="3C52585A" w14:textId="77777777" w:rsidR="006454F0" w:rsidRPr="000804FC" w:rsidRDefault="006454F0" w:rsidP="00980EF6">
      <w:pPr>
        <w:pStyle w:val="Lpdoel3"/>
        <w:jc w:val="left"/>
      </w:pPr>
      <w:r w:rsidRPr="000804FC">
        <w:t>aard van het werk:</w:t>
      </w:r>
    </w:p>
    <w:p w14:paraId="3E144BEA" w14:textId="77777777" w:rsidR="006454F0" w:rsidRPr="000804FC" w:rsidRDefault="006454F0" w:rsidP="00980EF6">
      <w:pPr>
        <w:pStyle w:val="Lpdoel4"/>
        <w:jc w:val="left"/>
        <w:rPr>
          <w:rFonts w:ascii="Trebuchet MS" w:hAnsi="Trebuchet MS"/>
        </w:rPr>
      </w:pPr>
      <w:r w:rsidRPr="000804FC">
        <w:rPr>
          <w:rFonts w:ascii="Trebuchet MS" w:hAnsi="Trebuchet MS"/>
        </w:rPr>
        <w:t>afloop, gecombineerd;</w:t>
      </w:r>
    </w:p>
    <w:p w14:paraId="2BB113F8" w14:textId="77777777" w:rsidR="006454F0" w:rsidRPr="000804FC" w:rsidRDefault="006454F0" w:rsidP="00980EF6">
      <w:pPr>
        <w:pStyle w:val="Lpdoel3"/>
        <w:jc w:val="left"/>
      </w:pPr>
      <w:r w:rsidRPr="000804FC">
        <w:t>soort werk:</w:t>
      </w:r>
    </w:p>
    <w:p w14:paraId="4357E144" w14:textId="77777777" w:rsidR="006454F0" w:rsidRPr="000804FC" w:rsidRDefault="006454F0" w:rsidP="00980EF6">
      <w:pPr>
        <w:pStyle w:val="Lpdoel4"/>
        <w:jc w:val="left"/>
        <w:rPr>
          <w:rFonts w:ascii="Trebuchet MS" w:hAnsi="Trebuchet MS"/>
        </w:rPr>
      </w:pPr>
      <w:r w:rsidRPr="000804FC">
        <w:rPr>
          <w:rFonts w:ascii="Trebuchet MS" w:hAnsi="Trebuchet MS"/>
        </w:rPr>
        <w:t>recto-verso, stolpvorm, keervorm;</w:t>
      </w:r>
    </w:p>
    <w:p w14:paraId="1D69D52E" w14:textId="77777777" w:rsidR="006454F0" w:rsidRPr="000804FC" w:rsidRDefault="006454F0" w:rsidP="00980EF6">
      <w:pPr>
        <w:pStyle w:val="Lpdoel4"/>
        <w:jc w:val="left"/>
        <w:rPr>
          <w:rFonts w:ascii="Trebuchet MS" w:hAnsi="Trebuchet MS"/>
        </w:rPr>
      </w:pPr>
      <w:r w:rsidRPr="000804FC">
        <w:rPr>
          <w:rFonts w:ascii="Trebuchet MS" w:hAnsi="Trebuchet MS"/>
        </w:rPr>
        <w:t xml:space="preserve">steunkleur, </w:t>
      </w:r>
      <w:proofErr w:type="spellStart"/>
      <w:r w:rsidRPr="000804FC">
        <w:rPr>
          <w:rFonts w:ascii="Trebuchet MS" w:hAnsi="Trebuchet MS"/>
        </w:rPr>
        <w:t>quadri</w:t>
      </w:r>
      <w:proofErr w:type="spellEnd"/>
      <w:r w:rsidRPr="000804FC">
        <w:rPr>
          <w:rFonts w:ascii="Trebuchet MS" w:hAnsi="Trebuchet MS"/>
        </w:rPr>
        <w:t>;</w:t>
      </w:r>
    </w:p>
    <w:p w14:paraId="002419A3" w14:textId="77777777" w:rsidR="006454F0" w:rsidRPr="000804FC" w:rsidRDefault="006454F0" w:rsidP="00980EF6">
      <w:pPr>
        <w:pStyle w:val="Lpdoel3"/>
        <w:jc w:val="left"/>
      </w:pPr>
      <w:r w:rsidRPr="000804FC">
        <w:t>snij- en vouwschema;</w:t>
      </w:r>
    </w:p>
    <w:p w14:paraId="03F8201D" w14:textId="77777777" w:rsidR="006454F0" w:rsidRPr="000804FC" w:rsidRDefault="00D967AF" w:rsidP="00980EF6">
      <w:pPr>
        <w:pStyle w:val="Lpdoel3"/>
        <w:jc w:val="left"/>
      </w:pPr>
      <w:r w:rsidRPr="000804FC">
        <w:t xml:space="preserve">een </w:t>
      </w:r>
      <w:proofErr w:type="spellStart"/>
      <w:r w:rsidR="006454F0" w:rsidRPr="000804FC">
        <w:t>impositieproef</w:t>
      </w:r>
      <w:proofErr w:type="spellEnd"/>
      <w:r w:rsidR="006454F0" w:rsidRPr="000804FC">
        <w:t>.</w:t>
      </w:r>
    </w:p>
    <w:p w14:paraId="60F4BE38" w14:textId="77777777" w:rsidR="006454F0" w:rsidRPr="000804FC" w:rsidRDefault="006454F0" w:rsidP="00980EF6">
      <w:pPr>
        <w:pStyle w:val="VVKSOOpsomming12"/>
        <w:tabs>
          <w:tab w:val="clear" w:pos="851"/>
        </w:tabs>
        <w:jc w:val="left"/>
        <w:rPr>
          <w:rFonts w:ascii="Trebuchet MS" w:hAnsi="Trebuchet MS"/>
        </w:rPr>
      </w:pPr>
    </w:p>
    <w:p w14:paraId="28324FB6" w14:textId="63E56CF6" w:rsidR="00D05020" w:rsidRPr="000804FC" w:rsidRDefault="006454F0" w:rsidP="00FC130F">
      <w:pPr>
        <w:pStyle w:val="Lpdoel1"/>
      </w:pPr>
      <w:r w:rsidRPr="000804FC">
        <w:t xml:space="preserve">observeert en helpt bij het belichten en ontwikkelen van drukvorm en licht de begrippen RIP, kleurscheiding, </w:t>
      </w:r>
      <w:proofErr w:type="spellStart"/>
      <w:r w:rsidRPr="000804FC">
        <w:t>rasterlineatuur</w:t>
      </w:r>
      <w:proofErr w:type="spellEnd"/>
      <w:r w:rsidRPr="000804FC">
        <w:t>, rastervorm en rasterhoek toe.</w:t>
      </w:r>
      <w:r w:rsidR="00980EF6">
        <w:br/>
      </w:r>
    </w:p>
    <w:p w14:paraId="2D28B2E3" w14:textId="174A044E" w:rsidR="00D05020" w:rsidRPr="000804FC" w:rsidRDefault="00D967AF" w:rsidP="00FC130F">
      <w:pPr>
        <w:pStyle w:val="Lpdoel1"/>
      </w:pPr>
      <w:r w:rsidRPr="000804FC">
        <w:t>wijst d</w:t>
      </w:r>
      <w:r w:rsidR="00D05020" w:rsidRPr="000804FC">
        <w:t xml:space="preserve">e correcte instellingen </w:t>
      </w:r>
      <w:r w:rsidRPr="000804FC">
        <w:t>toe</w:t>
      </w:r>
      <w:r w:rsidR="00D05020" w:rsidRPr="000804FC">
        <w:t xml:space="preserve"> aan de definitieve </w:t>
      </w:r>
      <w:proofErr w:type="spellStart"/>
      <w:r w:rsidR="00D05020" w:rsidRPr="000804FC">
        <w:t>impositie</w:t>
      </w:r>
      <w:proofErr w:type="spellEnd"/>
      <w:r w:rsidR="00D05020" w:rsidRPr="000804FC">
        <w:t xml:space="preserve"> en export</w:t>
      </w:r>
      <w:r w:rsidRPr="000804FC">
        <w:t>eert naar het RIP-proces zoals:</w:t>
      </w:r>
    </w:p>
    <w:p w14:paraId="0D638A08" w14:textId="77777777" w:rsidR="00D05020" w:rsidRPr="000804FC" w:rsidRDefault="00D05020" w:rsidP="00980EF6">
      <w:pPr>
        <w:pStyle w:val="Lpdoel3"/>
        <w:jc w:val="left"/>
      </w:pPr>
      <w:r w:rsidRPr="000804FC">
        <w:t>kleurscheidingen;</w:t>
      </w:r>
    </w:p>
    <w:p w14:paraId="3EB30709" w14:textId="77777777" w:rsidR="00D05020" w:rsidRPr="000804FC" w:rsidRDefault="00D05020" w:rsidP="00980EF6">
      <w:pPr>
        <w:pStyle w:val="Lpdoel3"/>
        <w:jc w:val="left"/>
      </w:pPr>
      <w:proofErr w:type="spellStart"/>
      <w:r w:rsidRPr="000804FC">
        <w:t>rasterlineatuur</w:t>
      </w:r>
      <w:proofErr w:type="spellEnd"/>
      <w:r w:rsidRPr="000804FC">
        <w:t>;</w:t>
      </w:r>
    </w:p>
    <w:p w14:paraId="7521AB99" w14:textId="77777777" w:rsidR="00D05020" w:rsidRPr="000804FC" w:rsidRDefault="00D05020" w:rsidP="00980EF6">
      <w:pPr>
        <w:pStyle w:val="Lpdoel3"/>
        <w:jc w:val="left"/>
      </w:pPr>
      <w:r w:rsidRPr="000804FC">
        <w:t>rastervorm;</w:t>
      </w:r>
    </w:p>
    <w:p w14:paraId="27C109CA" w14:textId="73921346" w:rsidR="00D05020" w:rsidRPr="000804FC" w:rsidRDefault="00D05020" w:rsidP="00980EF6">
      <w:pPr>
        <w:pStyle w:val="Lpdoel3"/>
        <w:jc w:val="left"/>
      </w:pPr>
      <w:r w:rsidRPr="000804FC">
        <w:t>rasterhoeken.</w:t>
      </w:r>
      <w:r w:rsidR="00980EF6">
        <w:br/>
      </w:r>
    </w:p>
    <w:p w14:paraId="33A151F1" w14:textId="0D93D544" w:rsidR="00D05020" w:rsidRPr="000804FC" w:rsidRDefault="00D967AF" w:rsidP="00FC130F">
      <w:pPr>
        <w:pStyle w:val="Lpdoel1"/>
      </w:pPr>
      <w:r w:rsidRPr="000804FC">
        <w:t>beoordeelt h</w:t>
      </w:r>
      <w:r w:rsidR="00D05020" w:rsidRPr="000804FC">
        <w:t xml:space="preserve">et </w:t>
      </w:r>
      <w:proofErr w:type="spellStart"/>
      <w:r w:rsidR="00D05020" w:rsidRPr="000804FC">
        <w:t>geRIPt</w:t>
      </w:r>
      <w:proofErr w:type="spellEnd"/>
      <w:r w:rsidR="00D05020" w:rsidRPr="000804FC">
        <w:t xml:space="preserve"> bestand </w:t>
      </w:r>
      <w:r w:rsidRPr="000804FC">
        <w:t xml:space="preserve">in digitale voorvertoning en doet </w:t>
      </w:r>
      <w:r w:rsidR="00D05020" w:rsidRPr="000804FC">
        <w:t>controle van:</w:t>
      </w:r>
    </w:p>
    <w:p w14:paraId="4ED14FEF" w14:textId="77777777" w:rsidR="00D05020" w:rsidRPr="000804FC" w:rsidRDefault="00D05020" w:rsidP="00980EF6">
      <w:pPr>
        <w:pStyle w:val="Lpdoel3"/>
        <w:jc w:val="left"/>
      </w:pPr>
      <w:r w:rsidRPr="000804FC">
        <w:t>kleurscheidingen;</w:t>
      </w:r>
    </w:p>
    <w:p w14:paraId="4EF4654E" w14:textId="77777777" w:rsidR="00D05020" w:rsidRPr="000804FC" w:rsidRDefault="00D05020" w:rsidP="00980EF6">
      <w:pPr>
        <w:pStyle w:val="Lpdoel3"/>
        <w:jc w:val="left"/>
      </w:pPr>
      <w:proofErr w:type="spellStart"/>
      <w:r w:rsidRPr="000804FC">
        <w:t>rasterlineatuur</w:t>
      </w:r>
      <w:proofErr w:type="spellEnd"/>
      <w:r w:rsidRPr="000804FC">
        <w:t>;</w:t>
      </w:r>
    </w:p>
    <w:p w14:paraId="10DF473E" w14:textId="77777777" w:rsidR="00D05020" w:rsidRPr="000804FC" w:rsidRDefault="00D05020" w:rsidP="00980EF6">
      <w:pPr>
        <w:pStyle w:val="Lpdoel3"/>
        <w:jc w:val="left"/>
      </w:pPr>
      <w:r w:rsidRPr="000804FC">
        <w:t>rastervorm;</w:t>
      </w:r>
    </w:p>
    <w:p w14:paraId="60BCCA32" w14:textId="45FA5293" w:rsidR="00D05020" w:rsidRPr="000804FC" w:rsidRDefault="00D05020" w:rsidP="00980EF6">
      <w:pPr>
        <w:pStyle w:val="Lpdoel3"/>
        <w:jc w:val="left"/>
      </w:pPr>
      <w:r w:rsidRPr="000804FC">
        <w:t>rasterstand.</w:t>
      </w:r>
      <w:r w:rsidR="00980EF6">
        <w:br/>
      </w:r>
    </w:p>
    <w:p w14:paraId="45A5D49A" w14:textId="2F3EABD8" w:rsidR="00D05020" w:rsidRPr="000804FC" w:rsidRDefault="00D967AF" w:rsidP="00FC130F">
      <w:pPr>
        <w:pStyle w:val="Lpdoel1"/>
      </w:pPr>
      <w:r w:rsidRPr="000804FC">
        <w:t>observeert en helpt bij het b</w:t>
      </w:r>
      <w:r w:rsidR="00D05020" w:rsidRPr="000804FC">
        <w:t>elichten en ontwikkelen</w:t>
      </w:r>
      <w:r w:rsidRPr="000804FC">
        <w:t xml:space="preserve"> via </w:t>
      </w:r>
      <w:r w:rsidR="007B3765">
        <w:t>computer-</w:t>
      </w:r>
      <w:proofErr w:type="spellStart"/>
      <w:r w:rsidR="007B3765">
        <w:t>to</w:t>
      </w:r>
      <w:proofErr w:type="spellEnd"/>
      <w:r w:rsidR="007B3765">
        <w:t>-</w:t>
      </w:r>
      <w:proofErr w:type="spellStart"/>
      <w:r w:rsidR="007B3765">
        <w:t>plate</w:t>
      </w:r>
      <w:proofErr w:type="spellEnd"/>
      <w:r w:rsidR="007B3765">
        <w:t xml:space="preserve"> (</w:t>
      </w:r>
      <w:r w:rsidRPr="000804FC">
        <w:t>CTP</w:t>
      </w:r>
      <w:r w:rsidR="007B3765">
        <w:t>)</w:t>
      </w:r>
      <w:r w:rsidR="00D05020" w:rsidRPr="000804FC">
        <w:t>.</w:t>
      </w:r>
      <w:r w:rsidR="00980EF6">
        <w:br/>
      </w:r>
    </w:p>
    <w:p w14:paraId="05D9FC21" w14:textId="12533A2A" w:rsidR="00D05020" w:rsidRPr="000804FC" w:rsidRDefault="00D967AF" w:rsidP="00FC130F">
      <w:pPr>
        <w:pStyle w:val="Lpdoel1"/>
      </w:pPr>
      <w:r w:rsidRPr="000804FC">
        <w:t>licht d</w:t>
      </w:r>
      <w:r w:rsidR="00D05020" w:rsidRPr="000804FC">
        <w:t>e bouw, de soorten en het gebruik van offsetplaten toe</w:t>
      </w:r>
      <w:r w:rsidR="007B3765">
        <w:t>.</w:t>
      </w:r>
      <w:r w:rsidR="00980EF6">
        <w:br/>
      </w:r>
    </w:p>
    <w:p w14:paraId="16AA2BD9" w14:textId="4AF84BD8" w:rsidR="00D05020" w:rsidRPr="000804FC" w:rsidRDefault="00D967AF" w:rsidP="00FC130F">
      <w:pPr>
        <w:pStyle w:val="Lpdoel1"/>
      </w:pPr>
      <w:r w:rsidRPr="000804FC">
        <w:t>bereidt d</w:t>
      </w:r>
      <w:r w:rsidR="00D05020" w:rsidRPr="000804FC">
        <w:t xml:space="preserve">e platen </w:t>
      </w:r>
      <w:r w:rsidRPr="000804FC">
        <w:t>voor</w:t>
      </w:r>
      <w:r w:rsidR="00D05020" w:rsidRPr="000804FC">
        <w:t xml:space="preserve"> </w:t>
      </w:r>
      <w:proofErr w:type="spellStart"/>
      <w:r w:rsidR="00D05020" w:rsidRPr="000804FC">
        <w:t>voor</w:t>
      </w:r>
      <w:proofErr w:type="spellEnd"/>
      <w:r w:rsidR="00D05020" w:rsidRPr="000804FC">
        <w:t xml:space="preserve"> druk.</w:t>
      </w:r>
    </w:p>
    <w:p w14:paraId="1960DD9B" w14:textId="77777777" w:rsidR="00D05020" w:rsidRPr="000804FC" w:rsidRDefault="00D05020" w:rsidP="00980EF6">
      <w:pPr>
        <w:pStyle w:val="VVKSOOpsomming2"/>
        <w:tabs>
          <w:tab w:val="clear" w:pos="397"/>
        </w:tabs>
        <w:jc w:val="left"/>
        <w:rPr>
          <w:rFonts w:ascii="Trebuchet MS" w:hAnsi="Trebuchet MS"/>
        </w:rPr>
      </w:pPr>
    </w:p>
    <w:p w14:paraId="34223882" w14:textId="77777777" w:rsidR="00BF037E" w:rsidRPr="000D31DB" w:rsidRDefault="00BF037E" w:rsidP="00980EF6">
      <w:pPr>
        <w:pStyle w:val="VVKSOTekst"/>
        <w:jc w:val="left"/>
        <w:rPr>
          <w:b/>
          <w:bCs/>
        </w:rPr>
      </w:pPr>
      <w:r>
        <w:rPr>
          <w:b/>
          <w:bCs/>
        </w:rPr>
        <w:t>DIDACTISCHE WENKEN</w:t>
      </w:r>
    </w:p>
    <w:p w14:paraId="42E26F44" w14:textId="3C9DD76F" w:rsidR="00B61AB4" w:rsidRPr="00B61AB4" w:rsidRDefault="00BD73B7" w:rsidP="007B6F27">
      <w:pPr>
        <w:pStyle w:val="LPwenk1"/>
      </w:pPr>
      <w:r>
        <w:t>Beoordeel n</w:t>
      </w:r>
      <w:r w:rsidR="00B61AB4" w:rsidRPr="00B61AB4">
        <w:t>iet alleen het eindproduct maar ook proceselementen en attitudes zoals de snelheid van uitvoering, netheid, initiatie</w:t>
      </w:r>
      <w:r w:rsidR="00B47CD5">
        <w:t>f en verantwoordelijkheidszin …</w:t>
      </w:r>
    </w:p>
    <w:p w14:paraId="03D36171" w14:textId="2B67E8BB" w:rsidR="00B61AB4" w:rsidRPr="00B61AB4" w:rsidRDefault="00B61AB4" w:rsidP="007B6F27">
      <w:pPr>
        <w:pStyle w:val="LPwenk1"/>
      </w:pPr>
      <w:r w:rsidRPr="00B61AB4">
        <w:t xml:space="preserve">Hanteer verschillende evaluatievormen in relatie met de gestelde doelen. Het ateliergesprek is een belangrijk evaluatie-instrument. Leerlingen leren van feedback die de leraar aan de groep geeft op basis van een interactief gesprek en beoordeling over eigen werk en dat van anderen. </w:t>
      </w:r>
      <w:r w:rsidR="00BD73B7">
        <w:t>Stuur bij en geef</w:t>
      </w:r>
      <w:r w:rsidRPr="00B61AB4">
        <w:t xml:space="preserve"> feedback tijdens het proces.</w:t>
      </w:r>
    </w:p>
    <w:p w14:paraId="5F4DE871" w14:textId="28FEE200" w:rsidR="00B61AB4" w:rsidRPr="00B61AB4" w:rsidRDefault="00BD73B7" w:rsidP="007B6F27">
      <w:pPr>
        <w:pStyle w:val="LPwenk1"/>
      </w:pPr>
      <w:r>
        <w:t xml:space="preserve">Hou voor ogen dat het doel ook </w:t>
      </w:r>
      <w:r w:rsidR="00B61AB4" w:rsidRPr="00B61AB4">
        <w:t>het realiseren van een optimale aansluiting tussen de vorming in de school en het bedrijfsleven</w:t>
      </w:r>
      <w:r>
        <w:t xml:space="preserve"> is</w:t>
      </w:r>
      <w:r w:rsidR="00B61AB4" w:rsidRPr="00B61AB4">
        <w:t xml:space="preserve">. </w:t>
      </w:r>
      <w:r>
        <w:t>Leer f</w:t>
      </w:r>
      <w:r w:rsidR="00B61AB4" w:rsidRPr="00B61AB4">
        <w:t xml:space="preserve">lexibiliteit </w:t>
      </w:r>
      <w:r>
        <w:t>aan</w:t>
      </w:r>
      <w:r w:rsidR="00B61AB4" w:rsidRPr="00B61AB4">
        <w:t>.</w:t>
      </w:r>
    </w:p>
    <w:p w14:paraId="3C6E792D" w14:textId="7B732749" w:rsidR="00A25098" w:rsidRDefault="00A25098" w:rsidP="00980EF6">
      <w:pPr>
        <w:pStyle w:val="VVKSOOpsomming2"/>
        <w:tabs>
          <w:tab w:val="clear" w:pos="397"/>
        </w:tabs>
        <w:jc w:val="left"/>
        <w:rPr>
          <w:rFonts w:ascii="Trebuchet MS" w:hAnsi="Trebuchet MS"/>
        </w:rPr>
      </w:pPr>
      <w:r>
        <w:rPr>
          <w:rFonts w:ascii="Trebuchet MS" w:hAnsi="Trebuchet MS"/>
        </w:rPr>
        <w:br w:type="page"/>
      </w:r>
    </w:p>
    <w:p w14:paraId="752B8A30" w14:textId="5186671A" w:rsidR="00111745" w:rsidRDefault="00111745" w:rsidP="00491294">
      <w:pPr>
        <w:pStyle w:val="LPKop3"/>
      </w:pPr>
      <w:r w:rsidRPr="000804FC">
        <w:lastRenderedPageBreak/>
        <w:t>Offsetdruk</w:t>
      </w:r>
      <w:r w:rsidR="00491294">
        <w:t>werk</w:t>
      </w:r>
    </w:p>
    <w:p w14:paraId="7A5BF69D" w14:textId="62F2ED4B" w:rsidR="00A25098" w:rsidRPr="00A25098" w:rsidRDefault="007B3765" w:rsidP="00DC79DF">
      <w:pPr>
        <w:pStyle w:val="VVKSOKop4"/>
        <w:tabs>
          <w:tab w:val="clear" w:pos="851"/>
        </w:tabs>
        <w:ind w:left="0" w:firstLine="0"/>
        <w:rPr>
          <w:lang w:val="nl-BE"/>
        </w:rPr>
      </w:pPr>
      <w:r w:rsidRPr="00DC79DF">
        <w:rPr>
          <w:rFonts w:ascii="Trebuchet MS" w:hAnsi="Trebuchet MS"/>
          <w:i/>
        </w:rPr>
        <w:t xml:space="preserve">AD6 </w:t>
      </w:r>
      <w:r w:rsidR="00A25098" w:rsidRPr="00DC79DF">
        <w:rPr>
          <w:rFonts w:ascii="Trebuchet MS" w:hAnsi="Trebuchet MS"/>
          <w:i/>
        </w:rPr>
        <w:t>Enkelvoudig en samengesteld drukwerk drukken in 4 drukgangen in de offsettechniek.</w:t>
      </w:r>
      <w:r w:rsidR="00A25098" w:rsidRPr="00DC79DF">
        <w:rPr>
          <w:rFonts w:ascii="Trebuchet MS" w:hAnsi="Trebuchet MS"/>
          <w:i/>
        </w:rPr>
        <w:br/>
      </w:r>
    </w:p>
    <w:p w14:paraId="22614149" w14:textId="188287E8" w:rsidR="00387EFC" w:rsidRPr="00571E07" w:rsidRDefault="00571E07" w:rsidP="00DF7EAF">
      <w:pPr>
        <w:pStyle w:val="LPTekst"/>
        <w:rPr>
          <w:rFonts w:eastAsiaTheme="minorHAnsi"/>
        </w:rPr>
      </w:pPr>
      <w:r w:rsidRPr="00571E07">
        <w:rPr>
          <w:rFonts w:eastAsiaTheme="minorHAnsi"/>
          <w:u w:color="404040" w:themeColor="text1" w:themeTint="BF"/>
        </w:rPr>
        <w:t>De leerling</w:t>
      </w:r>
    </w:p>
    <w:p w14:paraId="08124C17" w14:textId="78CCE6C4" w:rsidR="004B4A1E" w:rsidRPr="000804FC" w:rsidRDefault="00C9059D" w:rsidP="00980EF6">
      <w:pPr>
        <w:pStyle w:val="Lpsubtitel"/>
        <w:rPr>
          <w:rFonts w:ascii="Trebuchet MS" w:hAnsi="Trebuchet MS"/>
        </w:rPr>
      </w:pPr>
      <w:r w:rsidRPr="000804FC">
        <w:rPr>
          <w:rFonts w:ascii="Trebuchet MS" w:hAnsi="Trebuchet MS"/>
        </w:rPr>
        <w:t>Voorbereid</w:t>
      </w:r>
      <w:r w:rsidR="00DC79DF">
        <w:rPr>
          <w:rFonts w:ascii="Trebuchet MS" w:hAnsi="Trebuchet MS"/>
        </w:rPr>
        <w:t>ing</w:t>
      </w:r>
      <w:r w:rsidRPr="000804FC">
        <w:rPr>
          <w:rFonts w:ascii="Trebuchet MS" w:hAnsi="Trebuchet MS"/>
        </w:rPr>
        <w:t xml:space="preserve"> van het eigen werk</w:t>
      </w:r>
    </w:p>
    <w:p w14:paraId="40FDB52B" w14:textId="1DEB15AE" w:rsidR="004B4A1E" w:rsidRPr="000804FC" w:rsidRDefault="004B4A1E" w:rsidP="00FC130F">
      <w:pPr>
        <w:pStyle w:val="Lpdoel1"/>
      </w:pPr>
      <w:r w:rsidRPr="000804FC">
        <w:t>schat de opdracht correct in en bereidt het eigen werk op efficiënte wijze voor.</w:t>
      </w:r>
      <w:r w:rsidR="00980EF6">
        <w:br/>
      </w:r>
    </w:p>
    <w:p w14:paraId="601C0FE8" w14:textId="16275DBE" w:rsidR="004B4A1E" w:rsidRPr="000804FC" w:rsidRDefault="004B4A1E" w:rsidP="00FC130F">
      <w:pPr>
        <w:pStyle w:val="Lpdoel1"/>
      </w:pPr>
      <w:r w:rsidRPr="000804FC">
        <w:t>neemt kennis van, analyseert en bespreekt de opdracht zoals:</w:t>
      </w:r>
    </w:p>
    <w:p w14:paraId="2F9B1697" w14:textId="77777777" w:rsidR="004B4A1E" w:rsidRPr="000804FC" w:rsidRDefault="004B4A1E" w:rsidP="00980EF6">
      <w:pPr>
        <w:pStyle w:val="Lpdoel3"/>
        <w:jc w:val="left"/>
      </w:pPr>
      <w:r w:rsidRPr="000804FC">
        <w:t>de productkenmerken op basis van aangereikt model, werkfiche of briefing;</w:t>
      </w:r>
    </w:p>
    <w:p w14:paraId="6BBE7A7E" w14:textId="77777777" w:rsidR="004B4A1E" w:rsidRPr="000804FC" w:rsidRDefault="004B4A1E" w:rsidP="00980EF6">
      <w:pPr>
        <w:pStyle w:val="Lpdoel3"/>
        <w:jc w:val="left"/>
      </w:pPr>
      <w:r w:rsidRPr="000804FC">
        <w:t>de gevraagde uitvoeringstechniek, productieschema en tussentijdse controlemomenten;</w:t>
      </w:r>
    </w:p>
    <w:p w14:paraId="056E133C" w14:textId="77777777" w:rsidR="004B4A1E" w:rsidRPr="000804FC" w:rsidRDefault="004B4A1E" w:rsidP="00980EF6">
      <w:pPr>
        <w:pStyle w:val="Lpdoel3"/>
        <w:jc w:val="left"/>
      </w:pPr>
      <w:r w:rsidRPr="000804FC">
        <w:t>het bepalen van de middelen.</w:t>
      </w:r>
    </w:p>
    <w:p w14:paraId="6AE4A828" w14:textId="00417B05" w:rsidR="004B4A1E" w:rsidRPr="000804FC" w:rsidRDefault="00387EFC" w:rsidP="00980EF6">
      <w:pPr>
        <w:pStyle w:val="Lpsubtitel"/>
        <w:rPr>
          <w:rFonts w:ascii="Trebuchet MS" w:hAnsi="Trebuchet MS"/>
        </w:rPr>
      </w:pPr>
      <w:r w:rsidRPr="000804FC">
        <w:rPr>
          <w:rFonts w:ascii="Trebuchet MS" w:hAnsi="Trebuchet MS"/>
        </w:rPr>
        <w:t>Instell</w:t>
      </w:r>
      <w:r w:rsidR="00DC79DF">
        <w:rPr>
          <w:rFonts w:ascii="Trebuchet MS" w:hAnsi="Trebuchet MS"/>
        </w:rPr>
        <w:t xml:space="preserve">ing </w:t>
      </w:r>
      <w:r w:rsidRPr="000804FC">
        <w:rPr>
          <w:rFonts w:ascii="Trebuchet MS" w:hAnsi="Trebuchet MS"/>
        </w:rPr>
        <w:t>van de offsetpers voor het maken van een afdruk</w:t>
      </w:r>
    </w:p>
    <w:p w14:paraId="6113EBAF" w14:textId="5EAB856F" w:rsidR="00111745" w:rsidRPr="000804FC" w:rsidRDefault="00111745" w:rsidP="00FC130F">
      <w:pPr>
        <w:pStyle w:val="Lpdoel1"/>
      </w:pPr>
      <w:r w:rsidRPr="000804FC">
        <w:t>controleert de persomgeving.</w:t>
      </w:r>
      <w:r w:rsidR="00980EF6">
        <w:br/>
      </w:r>
    </w:p>
    <w:p w14:paraId="54457ACE" w14:textId="05781CA9" w:rsidR="00111745" w:rsidRPr="000804FC" w:rsidRDefault="004B4A1E" w:rsidP="00FC130F">
      <w:pPr>
        <w:pStyle w:val="Lpdoel1"/>
      </w:pPr>
      <w:r w:rsidRPr="000804FC">
        <w:t xml:space="preserve">vult de producten in de drukkerij </w:t>
      </w:r>
      <w:r w:rsidR="00111745" w:rsidRPr="000804FC">
        <w:t xml:space="preserve">volgens procedures </w:t>
      </w:r>
      <w:r w:rsidRPr="000804FC">
        <w:t>aan</w:t>
      </w:r>
      <w:r w:rsidR="00111745" w:rsidRPr="000804FC">
        <w:t xml:space="preserve"> en</w:t>
      </w:r>
      <w:r w:rsidRPr="000804FC">
        <w:t>/of</w:t>
      </w:r>
      <w:r w:rsidR="00111745" w:rsidRPr="000804FC">
        <w:t xml:space="preserve"> </w:t>
      </w:r>
      <w:r w:rsidRPr="000804FC">
        <w:t>stelt die samen</w:t>
      </w:r>
      <w:r w:rsidR="00980EF6">
        <w:t xml:space="preserve"> (etikettering).</w:t>
      </w:r>
      <w:r w:rsidR="00980EF6">
        <w:br/>
      </w:r>
    </w:p>
    <w:p w14:paraId="73B7F7DA" w14:textId="7E79301E" w:rsidR="00111745" w:rsidRPr="00B47CD5" w:rsidRDefault="00111745" w:rsidP="00FC130F">
      <w:pPr>
        <w:pStyle w:val="Lpdoel1"/>
      </w:pPr>
      <w:r w:rsidRPr="000804FC">
        <w:t>gebruik</w:t>
      </w:r>
      <w:r w:rsidR="004B4A1E" w:rsidRPr="000804FC">
        <w:t>t de product</w:t>
      </w:r>
      <w:r w:rsidRPr="000804FC">
        <w:t>en volgens de geldende afspraken.</w:t>
      </w:r>
      <w:r w:rsidR="00B47CD5">
        <w:br/>
      </w:r>
    </w:p>
    <w:p w14:paraId="73AC5E61" w14:textId="77777777" w:rsidR="00111745" w:rsidRPr="000804FC" w:rsidRDefault="00111745" w:rsidP="00FC130F">
      <w:pPr>
        <w:pStyle w:val="Lpdoel1"/>
      </w:pPr>
      <w:r w:rsidRPr="000804FC">
        <w:t>schakelt de pers in en uit en licht de bediening toe</w:t>
      </w:r>
      <w:r w:rsidR="004B4A1E" w:rsidRPr="000804FC">
        <w:t>, waaronder</w:t>
      </w:r>
    </w:p>
    <w:p w14:paraId="36AD9691" w14:textId="77777777" w:rsidR="00111745" w:rsidRPr="000804FC" w:rsidRDefault="004B4A1E" w:rsidP="0033007A">
      <w:pPr>
        <w:pStyle w:val="Lpdoel2"/>
      </w:pPr>
      <w:r w:rsidRPr="000804FC">
        <w:t xml:space="preserve">de </w:t>
      </w:r>
      <w:r w:rsidR="00111745" w:rsidRPr="000804FC">
        <w:t>opstartprocedure;</w:t>
      </w:r>
    </w:p>
    <w:p w14:paraId="3C75FEBC" w14:textId="77777777" w:rsidR="00111745" w:rsidRPr="000804FC" w:rsidRDefault="004B4A1E" w:rsidP="0033007A">
      <w:pPr>
        <w:pStyle w:val="Lpdoel2"/>
      </w:pPr>
      <w:r w:rsidRPr="000804FC">
        <w:t xml:space="preserve">het </w:t>
      </w:r>
      <w:r w:rsidR="00111745" w:rsidRPr="000804FC">
        <w:t>in- en uitschakelen;</w:t>
      </w:r>
    </w:p>
    <w:p w14:paraId="15BA45C5" w14:textId="77777777" w:rsidR="00111745" w:rsidRPr="000804FC" w:rsidRDefault="004B4A1E" w:rsidP="0033007A">
      <w:pPr>
        <w:pStyle w:val="Lpdoel2"/>
      </w:pPr>
      <w:r w:rsidRPr="000804FC">
        <w:t xml:space="preserve">de </w:t>
      </w:r>
      <w:r w:rsidR="00111745" w:rsidRPr="000804FC">
        <w:t>bedieningspanelen;</w:t>
      </w:r>
    </w:p>
    <w:p w14:paraId="26135762" w14:textId="77777777" w:rsidR="00111745" w:rsidRPr="000804FC" w:rsidRDefault="004B4A1E" w:rsidP="0033007A">
      <w:pPr>
        <w:pStyle w:val="Lpdoel2"/>
      </w:pPr>
      <w:r w:rsidRPr="000804FC">
        <w:t xml:space="preserve">de </w:t>
      </w:r>
      <w:r w:rsidR="00111745" w:rsidRPr="000804FC">
        <w:t>veiligheidsvoorzieningen;</w:t>
      </w:r>
    </w:p>
    <w:p w14:paraId="1ACE6F0D" w14:textId="10F66557" w:rsidR="00111745" w:rsidRPr="00B47CD5" w:rsidRDefault="004B4A1E" w:rsidP="0033007A">
      <w:pPr>
        <w:pStyle w:val="Lpdoel2"/>
      </w:pPr>
      <w:r w:rsidRPr="000804FC">
        <w:t>het</w:t>
      </w:r>
      <w:r w:rsidR="0076545A">
        <w:t xml:space="preserve"> </w:t>
      </w:r>
      <w:r w:rsidR="00111745" w:rsidRPr="000804FC">
        <w:t>lezen en toelichten van het schema van de pers waarop gewerkt wordt.</w:t>
      </w:r>
      <w:r w:rsidR="00B47CD5">
        <w:br/>
      </w:r>
    </w:p>
    <w:p w14:paraId="7C8709E7" w14:textId="6BF022AF" w:rsidR="00111745" w:rsidRPr="000804FC" w:rsidRDefault="00111745" w:rsidP="00FC130F">
      <w:pPr>
        <w:pStyle w:val="Lpdoel1"/>
      </w:pPr>
      <w:r w:rsidRPr="000804FC">
        <w:t>behandelt papier en karton, licht de eigenschappen toe en kan deze vaststellen en bepalen.</w:t>
      </w:r>
      <w:r w:rsidR="00980EF6">
        <w:br/>
      </w:r>
    </w:p>
    <w:p w14:paraId="6393EE5C" w14:textId="2EF2C8BB" w:rsidR="00111745" w:rsidRPr="000804FC" w:rsidRDefault="0033586A" w:rsidP="00FC130F">
      <w:pPr>
        <w:pStyle w:val="Lpdoel1"/>
      </w:pPr>
      <w:r w:rsidRPr="000804FC">
        <w:t>pakt uit</w:t>
      </w:r>
      <w:r w:rsidR="00980EF6">
        <w:t>.</w:t>
      </w:r>
      <w:r w:rsidR="00980EF6">
        <w:br/>
      </w:r>
    </w:p>
    <w:p w14:paraId="3D2C1A9C" w14:textId="5C1F8BB4" w:rsidR="00111745" w:rsidRPr="000804FC" w:rsidRDefault="0033586A" w:rsidP="00FC130F">
      <w:pPr>
        <w:pStyle w:val="Lpdoel1"/>
      </w:pPr>
      <w:r w:rsidRPr="000804FC">
        <w:t>telt</w:t>
      </w:r>
      <w:r w:rsidR="00980EF6">
        <w:t>.</w:t>
      </w:r>
      <w:r w:rsidR="00980EF6">
        <w:br/>
      </w:r>
    </w:p>
    <w:p w14:paraId="38840D9A" w14:textId="397C58FD" w:rsidR="00980EF6" w:rsidRPr="000804FC" w:rsidRDefault="00111745" w:rsidP="00FC130F">
      <w:pPr>
        <w:pStyle w:val="Lpdoel1"/>
      </w:pPr>
      <w:r w:rsidRPr="000804FC">
        <w:t>stapel</w:t>
      </w:r>
      <w:r w:rsidR="0033586A" w:rsidRPr="000804FC">
        <w:t>t</w:t>
      </w:r>
      <w:r w:rsidR="00980EF6">
        <w:t>.</w:t>
      </w:r>
      <w:r w:rsidR="00B47CD5">
        <w:br/>
      </w:r>
    </w:p>
    <w:p w14:paraId="550B4B83" w14:textId="4E3026E0" w:rsidR="00111745" w:rsidRPr="000804FC" w:rsidRDefault="00111745" w:rsidP="00FC130F">
      <w:pPr>
        <w:pStyle w:val="Lpdoel1"/>
      </w:pPr>
      <w:r w:rsidRPr="000804FC">
        <w:t>transporte</w:t>
      </w:r>
      <w:r w:rsidR="0033586A" w:rsidRPr="000804FC">
        <w:t>ert</w:t>
      </w:r>
      <w:r w:rsidRPr="000804FC">
        <w:t xml:space="preserve">: </w:t>
      </w:r>
      <w:r w:rsidR="0033586A" w:rsidRPr="000804FC">
        <w:t>vult aan en voert af</w:t>
      </w:r>
      <w:r w:rsidR="00980EF6">
        <w:t>.</w:t>
      </w:r>
      <w:r w:rsidR="00980EF6">
        <w:br/>
      </w:r>
    </w:p>
    <w:p w14:paraId="2D5CB58F" w14:textId="27FAACCD" w:rsidR="00111745" w:rsidRPr="000804FC" w:rsidRDefault="00111745" w:rsidP="00FC130F">
      <w:pPr>
        <w:pStyle w:val="Lpdoel1"/>
      </w:pPr>
      <w:r w:rsidRPr="000804FC">
        <w:t>draai</w:t>
      </w:r>
      <w:r w:rsidR="0033586A" w:rsidRPr="000804FC">
        <w:t>t, keert en stolpt</w:t>
      </w:r>
      <w:r w:rsidR="00980EF6">
        <w:t>.</w:t>
      </w:r>
      <w:r w:rsidR="00980EF6">
        <w:br/>
      </w:r>
    </w:p>
    <w:p w14:paraId="2777405A" w14:textId="55BB1562" w:rsidR="0033586A" w:rsidRPr="00B47CD5" w:rsidRDefault="00111745" w:rsidP="00FC130F">
      <w:pPr>
        <w:pStyle w:val="Lpdoel1"/>
      </w:pPr>
      <w:r w:rsidRPr="000804FC">
        <w:t>pak</w:t>
      </w:r>
      <w:r w:rsidR="0033586A" w:rsidRPr="000804FC">
        <w:t>t in</w:t>
      </w:r>
      <w:r w:rsidRPr="000804FC">
        <w:t>.</w:t>
      </w:r>
      <w:r w:rsidR="00B47CD5">
        <w:br/>
      </w:r>
    </w:p>
    <w:p w14:paraId="24EC7292" w14:textId="77914973" w:rsidR="00111745" w:rsidRPr="000804FC" w:rsidRDefault="0033586A" w:rsidP="00FC130F">
      <w:pPr>
        <w:pStyle w:val="Lpdoel1"/>
      </w:pPr>
      <w:r w:rsidRPr="000804FC">
        <w:t>geeft het p</w:t>
      </w:r>
      <w:r w:rsidR="00111745" w:rsidRPr="000804FC">
        <w:t xml:space="preserve">roductieproces van papier en karton </w:t>
      </w:r>
      <w:r w:rsidRPr="000804FC">
        <w:t>schematisch weer</w:t>
      </w:r>
      <w:r w:rsidR="00980EF6">
        <w:t xml:space="preserve">. </w:t>
      </w:r>
      <w:r w:rsidR="00571E07" w:rsidRPr="00571E07">
        <w:rPr>
          <w:b/>
        </w:rPr>
        <w:t>(U)</w:t>
      </w:r>
    </w:p>
    <w:p w14:paraId="1DF41585" w14:textId="77777777" w:rsidR="00B53B47" w:rsidRPr="000804FC" w:rsidRDefault="00B53B47" w:rsidP="00FC130F">
      <w:pPr>
        <w:pStyle w:val="Lpdoel1"/>
        <w:numPr>
          <w:ilvl w:val="0"/>
          <w:numId w:val="0"/>
        </w:numPr>
        <w:ind w:left="714"/>
      </w:pPr>
    </w:p>
    <w:p w14:paraId="37EA57EC" w14:textId="77777777" w:rsidR="00111745" w:rsidRPr="000804FC" w:rsidRDefault="0033586A" w:rsidP="00FC130F">
      <w:pPr>
        <w:pStyle w:val="Lpdoel1"/>
      </w:pPr>
      <w:r w:rsidRPr="000804FC">
        <w:t>licht papiere</w:t>
      </w:r>
      <w:r w:rsidR="00111745" w:rsidRPr="000804FC">
        <w:t xml:space="preserve">igenschappen </w:t>
      </w:r>
      <w:r w:rsidRPr="000804FC">
        <w:t>toe zoals</w:t>
      </w:r>
      <w:r w:rsidR="00111745" w:rsidRPr="000804FC">
        <w:t>:</w:t>
      </w:r>
    </w:p>
    <w:p w14:paraId="343BD2F3" w14:textId="77777777" w:rsidR="00111745" w:rsidRPr="000804FC" w:rsidRDefault="0033586A" w:rsidP="0033007A">
      <w:pPr>
        <w:pStyle w:val="Lpdoel2"/>
      </w:pPr>
      <w:r w:rsidRPr="000804FC">
        <w:t xml:space="preserve">de </w:t>
      </w:r>
      <w:r w:rsidR="00111745" w:rsidRPr="000804FC">
        <w:t>indeling</w:t>
      </w:r>
      <w:r w:rsidRPr="000804FC">
        <w:t xml:space="preserve"> van</w:t>
      </w:r>
      <w:r w:rsidR="00111745" w:rsidRPr="000804FC">
        <w:t xml:space="preserve"> papier en karton (soorten):</w:t>
      </w:r>
    </w:p>
    <w:p w14:paraId="7618826D" w14:textId="77777777" w:rsidR="00111745" w:rsidRPr="000804FC" w:rsidRDefault="00111745" w:rsidP="00980EF6">
      <w:pPr>
        <w:pStyle w:val="Lpdoel3"/>
        <w:jc w:val="left"/>
        <w:rPr>
          <w:i/>
        </w:rPr>
      </w:pPr>
      <w:r w:rsidRPr="000804FC">
        <w:t>papiersoorten;</w:t>
      </w:r>
    </w:p>
    <w:p w14:paraId="25507ABF" w14:textId="77777777" w:rsidR="00111745" w:rsidRPr="000804FC" w:rsidRDefault="00111745" w:rsidP="00980EF6">
      <w:pPr>
        <w:pStyle w:val="Lpdoel3"/>
        <w:jc w:val="left"/>
      </w:pPr>
      <w:r w:rsidRPr="000804FC">
        <w:t>board, golfkarton, duplex en triplex;</w:t>
      </w:r>
    </w:p>
    <w:p w14:paraId="1B81C1A3" w14:textId="77777777" w:rsidR="00111745" w:rsidRPr="000804FC" w:rsidRDefault="0033586A" w:rsidP="0033007A">
      <w:pPr>
        <w:pStyle w:val="Lpdoel2"/>
      </w:pPr>
      <w:r w:rsidRPr="000804FC">
        <w:t xml:space="preserve">de </w:t>
      </w:r>
      <w:r w:rsidR="00111745" w:rsidRPr="000804FC">
        <w:t>looprichting, gewicht en dikte;</w:t>
      </w:r>
    </w:p>
    <w:p w14:paraId="5BEE524B" w14:textId="77777777" w:rsidR="00111745" w:rsidRPr="000804FC" w:rsidRDefault="0033586A" w:rsidP="0033007A">
      <w:pPr>
        <w:pStyle w:val="Lpdoel2"/>
      </w:pPr>
      <w:r w:rsidRPr="000804FC">
        <w:t xml:space="preserve">de </w:t>
      </w:r>
      <w:r w:rsidR="00111745" w:rsidRPr="000804FC">
        <w:t>formaten:</w:t>
      </w:r>
    </w:p>
    <w:p w14:paraId="60D7FD68" w14:textId="77777777" w:rsidR="00111745" w:rsidRPr="000804FC" w:rsidRDefault="00111745" w:rsidP="00980EF6">
      <w:pPr>
        <w:pStyle w:val="Lpdoel3"/>
        <w:jc w:val="left"/>
      </w:pPr>
      <w:r w:rsidRPr="000804FC">
        <w:lastRenderedPageBreak/>
        <w:t>de A-</w:t>
      </w:r>
      <w:r w:rsidR="00BF43B5" w:rsidRPr="000804FC">
        <w:t xml:space="preserve">, B- en </w:t>
      </w:r>
      <w:proofErr w:type="spellStart"/>
      <w:r w:rsidR="00BF43B5" w:rsidRPr="000804FC">
        <w:t>C</w:t>
      </w:r>
      <w:r w:rsidRPr="000804FC">
        <w:t>-reeks</w:t>
      </w:r>
      <w:proofErr w:type="spellEnd"/>
      <w:r w:rsidRPr="000804FC">
        <w:t>;</w:t>
      </w:r>
    </w:p>
    <w:p w14:paraId="592169C7" w14:textId="77777777" w:rsidR="00111745" w:rsidRPr="000804FC" w:rsidRDefault="00111745" w:rsidP="00980EF6">
      <w:pPr>
        <w:pStyle w:val="Lpdoel3"/>
        <w:jc w:val="left"/>
      </w:pPr>
      <w:r w:rsidRPr="000804FC">
        <w:t>andere veel voorkomende formaten;</w:t>
      </w:r>
    </w:p>
    <w:p w14:paraId="4E0E3DAD" w14:textId="15344400" w:rsidR="00B53B47" w:rsidRPr="000804FC" w:rsidRDefault="00111745" w:rsidP="00B47CD5">
      <w:pPr>
        <w:pStyle w:val="Lpdoel3"/>
        <w:jc w:val="left"/>
      </w:pPr>
      <w:r w:rsidRPr="000804FC">
        <w:t>planoformaat, drukformaat en afgewerkt formaat.</w:t>
      </w:r>
      <w:r w:rsidR="00B47CD5">
        <w:br/>
      </w:r>
    </w:p>
    <w:p w14:paraId="1360ED4B" w14:textId="5C55D163" w:rsidR="00111745" w:rsidRPr="000804FC" w:rsidRDefault="0033586A" w:rsidP="00FC130F">
      <w:pPr>
        <w:pStyle w:val="Lpdoel1"/>
      </w:pPr>
      <w:r w:rsidRPr="000804FC">
        <w:t>stelt e</w:t>
      </w:r>
      <w:r w:rsidR="00111745" w:rsidRPr="000804FC">
        <w:t xml:space="preserve">igenschappen </w:t>
      </w:r>
      <w:r w:rsidRPr="000804FC">
        <w:t>vast</w:t>
      </w:r>
      <w:r w:rsidR="0076545A">
        <w:t xml:space="preserve"> </w:t>
      </w:r>
      <w:r w:rsidR="00111745" w:rsidRPr="000804FC">
        <w:t>(</w:t>
      </w:r>
      <w:r w:rsidRPr="000804FC">
        <w:t xml:space="preserve">via het </w:t>
      </w:r>
      <w:r w:rsidR="00111745" w:rsidRPr="000804FC">
        <w:t>etiket) en bepa</w:t>
      </w:r>
      <w:r w:rsidRPr="000804FC">
        <w:t>alt ze</w:t>
      </w:r>
      <w:r w:rsidR="00111745" w:rsidRPr="000804FC">
        <w:t xml:space="preserve"> (meten, berekenen en via proeven)</w:t>
      </w:r>
      <w:r w:rsidRPr="000804FC">
        <w:t xml:space="preserve"> zoals</w:t>
      </w:r>
      <w:r w:rsidR="00111745" w:rsidRPr="000804FC">
        <w:t>:</w:t>
      </w:r>
    </w:p>
    <w:p w14:paraId="087C08C0" w14:textId="77777777" w:rsidR="00111745" w:rsidRPr="000804FC" w:rsidRDefault="00111745" w:rsidP="0033007A">
      <w:pPr>
        <w:pStyle w:val="Lpdoel2"/>
      </w:pPr>
      <w:r w:rsidRPr="000804FC">
        <w:t>looprichting, gewicht en dikte;</w:t>
      </w:r>
    </w:p>
    <w:p w14:paraId="56D9638C" w14:textId="72451B68" w:rsidR="00B53B47" w:rsidRPr="000804FC" w:rsidRDefault="00111745" w:rsidP="0033007A">
      <w:pPr>
        <w:pStyle w:val="Lpdoel2"/>
      </w:pPr>
      <w:r w:rsidRPr="000804FC">
        <w:t>formaten en afgeleiden.</w:t>
      </w:r>
      <w:r w:rsidR="00B47CD5">
        <w:br/>
      </w:r>
    </w:p>
    <w:p w14:paraId="6CCCE193" w14:textId="19A3255B" w:rsidR="00111745" w:rsidRPr="000804FC" w:rsidRDefault="00111745" w:rsidP="00FC130F">
      <w:pPr>
        <w:pStyle w:val="Lpdoel1"/>
      </w:pPr>
      <w:r w:rsidRPr="000804FC">
        <w:t xml:space="preserve">stelt het papiertransport in </w:t>
      </w:r>
      <w:r w:rsidR="00B53B47" w:rsidRPr="000804FC">
        <w:t xml:space="preserve">voor diverse soorten papier en gramgewichten </w:t>
      </w:r>
      <w:r w:rsidRPr="000804FC">
        <w:t>en lost prob</w:t>
      </w:r>
      <w:r w:rsidR="00B53B47" w:rsidRPr="000804FC">
        <w:t>lemen i.v.m. papiertransport op in relatie met formaat, looprichting, gramgewicht en dikte</w:t>
      </w:r>
      <w:r w:rsidR="00980EF6">
        <w:t>.</w:t>
      </w:r>
      <w:r w:rsidR="00980EF6">
        <w:br/>
      </w:r>
    </w:p>
    <w:p w14:paraId="0AF6BDF1" w14:textId="0D9D04E4" w:rsidR="00111745" w:rsidRPr="000804FC" w:rsidRDefault="00B53B47" w:rsidP="00FC130F">
      <w:pPr>
        <w:pStyle w:val="Lpdoel1"/>
      </w:pPr>
      <w:r w:rsidRPr="000804FC">
        <w:t>stapelt in</w:t>
      </w:r>
      <w:r w:rsidR="00980EF6">
        <w:t>.</w:t>
      </w:r>
      <w:r w:rsidR="00980EF6">
        <w:br/>
      </w:r>
    </w:p>
    <w:p w14:paraId="36E16BA4" w14:textId="54AA6731" w:rsidR="00BF43B5" w:rsidRPr="000804FC" w:rsidRDefault="00B53B47" w:rsidP="00FC130F">
      <w:pPr>
        <w:pStyle w:val="Lpdoel1"/>
      </w:pPr>
      <w:r w:rsidRPr="000804FC">
        <w:t xml:space="preserve">verzorgt de </w:t>
      </w:r>
      <w:r w:rsidR="00111745" w:rsidRPr="000804FC">
        <w:t>i</w:t>
      </w:r>
      <w:r w:rsidR="00BF43B5" w:rsidRPr="000804FC">
        <w:t>nvoer:</w:t>
      </w:r>
    </w:p>
    <w:p w14:paraId="00EB490D" w14:textId="13C4763B" w:rsidR="00111745" w:rsidRPr="000804FC" w:rsidRDefault="00B47CD5" w:rsidP="00980EF6">
      <w:pPr>
        <w:pStyle w:val="Lpdoel3"/>
        <w:jc w:val="left"/>
      </w:pPr>
      <w:r>
        <w:t>v</w:t>
      </w:r>
      <w:r w:rsidR="00B53B47" w:rsidRPr="000804FC">
        <w:t xml:space="preserve">ia </w:t>
      </w:r>
      <w:r w:rsidR="00BF43B5" w:rsidRPr="000804FC">
        <w:t>i</w:t>
      </w:r>
      <w:r w:rsidR="00111745" w:rsidRPr="000804FC">
        <w:t>nlegapparaten:</w:t>
      </w:r>
    </w:p>
    <w:p w14:paraId="5D5E1C5C" w14:textId="77777777" w:rsidR="00111745" w:rsidRPr="000804FC" w:rsidRDefault="00111745" w:rsidP="00980EF6">
      <w:pPr>
        <w:pStyle w:val="Lpdoel4"/>
        <w:jc w:val="left"/>
        <w:rPr>
          <w:rFonts w:ascii="Trebuchet MS" w:hAnsi="Trebuchet MS"/>
        </w:rPr>
      </w:pPr>
      <w:r w:rsidRPr="000804FC">
        <w:rPr>
          <w:rFonts w:ascii="Trebuchet MS" w:hAnsi="Trebuchet MS"/>
        </w:rPr>
        <w:t>universeel;</w:t>
      </w:r>
    </w:p>
    <w:p w14:paraId="7E72EECE" w14:textId="77777777" w:rsidR="00111745" w:rsidRPr="000804FC" w:rsidRDefault="00111745" w:rsidP="00980EF6">
      <w:pPr>
        <w:pStyle w:val="Lpdoel4"/>
        <w:jc w:val="left"/>
        <w:rPr>
          <w:rFonts w:ascii="Trebuchet MS" w:hAnsi="Trebuchet MS"/>
        </w:rPr>
      </w:pPr>
      <w:r w:rsidRPr="000804FC">
        <w:rPr>
          <w:rFonts w:ascii="Trebuchet MS" w:hAnsi="Trebuchet MS"/>
        </w:rPr>
        <w:t>staffel;</w:t>
      </w:r>
    </w:p>
    <w:p w14:paraId="1A404408" w14:textId="77777777" w:rsidR="00111745" w:rsidRPr="000804FC" w:rsidRDefault="00B53B47" w:rsidP="00980EF6">
      <w:pPr>
        <w:pStyle w:val="Lpdoel3"/>
        <w:jc w:val="left"/>
      </w:pPr>
      <w:r w:rsidRPr="000804FC">
        <w:t xml:space="preserve">met </w:t>
      </w:r>
      <w:r w:rsidR="00111745" w:rsidRPr="000804FC">
        <w:t>aanlegsystemen:</w:t>
      </w:r>
    </w:p>
    <w:p w14:paraId="2E7EAFAA" w14:textId="77777777" w:rsidR="00111745" w:rsidRPr="000804FC" w:rsidRDefault="00111745" w:rsidP="00980EF6">
      <w:pPr>
        <w:pStyle w:val="Lpdoel4"/>
        <w:jc w:val="left"/>
        <w:rPr>
          <w:rFonts w:ascii="Trebuchet MS" w:hAnsi="Trebuchet MS"/>
        </w:rPr>
      </w:pPr>
      <w:proofErr w:type="spellStart"/>
      <w:r w:rsidRPr="000804FC">
        <w:rPr>
          <w:rFonts w:ascii="Trebuchet MS" w:hAnsi="Trebuchet MS"/>
        </w:rPr>
        <w:t>vooraanleggen</w:t>
      </w:r>
      <w:proofErr w:type="spellEnd"/>
      <w:r w:rsidRPr="000804FC">
        <w:rPr>
          <w:rFonts w:ascii="Trebuchet MS" w:hAnsi="Trebuchet MS"/>
        </w:rPr>
        <w:t>;</w:t>
      </w:r>
    </w:p>
    <w:p w14:paraId="4D25CE8B" w14:textId="07079AC1" w:rsidR="00111745" w:rsidRPr="000804FC" w:rsidRDefault="00980EF6" w:rsidP="00980EF6">
      <w:pPr>
        <w:pStyle w:val="Lpdoel4"/>
        <w:jc w:val="left"/>
        <w:rPr>
          <w:rFonts w:ascii="Trebuchet MS" w:hAnsi="Trebuchet MS"/>
        </w:rPr>
      </w:pPr>
      <w:proofErr w:type="spellStart"/>
      <w:r>
        <w:rPr>
          <w:rFonts w:ascii="Trebuchet MS" w:hAnsi="Trebuchet MS"/>
        </w:rPr>
        <w:t>zijaanleggen</w:t>
      </w:r>
      <w:proofErr w:type="spellEnd"/>
      <w:r>
        <w:rPr>
          <w:rFonts w:ascii="Trebuchet MS" w:hAnsi="Trebuchet MS"/>
        </w:rPr>
        <w:t>.</w:t>
      </w:r>
      <w:r>
        <w:rPr>
          <w:rFonts w:ascii="Trebuchet MS" w:hAnsi="Trebuchet MS"/>
        </w:rPr>
        <w:br/>
      </w:r>
    </w:p>
    <w:p w14:paraId="3E7196C5" w14:textId="2FDF1002" w:rsidR="00111745" w:rsidRPr="000804FC" w:rsidRDefault="00B53B47" w:rsidP="00FC130F">
      <w:pPr>
        <w:pStyle w:val="Lpdoel1"/>
      </w:pPr>
      <w:r w:rsidRPr="000804FC">
        <w:t xml:space="preserve">voert </w:t>
      </w:r>
      <w:r w:rsidR="00111745" w:rsidRPr="000804FC">
        <w:t>vellencontrole</w:t>
      </w:r>
      <w:r w:rsidRPr="000804FC">
        <w:t xml:space="preserve"> uit</w:t>
      </w:r>
      <w:r w:rsidR="00980EF6">
        <w:t>.</w:t>
      </w:r>
      <w:r w:rsidR="00980EF6">
        <w:br/>
      </w:r>
    </w:p>
    <w:p w14:paraId="26B1C91A" w14:textId="44224836" w:rsidR="00111745" w:rsidRPr="000804FC" w:rsidRDefault="00B53B47" w:rsidP="00FC130F">
      <w:pPr>
        <w:pStyle w:val="Lpdoel1"/>
      </w:pPr>
      <w:r w:rsidRPr="000804FC">
        <w:t xml:space="preserve">verzorgt de </w:t>
      </w:r>
      <w:r w:rsidR="00111745" w:rsidRPr="000804FC">
        <w:t>doorvoer</w:t>
      </w:r>
      <w:r w:rsidRPr="000804FC">
        <w:t xml:space="preserve"> via</w:t>
      </w:r>
      <w:r w:rsidR="00BF43B5" w:rsidRPr="000804FC">
        <w:t>:</w:t>
      </w:r>
    </w:p>
    <w:p w14:paraId="0D7CB381" w14:textId="77777777" w:rsidR="00111745" w:rsidRPr="000804FC" w:rsidRDefault="00111745" w:rsidP="00980EF6">
      <w:pPr>
        <w:pStyle w:val="Lpdoel3"/>
        <w:jc w:val="left"/>
      </w:pPr>
      <w:r w:rsidRPr="000804FC">
        <w:t>overnamesystemen;</w:t>
      </w:r>
    </w:p>
    <w:p w14:paraId="03FF132A" w14:textId="1810A3E2" w:rsidR="00111745" w:rsidRPr="000804FC" w:rsidRDefault="00980EF6" w:rsidP="00980EF6">
      <w:pPr>
        <w:pStyle w:val="Lpdoel3"/>
        <w:jc w:val="left"/>
      </w:pPr>
      <w:r>
        <w:t>doorvoersystemen.</w:t>
      </w:r>
      <w:r>
        <w:br/>
      </w:r>
    </w:p>
    <w:p w14:paraId="6B8EE7AE" w14:textId="3286FE92" w:rsidR="00111745" w:rsidRPr="000804FC" w:rsidRDefault="00B53B47" w:rsidP="00FC130F">
      <w:pPr>
        <w:pStyle w:val="Lpdoel1"/>
      </w:pPr>
      <w:r w:rsidRPr="000804FC">
        <w:t xml:space="preserve">verzorgt de </w:t>
      </w:r>
      <w:r w:rsidR="00BF43B5" w:rsidRPr="000804FC">
        <w:t>uitvoer</w:t>
      </w:r>
      <w:r w:rsidRPr="000804FC">
        <w:t xml:space="preserve"> via</w:t>
      </w:r>
      <w:r w:rsidR="00BF43B5" w:rsidRPr="000804FC">
        <w:t xml:space="preserve"> </w:t>
      </w:r>
      <w:r w:rsidR="00980EF6">
        <w:t>uitvoersystemen.</w:t>
      </w:r>
      <w:r w:rsidR="00980EF6">
        <w:br/>
      </w:r>
    </w:p>
    <w:p w14:paraId="645AEB9B" w14:textId="7FE10286" w:rsidR="00111745" w:rsidRPr="000804FC" w:rsidRDefault="00B53B47" w:rsidP="00FC130F">
      <w:pPr>
        <w:pStyle w:val="Lpdoel1"/>
      </w:pPr>
      <w:r w:rsidRPr="000804FC">
        <w:t xml:space="preserve">bepaalt </w:t>
      </w:r>
      <w:r w:rsidR="00111745" w:rsidRPr="000804FC">
        <w:t xml:space="preserve">de drukspanning en </w:t>
      </w:r>
      <w:r w:rsidRPr="000804FC">
        <w:t>stelt die in</w:t>
      </w:r>
      <w:r w:rsidR="00111745" w:rsidRPr="000804FC">
        <w:t>.</w:t>
      </w:r>
      <w:r w:rsidR="00980EF6">
        <w:br/>
      </w:r>
    </w:p>
    <w:p w14:paraId="1326BD8C" w14:textId="762AC690" w:rsidR="00111745" w:rsidRPr="000804FC" w:rsidRDefault="00111745" w:rsidP="00FC130F">
      <w:pPr>
        <w:pStyle w:val="Lpdoel1"/>
      </w:pPr>
      <w:r w:rsidRPr="000804FC">
        <w:t>bereidt de inkt voor (proces en steunkleuren), licht de eigenschappen toe en kan deze vaststellen en bepalen.</w:t>
      </w:r>
      <w:r w:rsidR="00980EF6">
        <w:br/>
      </w:r>
    </w:p>
    <w:p w14:paraId="504260C7" w14:textId="2C43EC88" w:rsidR="00111745" w:rsidRPr="000804FC" w:rsidRDefault="00111745" w:rsidP="00FC130F">
      <w:pPr>
        <w:pStyle w:val="Lpdoel1"/>
      </w:pPr>
      <w:r w:rsidRPr="000804FC">
        <w:t>situeert op een schematische voorstelling van het zichtbare spectru</w:t>
      </w:r>
      <w:r w:rsidR="00980EF6">
        <w:t>m de verschillende kleurenzones.</w:t>
      </w:r>
      <w:r w:rsidR="00980EF6">
        <w:br/>
      </w:r>
    </w:p>
    <w:p w14:paraId="1D877F9F" w14:textId="517CC1D1" w:rsidR="00111745" w:rsidRPr="000804FC" w:rsidRDefault="00111745" w:rsidP="00FC130F">
      <w:pPr>
        <w:pStyle w:val="Lpdoel1"/>
      </w:pPr>
      <w:r w:rsidRPr="000804FC">
        <w:t>stelt de begrippen lichtreflectie en lichtabsorptie sch</w:t>
      </w:r>
      <w:r w:rsidR="00980EF6">
        <w:t>ematisch voor en licht deze toe.</w:t>
      </w:r>
      <w:r w:rsidR="00980EF6">
        <w:br/>
      </w:r>
    </w:p>
    <w:p w14:paraId="7237BB9E" w14:textId="20E52C64" w:rsidR="00111745" w:rsidRPr="000804FC" w:rsidRDefault="00111745" w:rsidP="00FC130F">
      <w:pPr>
        <w:pStyle w:val="Lpdoel1"/>
      </w:pPr>
      <w:r w:rsidRPr="000804FC">
        <w:t xml:space="preserve">stelt de principes van additieve en subtractieve kleurenmenging schematisch voor, licht deze toe </w:t>
      </w:r>
      <w:r w:rsidR="00980EF6">
        <w:t>en hanteert de geijkte symbolen.</w:t>
      </w:r>
      <w:r w:rsidR="00980EF6">
        <w:br/>
      </w:r>
    </w:p>
    <w:p w14:paraId="5F2599D4" w14:textId="69D38D2D" w:rsidR="00111745" w:rsidRPr="000804FC" w:rsidRDefault="00111745" w:rsidP="00FC130F">
      <w:pPr>
        <w:pStyle w:val="Lpdoel1"/>
      </w:pPr>
      <w:r w:rsidRPr="000804FC">
        <w:t>stelt de Lab, RGB en CMYK kleurenruimtes schematisch voor, licht de conversieproblematiek algemeen toe en bepaalt oordeelku</w:t>
      </w:r>
      <w:r w:rsidR="00980EF6">
        <w:t>ndig kleur binnen deze modellen.</w:t>
      </w:r>
      <w:r w:rsidR="00980EF6">
        <w:br/>
      </w:r>
    </w:p>
    <w:p w14:paraId="408B368D" w14:textId="73DBF9A5" w:rsidR="00111745" w:rsidRPr="000804FC" w:rsidRDefault="00111745" w:rsidP="00FC130F">
      <w:pPr>
        <w:pStyle w:val="Lpdoel1"/>
      </w:pPr>
      <w:r w:rsidRPr="000804FC">
        <w:t xml:space="preserve">bepaalt oordeelkundig kleur met het </w:t>
      </w:r>
      <w:proofErr w:type="spellStart"/>
      <w:r w:rsidRPr="000804FC">
        <w:t>Pantone</w:t>
      </w:r>
      <w:proofErr w:type="spellEnd"/>
      <w:r w:rsidRPr="000804FC">
        <w:t>-systeem.</w:t>
      </w:r>
      <w:r w:rsidR="00980EF6">
        <w:br/>
      </w:r>
    </w:p>
    <w:p w14:paraId="37B8A593" w14:textId="59052A46" w:rsidR="00111745" w:rsidRPr="000804FC" w:rsidRDefault="00111745" w:rsidP="00FC130F">
      <w:pPr>
        <w:pStyle w:val="Lpdoel1"/>
      </w:pPr>
      <w:r w:rsidRPr="000804FC">
        <w:t>meng</w:t>
      </w:r>
      <w:r w:rsidR="00610E1F" w:rsidRPr="000804FC">
        <w:t>t</w:t>
      </w:r>
      <w:r w:rsidR="007B3765">
        <w:t xml:space="preserve"> inkt in de juiste hoeveelheid.</w:t>
      </w:r>
      <w:r w:rsidR="00980EF6">
        <w:br/>
      </w:r>
    </w:p>
    <w:p w14:paraId="41B4D6E3" w14:textId="363398AC" w:rsidR="00111745" w:rsidRPr="000804FC" w:rsidRDefault="00610E1F" w:rsidP="00FC130F">
      <w:pPr>
        <w:pStyle w:val="Lpdoel1"/>
      </w:pPr>
      <w:r w:rsidRPr="000804FC">
        <w:t>weegt</w:t>
      </w:r>
      <w:r w:rsidR="00111745" w:rsidRPr="000804FC">
        <w:t xml:space="preserve"> inkt</w:t>
      </w:r>
      <w:r w:rsidR="007B3765">
        <w:t xml:space="preserve"> af in de juiste hoeveelheid.</w:t>
      </w:r>
      <w:r w:rsidR="00980EF6">
        <w:br/>
      </w:r>
    </w:p>
    <w:p w14:paraId="51A49E2D" w14:textId="0B9F7DAD" w:rsidR="00111745" w:rsidRPr="000804FC" w:rsidRDefault="00610E1F" w:rsidP="00FC130F">
      <w:pPr>
        <w:pStyle w:val="Lpdoel1"/>
      </w:pPr>
      <w:r w:rsidRPr="000804FC">
        <w:t xml:space="preserve">gebruikt </w:t>
      </w:r>
      <w:r w:rsidR="00111745" w:rsidRPr="000804FC">
        <w:t xml:space="preserve">kleurrecepten en </w:t>
      </w:r>
      <w:r w:rsidRPr="000804FC">
        <w:t xml:space="preserve">mengt </w:t>
      </w:r>
      <w:r w:rsidR="00111745" w:rsidRPr="000804FC">
        <w:t>kleuren: proceskleuren, PMS-systeem, andere mengsystemen</w:t>
      </w:r>
      <w:r w:rsidR="00980EF6">
        <w:t>.</w:t>
      </w:r>
      <w:r w:rsidR="00111745" w:rsidRPr="000804FC">
        <w:t xml:space="preserve"> </w:t>
      </w:r>
      <w:r w:rsidR="00571E07" w:rsidRPr="00571E07">
        <w:rPr>
          <w:b/>
        </w:rPr>
        <w:t>(U)</w:t>
      </w:r>
      <w:r w:rsidR="00980EF6">
        <w:rPr>
          <w:b/>
        </w:rPr>
        <w:br/>
      </w:r>
    </w:p>
    <w:p w14:paraId="33550AC7" w14:textId="2AE45EF4" w:rsidR="00111745" w:rsidRPr="000804FC" w:rsidRDefault="00610E1F" w:rsidP="00FC130F">
      <w:pPr>
        <w:pStyle w:val="Lpdoel1"/>
      </w:pPr>
      <w:r w:rsidRPr="000804FC">
        <w:t xml:space="preserve">licht </w:t>
      </w:r>
      <w:r w:rsidR="00111745" w:rsidRPr="000804FC">
        <w:t>additieve en subtractieve menging</w:t>
      </w:r>
      <w:r w:rsidRPr="000804FC">
        <w:t xml:space="preserve"> toe</w:t>
      </w:r>
      <w:r w:rsidR="00980EF6">
        <w:t>.</w:t>
      </w:r>
      <w:r w:rsidR="00980EF6">
        <w:br/>
      </w:r>
    </w:p>
    <w:p w14:paraId="608B3362" w14:textId="0B3E7FB9" w:rsidR="00111745" w:rsidRPr="000804FC" w:rsidRDefault="00610E1F" w:rsidP="00FC130F">
      <w:pPr>
        <w:pStyle w:val="Lpdoel1"/>
      </w:pPr>
      <w:r w:rsidRPr="000804FC">
        <w:lastRenderedPageBreak/>
        <w:t xml:space="preserve">licht </w:t>
      </w:r>
      <w:r w:rsidR="00111745" w:rsidRPr="000804FC">
        <w:t>inkttrapping</w:t>
      </w:r>
      <w:r w:rsidRPr="000804FC">
        <w:t xml:space="preserve"> toe</w:t>
      </w:r>
      <w:r w:rsidR="00980EF6">
        <w:t>.</w:t>
      </w:r>
      <w:r w:rsidR="00980EF6">
        <w:br/>
      </w:r>
    </w:p>
    <w:p w14:paraId="573F0E31" w14:textId="31262496" w:rsidR="00111745" w:rsidRPr="000804FC" w:rsidRDefault="00610E1F" w:rsidP="00FC130F">
      <w:pPr>
        <w:pStyle w:val="Lpdoel1"/>
      </w:pPr>
      <w:r w:rsidRPr="000804FC">
        <w:t>bewaart</w:t>
      </w:r>
      <w:r w:rsidR="00980EF6">
        <w:t xml:space="preserve"> inkt.</w:t>
      </w:r>
    </w:p>
    <w:p w14:paraId="2910549B" w14:textId="77777777" w:rsidR="00111745" w:rsidRPr="000804FC" w:rsidRDefault="00111745" w:rsidP="00980EF6">
      <w:pPr>
        <w:pStyle w:val="Lpdoel3"/>
        <w:numPr>
          <w:ilvl w:val="0"/>
          <w:numId w:val="0"/>
        </w:numPr>
        <w:ind w:left="1559"/>
        <w:jc w:val="left"/>
      </w:pPr>
    </w:p>
    <w:p w14:paraId="728A79E0" w14:textId="3E5C2A23" w:rsidR="00111745" w:rsidRPr="000804FC" w:rsidRDefault="00B47CD5" w:rsidP="00FC130F">
      <w:pPr>
        <w:pStyle w:val="Lpdoel1"/>
      </w:pPr>
      <w:r>
        <w:t>l</w:t>
      </w:r>
      <w:r w:rsidR="00610E1F" w:rsidRPr="000804FC">
        <w:t>icht g</w:t>
      </w:r>
      <w:r w:rsidR="00111745" w:rsidRPr="000804FC">
        <w:t xml:space="preserve">ebruik en eigenschappen </w:t>
      </w:r>
      <w:r w:rsidR="00610E1F" w:rsidRPr="000804FC">
        <w:t>toe</w:t>
      </w:r>
      <w:r w:rsidR="00111745" w:rsidRPr="000804FC">
        <w:t xml:space="preserve">, </w:t>
      </w:r>
      <w:r w:rsidR="00610E1F" w:rsidRPr="000804FC">
        <w:t>stelt vast</w:t>
      </w:r>
      <w:r w:rsidR="00111745" w:rsidRPr="000804FC">
        <w:t xml:space="preserve"> en </w:t>
      </w:r>
      <w:r w:rsidR="00610E1F" w:rsidRPr="000804FC">
        <w:t>bepaalt</w:t>
      </w:r>
      <w:r w:rsidR="00111745" w:rsidRPr="000804FC">
        <w:t xml:space="preserve"> (via proeven):</w:t>
      </w:r>
    </w:p>
    <w:p w14:paraId="45726FB9" w14:textId="77777777" w:rsidR="00111745" w:rsidRPr="000804FC" w:rsidRDefault="00111745" w:rsidP="0033007A">
      <w:pPr>
        <w:pStyle w:val="Lpdoel2"/>
      </w:pPr>
      <w:r w:rsidRPr="000804FC">
        <w:t>inktsoorten (indeling):</w:t>
      </w:r>
    </w:p>
    <w:p w14:paraId="5234F508" w14:textId="77777777" w:rsidR="00111745" w:rsidRPr="000804FC" w:rsidRDefault="00111745" w:rsidP="00980EF6">
      <w:pPr>
        <w:pStyle w:val="Lpdoel3"/>
        <w:jc w:val="left"/>
      </w:pPr>
      <w:r w:rsidRPr="000804FC">
        <w:t>zwarte inkten;</w:t>
      </w:r>
    </w:p>
    <w:p w14:paraId="54A9122A" w14:textId="77777777" w:rsidR="00111745" w:rsidRPr="000804FC" w:rsidRDefault="00111745" w:rsidP="00980EF6">
      <w:pPr>
        <w:pStyle w:val="Lpdoel3"/>
        <w:jc w:val="left"/>
      </w:pPr>
      <w:r w:rsidRPr="000804FC">
        <w:t>gekleurde inkten;</w:t>
      </w:r>
    </w:p>
    <w:p w14:paraId="752AC26D" w14:textId="77777777" w:rsidR="00111745" w:rsidRPr="000804FC" w:rsidRDefault="00111745" w:rsidP="00980EF6">
      <w:pPr>
        <w:pStyle w:val="Lpdoel3"/>
        <w:jc w:val="left"/>
      </w:pPr>
      <w:r w:rsidRPr="000804FC">
        <w:t>inkten met specifieke eigenschappen voor een bepaalde drukdrager;</w:t>
      </w:r>
    </w:p>
    <w:p w14:paraId="0471C264" w14:textId="58C7CB47" w:rsidR="00111745" w:rsidRPr="000804FC" w:rsidRDefault="00111745" w:rsidP="00980EF6">
      <w:pPr>
        <w:pStyle w:val="Lpdoel3"/>
        <w:jc w:val="left"/>
      </w:pPr>
      <w:r w:rsidRPr="000804FC">
        <w:t>speciale inkten</w:t>
      </w:r>
      <w:r w:rsidR="00BF43B5" w:rsidRPr="000804FC">
        <w:t xml:space="preserve"> en toners</w:t>
      </w:r>
      <w:r w:rsidR="00980EF6">
        <w:t>;</w:t>
      </w:r>
      <w:r w:rsidRPr="000804FC">
        <w:t xml:space="preserve"> </w:t>
      </w:r>
      <w:r w:rsidR="00571E07" w:rsidRPr="00571E07">
        <w:rPr>
          <w:b/>
        </w:rPr>
        <w:t>(U)</w:t>
      </w:r>
    </w:p>
    <w:p w14:paraId="1B3B344C" w14:textId="77777777" w:rsidR="00111745" w:rsidRPr="000804FC" w:rsidRDefault="00111745" w:rsidP="0033007A">
      <w:pPr>
        <w:pStyle w:val="Lpdoel2"/>
      </w:pPr>
      <w:r w:rsidRPr="000804FC">
        <w:t>inktdroging:</w:t>
      </w:r>
    </w:p>
    <w:p w14:paraId="49520367" w14:textId="77777777" w:rsidR="00111745" w:rsidRPr="000804FC" w:rsidRDefault="00111745" w:rsidP="00980EF6">
      <w:pPr>
        <w:pStyle w:val="Lpdoel3"/>
        <w:jc w:val="left"/>
      </w:pPr>
      <w:r w:rsidRPr="000804FC">
        <w:t>oppervlaktedroging;</w:t>
      </w:r>
    </w:p>
    <w:p w14:paraId="6A595E4E" w14:textId="77777777" w:rsidR="00111745" w:rsidRPr="000804FC" w:rsidRDefault="00111745" w:rsidP="00980EF6">
      <w:pPr>
        <w:pStyle w:val="Lpdoel3"/>
        <w:jc w:val="left"/>
      </w:pPr>
      <w:r w:rsidRPr="000804FC">
        <w:t>dieptedroging;</w:t>
      </w:r>
    </w:p>
    <w:p w14:paraId="0183D904" w14:textId="77777777" w:rsidR="00111745" w:rsidRPr="000804FC" w:rsidRDefault="00111745" w:rsidP="0033007A">
      <w:pPr>
        <w:pStyle w:val="Lpdoel2"/>
      </w:pPr>
      <w:r w:rsidRPr="000804FC">
        <w:t>inkteigenschappen:</w:t>
      </w:r>
    </w:p>
    <w:p w14:paraId="3A29198A" w14:textId="77777777" w:rsidR="00111745" w:rsidRPr="000804FC" w:rsidRDefault="00111745" w:rsidP="00980EF6">
      <w:pPr>
        <w:pStyle w:val="Lpdoel3"/>
        <w:jc w:val="left"/>
      </w:pPr>
      <w:r w:rsidRPr="000804FC">
        <w:t>lichtechtheid;</w:t>
      </w:r>
    </w:p>
    <w:p w14:paraId="55C5879E" w14:textId="77777777" w:rsidR="00111745" w:rsidRPr="000804FC" w:rsidRDefault="00111745" w:rsidP="00980EF6">
      <w:pPr>
        <w:pStyle w:val="Lpdoel3"/>
        <w:jc w:val="left"/>
      </w:pPr>
      <w:proofErr w:type="spellStart"/>
      <w:r w:rsidRPr="000804FC">
        <w:t>nitro</w:t>
      </w:r>
      <w:proofErr w:type="spellEnd"/>
      <w:r w:rsidRPr="000804FC">
        <w:t>-echtheid;</w:t>
      </w:r>
    </w:p>
    <w:p w14:paraId="15F09E74" w14:textId="77777777" w:rsidR="00111745" w:rsidRPr="000804FC" w:rsidRDefault="00111745" w:rsidP="00980EF6">
      <w:pPr>
        <w:pStyle w:val="Lpdoel3"/>
        <w:jc w:val="left"/>
      </w:pPr>
      <w:proofErr w:type="spellStart"/>
      <w:r w:rsidRPr="000804FC">
        <w:t>alcali</w:t>
      </w:r>
      <w:proofErr w:type="spellEnd"/>
      <w:r w:rsidRPr="000804FC">
        <w:t>-echtheid;</w:t>
      </w:r>
    </w:p>
    <w:p w14:paraId="4AFB8AC0" w14:textId="77777777" w:rsidR="00111745" w:rsidRPr="000804FC" w:rsidRDefault="00111745" w:rsidP="00980EF6">
      <w:pPr>
        <w:pStyle w:val="Lpdoel3"/>
        <w:jc w:val="left"/>
      </w:pPr>
      <w:r w:rsidRPr="000804FC">
        <w:t>viscositeit;</w:t>
      </w:r>
    </w:p>
    <w:p w14:paraId="2F06D3F3" w14:textId="77777777" w:rsidR="00111745" w:rsidRPr="000804FC" w:rsidRDefault="00111745" w:rsidP="00980EF6">
      <w:pPr>
        <w:pStyle w:val="Lpdoel3"/>
        <w:jc w:val="left"/>
      </w:pPr>
      <w:proofErr w:type="spellStart"/>
      <w:r w:rsidRPr="000804FC">
        <w:t>dekkracht</w:t>
      </w:r>
      <w:proofErr w:type="spellEnd"/>
      <w:r w:rsidRPr="000804FC">
        <w:t>;</w:t>
      </w:r>
    </w:p>
    <w:p w14:paraId="33FDCFD8" w14:textId="004ECA3F" w:rsidR="00111745" w:rsidRPr="000804FC" w:rsidRDefault="00111745" w:rsidP="00980EF6">
      <w:pPr>
        <w:pStyle w:val="Lpdoel3"/>
        <w:jc w:val="left"/>
      </w:pPr>
      <w:r w:rsidRPr="000804FC">
        <w:t>andere</w:t>
      </w:r>
      <w:r w:rsidR="00FC130F">
        <w:t>;</w:t>
      </w:r>
      <w:r w:rsidRPr="000804FC">
        <w:t xml:space="preserve"> </w:t>
      </w:r>
      <w:r w:rsidR="00571E07" w:rsidRPr="00571E07">
        <w:rPr>
          <w:b/>
        </w:rPr>
        <w:t>(U)</w:t>
      </w:r>
    </w:p>
    <w:p w14:paraId="2B1B5EA6" w14:textId="77777777" w:rsidR="00111745" w:rsidRPr="000804FC" w:rsidRDefault="00111745" w:rsidP="0033007A">
      <w:pPr>
        <w:pStyle w:val="Lpdoel2"/>
      </w:pPr>
      <w:r w:rsidRPr="000804FC">
        <w:t>etikettering.</w:t>
      </w:r>
    </w:p>
    <w:p w14:paraId="540ABD3A" w14:textId="77777777" w:rsidR="00111745" w:rsidRPr="000804FC" w:rsidRDefault="00111745" w:rsidP="00980EF6">
      <w:pPr>
        <w:pStyle w:val="VVKSOTekst"/>
        <w:jc w:val="left"/>
        <w:rPr>
          <w:rFonts w:ascii="Trebuchet MS" w:hAnsi="Trebuchet MS"/>
        </w:rPr>
      </w:pPr>
    </w:p>
    <w:p w14:paraId="3B0A3961" w14:textId="42F85023" w:rsidR="00111745" w:rsidRPr="000804FC" w:rsidRDefault="00111745" w:rsidP="00FC130F">
      <w:pPr>
        <w:pStyle w:val="Lpdoel1"/>
      </w:pPr>
      <w:r w:rsidRPr="000804FC">
        <w:t xml:space="preserve">stelt de </w:t>
      </w:r>
      <w:proofErr w:type="spellStart"/>
      <w:r w:rsidRPr="000804FC">
        <w:t>inktbak</w:t>
      </w:r>
      <w:proofErr w:type="spellEnd"/>
      <w:r w:rsidRPr="000804FC">
        <w:t xml:space="preserve"> af, brengt de inkt in en lost problemen i.v.m. het inktwerk op.</w:t>
      </w:r>
      <w:r w:rsidR="00980EF6">
        <w:br/>
      </w:r>
    </w:p>
    <w:p w14:paraId="124819E1" w14:textId="4B272170" w:rsidR="00111745" w:rsidRPr="000804FC" w:rsidRDefault="00610E1F" w:rsidP="00FC130F">
      <w:pPr>
        <w:pStyle w:val="Lpdoel1"/>
      </w:pPr>
      <w:r w:rsidRPr="000804FC">
        <w:t xml:space="preserve">schakelt </w:t>
      </w:r>
      <w:r w:rsidR="00111745" w:rsidRPr="000804FC">
        <w:t>het inktwerk</w:t>
      </w:r>
      <w:r w:rsidR="0004719A" w:rsidRPr="000804FC">
        <w:t xml:space="preserve"> (</w:t>
      </w:r>
      <w:proofErr w:type="spellStart"/>
      <w:r w:rsidR="0004719A" w:rsidRPr="000804FC">
        <w:t>inktbak</w:t>
      </w:r>
      <w:proofErr w:type="spellEnd"/>
      <w:r w:rsidR="0004719A" w:rsidRPr="000804FC">
        <w:t xml:space="preserve"> en </w:t>
      </w:r>
      <w:proofErr w:type="spellStart"/>
      <w:r w:rsidR="00111745" w:rsidRPr="000804FC">
        <w:t>verwrijfrollen</w:t>
      </w:r>
      <w:proofErr w:type="spellEnd"/>
      <w:r w:rsidR="0004719A" w:rsidRPr="000804FC">
        <w:t>)</w:t>
      </w:r>
      <w:r w:rsidRPr="000804FC">
        <w:t xml:space="preserve"> in en uit</w:t>
      </w:r>
      <w:r w:rsidR="00111745" w:rsidRPr="000804FC">
        <w:t>.</w:t>
      </w:r>
      <w:r w:rsidR="00980EF6">
        <w:br/>
      </w:r>
    </w:p>
    <w:p w14:paraId="731585D5" w14:textId="7050333E" w:rsidR="00111745" w:rsidRPr="000804FC" w:rsidRDefault="00610E1F" w:rsidP="00FC130F">
      <w:pPr>
        <w:pStyle w:val="Lpdoel1"/>
      </w:pPr>
      <w:r w:rsidRPr="000804FC">
        <w:t xml:space="preserve">vult de </w:t>
      </w:r>
      <w:proofErr w:type="spellStart"/>
      <w:r w:rsidRPr="000804FC">
        <w:t>inktbak</w:t>
      </w:r>
      <w:proofErr w:type="spellEnd"/>
      <w:r w:rsidRPr="000804FC">
        <w:t xml:space="preserve"> en regelt die af</w:t>
      </w:r>
      <w:r w:rsidR="00111745" w:rsidRPr="000804FC">
        <w:t>.</w:t>
      </w:r>
      <w:r w:rsidR="00980EF6">
        <w:br/>
      </w:r>
    </w:p>
    <w:p w14:paraId="1BBC25F5" w14:textId="36A2A371" w:rsidR="00111745" w:rsidRPr="000804FC" w:rsidRDefault="00610E1F" w:rsidP="00FC130F">
      <w:pPr>
        <w:pStyle w:val="Lpdoel1"/>
      </w:pPr>
      <w:r w:rsidRPr="000804FC">
        <w:t xml:space="preserve">neemt kennis van de </w:t>
      </w:r>
      <w:r w:rsidR="00111745" w:rsidRPr="000804FC">
        <w:t>kleurenvolgorde</w:t>
      </w:r>
      <w:r w:rsidRPr="000804FC">
        <w:t xml:space="preserve"> of bepaalt die zelf</w:t>
      </w:r>
      <w:r w:rsidR="00BE0449">
        <w:t>.</w:t>
      </w:r>
    </w:p>
    <w:p w14:paraId="1A7713C1" w14:textId="5FC7670C" w:rsidR="00111745" w:rsidRPr="000804FC" w:rsidRDefault="00111745" w:rsidP="00980EF6">
      <w:pPr>
        <w:pStyle w:val="Lpdoel4"/>
        <w:numPr>
          <w:ilvl w:val="0"/>
          <w:numId w:val="0"/>
        </w:numPr>
        <w:ind w:left="2160"/>
        <w:jc w:val="left"/>
        <w:rPr>
          <w:rFonts w:ascii="Trebuchet MS" w:hAnsi="Trebuchet MS"/>
        </w:rPr>
      </w:pPr>
      <w:r w:rsidRPr="000804FC">
        <w:rPr>
          <w:rFonts w:ascii="Trebuchet MS" w:hAnsi="Trebuchet MS"/>
        </w:rPr>
        <w:t xml:space="preserve"> </w:t>
      </w:r>
    </w:p>
    <w:p w14:paraId="653D9F2A" w14:textId="77777777" w:rsidR="00111745" w:rsidRPr="000804FC" w:rsidRDefault="00111745" w:rsidP="00FC130F">
      <w:pPr>
        <w:pStyle w:val="Lpdoel1"/>
      </w:pPr>
      <w:r w:rsidRPr="000804FC">
        <w:t>bereidt he</w:t>
      </w:r>
      <w:r w:rsidR="0004719A" w:rsidRPr="000804FC">
        <w:t>t vochtwerk voor door het v</w:t>
      </w:r>
      <w:r w:rsidRPr="000804FC">
        <w:t>ochtwater in de juiste samenstelling en hoeveelheid aan</w:t>
      </w:r>
      <w:r w:rsidR="0004719A" w:rsidRPr="000804FC">
        <w:t xml:space="preserve"> te </w:t>
      </w:r>
      <w:r w:rsidRPr="000804FC">
        <w:t>maken:</w:t>
      </w:r>
    </w:p>
    <w:p w14:paraId="080FF61D" w14:textId="77777777" w:rsidR="00111745" w:rsidRPr="000804FC" w:rsidRDefault="0004719A" w:rsidP="0033007A">
      <w:pPr>
        <w:pStyle w:val="Lpdoel2"/>
      </w:pPr>
      <w:r w:rsidRPr="000804FC">
        <w:t xml:space="preserve">in </w:t>
      </w:r>
      <w:r w:rsidR="00111745" w:rsidRPr="000804FC">
        <w:t>relatie met de drukplaat;</w:t>
      </w:r>
    </w:p>
    <w:p w14:paraId="67616091" w14:textId="77777777" w:rsidR="00111745" w:rsidRPr="000804FC" w:rsidRDefault="0004719A" w:rsidP="0033007A">
      <w:pPr>
        <w:pStyle w:val="Lpdoel2"/>
      </w:pPr>
      <w:r w:rsidRPr="000804FC">
        <w:t xml:space="preserve">in </w:t>
      </w:r>
      <w:r w:rsidR="00111745" w:rsidRPr="000804FC">
        <w:t>relatie met de inkt;</w:t>
      </w:r>
    </w:p>
    <w:p w14:paraId="4D29E201" w14:textId="1FC8E9C7" w:rsidR="00111745" w:rsidRPr="00980EF6" w:rsidRDefault="0004719A" w:rsidP="0033007A">
      <w:pPr>
        <w:pStyle w:val="Lpdoel2"/>
      </w:pPr>
      <w:r w:rsidRPr="000804FC">
        <w:t xml:space="preserve">waarbij </w:t>
      </w:r>
      <w:r w:rsidR="00111745" w:rsidRPr="000804FC">
        <w:t xml:space="preserve">de </w:t>
      </w:r>
      <w:r w:rsidR="00111745" w:rsidRPr="00980EF6">
        <w:rPr>
          <w:i/>
        </w:rPr>
        <w:t>p</w:t>
      </w:r>
      <w:r w:rsidR="00111745" w:rsidRPr="000804FC">
        <w:t xml:space="preserve">H-waarde, het alcoholgehalte en de hardheid van het vochtwater </w:t>
      </w:r>
      <w:r w:rsidRPr="000804FC">
        <w:t>gecontroleerd wordt</w:t>
      </w:r>
      <w:r w:rsidR="00111745" w:rsidRPr="000804FC">
        <w:t xml:space="preserve"> (meten).</w:t>
      </w:r>
      <w:r w:rsidR="00980EF6">
        <w:br/>
      </w:r>
    </w:p>
    <w:p w14:paraId="5AD02C1C" w14:textId="77777777" w:rsidR="00111745" w:rsidRPr="000804FC" w:rsidRDefault="00111745" w:rsidP="00FC130F">
      <w:pPr>
        <w:pStyle w:val="Lpdoel1"/>
      </w:pPr>
      <w:r w:rsidRPr="000804FC">
        <w:t>brengt de offsetplaten aan op de plaatcilinder</w:t>
      </w:r>
    </w:p>
    <w:p w14:paraId="7F390FA6" w14:textId="77777777" w:rsidR="00111745" w:rsidRPr="000804FC" w:rsidRDefault="00A02232" w:rsidP="0033007A">
      <w:pPr>
        <w:pStyle w:val="Lpdoel2"/>
      </w:pPr>
      <w:r w:rsidRPr="000804FC">
        <w:t>op m</w:t>
      </w:r>
      <w:r w:rsidR="00111745" w:rsidRPr="000804FC">
        <w:t>anue</w:t>
      </w:r>
      <w:r w:rsidRPr="000804FC">
        <w:t>le wijze;</w:t>
      </w:r>
    </w:p>
    <w:p w14:paraId="4B1A5F92" w14:textId="37937F30" w:rsidR="00111745" w:rsidRPr="000804FC" w:rsidRDefault="00A02232" w:rsidP="0033007A">
      <w:pPr>
        <w:pStyle w:val="Lpdoel2"/>
      </w:pPr>
      <w:r w:rsidRPr="000804FC">
        <w:t>halfautomatisch;</w:t>
      </w:r>
      <w:r w:rsidR="00BF43B5" w:rsidRPr="000804FC">
        <w:rPr>
          <w:b/>
        </w:rPr>
        <w:t xml:space="preserve"> </w:t>
      </w:r>
      <w:r w:rsidR="00571E07" w:rsidRPr="00571E07">
        <w:rPr>
          <w:b/>
        </w:rPr>
        <w:t>(U)</w:t>
      </w:r>
    </w:p>
    <w:p w14:paraId="6F6DB057" w14:textId="3406264B" w:rsidR="00111745" w:rsidRPr="00980EF6" w:rsidRDefault="00A02232" w:rsidP="0033007A">
      <w:pPr>
        <w:pStyle w:val="Lpdoel2"/>
      </w:pPr>
      <w:r w:rsidRPr="000804FC">
        <w:t>a</w:t>
      </w:r>
      <w:r w:rsidR="00111745" w:rsidRPr="000804FC">
        <w:t xml:space="preserve">utomatisch. </w:t>
      </w:r>
      <w:r w:rsidR="00571E07" w:rsidRPr="00571E07">
        <w:rPr>
          <w:b/>
        </w:rPr>
        <w:t>(U)</w:t>
      </w:r>
      <w:r w:rsidR="00980EF6" w:rsidRPr="00980EF6">
        <w:rPr>
          <w:b/>
        </w:rPr>
        <w:br/>
      </w:r>
    </w:p>
    <w:p w14:paraId="5E12DDC8" w14:textId="4FCACDAE" w:rsidR="00111745" w:rsidRPr="000804FC" w:rsidRDefault="00111745" w:rsidP="00FC130F">
      <w:pPr>
        <w:pStyle w:val="Lpdoel1"/>
      </w:pPr>
      <w:r w:rsidRPr="000804FC">
        <w:t>controleert de staat van het rubberdoek, kiest rubberdoeken, brengt deze aan en licht de eigenschappen toe</w:t>
      </w:r>
      <w:r w:rsidR="00A02232" w:rsidRPr="000804FC">
        <w:t xml:space="preserve"> zoals</w:t>
      </w:r>
      <w:r w:rsidR="00FC130F">
        <w:t>:</w:t>
      </w:r>
    </w:p>
    <w:p w14:paraId="14D33C51" w14:textId="77777777" w:rsidR="00111745" w:rsidRPr="000804FC" w:rsidRDefault="00111745" w:rsidP="0033007A">
      <w:pPr>
        <w:pStyle w:val="Lpdoel2"/>
      </w:pPr>
      <w:r w:rsidRPr="000804FC">
        <w:t>dikte;</w:t>
      </w:r>
    </w:p>
    <w:p w14:paraId="06BDB02B" w14:textId="77777777" w:rsidR="00111745" w:rsidRPr="000804FC" w:rsidRDefault="00111745" w:rsidP="0033007A">
      <w:pPr>
        <w:pStyle w:val="Lpdoel2"/>
      </w:pPr>
      <w:r w:rsidRPr="000804FC">
        <w:t>hardheid;</w:t>
      </w:r>
    </w:p>
    <w:p w14:paraId="361C12B3" w14:textId="11D813B1" w:rsidR="00111745" w:rsidRPr="000804FC" w:rsidRDefault="00FC130F" w:rsidP="0033007A">
      <w:pPr>
        <w:pStyle w:val="Lpdoel2"/>
      </w:pPr>
      <w:proofErr w:type="spellStart"/>
      <w:r>
        <w:t>q</w:t>
      </w:r>
      <w:r w:rsidR="00111745" w:rsidRPr="000804FC">
        <w:t>uick</w:t>
      </w:r>
      <w:proofErr w:type="spellEnd"/>
      <w:r w:rsidR="00111745" w:rsidRPr="000804FC">
        <w:t>-release;</w:t>
      </w:r>
    </w:p>
    <w:p w14:paraId="6E0635E4" w14:textId="77777777" w:rsidR="00111745" w:rsidRPr="000804FC" w:rsidRDefault="00111745" w:rsidP="0033007A">
      <w:pPr>
        <w:pStyle w:val="Lpdoel2"/>
      </w:pPr>
      <w:proofErr w:type="spellStart"/>
      <w:r w:rsidRPr="000804FC">
        <w:t>deukherstellend</w:t>
      </w:r>
      <w:proofErr w:type="spellEnd"/>
      <w:r w:rsidRPr="000804FC">
        <w:t xml:space="preserve"> vermogen;</w:t>
      </w:r>
    </w:p>
    <w:p w14:paraId="7F4E55FF" w14:textId="77777777" w:rsidR="00111745" w:rsidRPr="000804FC" w:rsidRDefault="00111745" w:rsidP="0033007A">
      <w:pPr>
        <w:pStyle w:val="Lpdoel2"/>
      </w:pPr>
      <w:r w:rsidRPr="000804FC">
        <w:t>elasticiteit en samendrukbaarheid;</w:t>
      </w:r>
    </w:p>
    <w:p w14:paraId="7B4626AC" w14:textId="77777777" w:rsidR="00111745" w:rsidRPr="000804FC" w:rsidRDefault="00111745" w:rsidP="0033007A">
      <w:pPr>
        <w:pStyle w:val="Lpdoel2"/>
      </w:pPr>
      <w:r w:rsidRPr="000804FC">
        <w:t>inktoverdracht;</w:t>
      </w:r>
    </w:p>
    <w:p w14:paraId="4D468B3F" w14:textId="77777777" w:rsidR="00A02232" w:rsidRPr="000804FC" w:rsidRDefault="00A02232" w:rsidP="0033007A">
      <w:pPr>
        <w:pStyle w:val="Lpdoel2"/>
      </w:pPr>
      <w:r w:rsidRPr="000804FC">
        <w:t xml:space="preserve">soort </w:t>
      </w:r>
      <w:proofErr w:type="spellStart"/>
      <w:r w:rsidRPr="000804FC">
        <w:t>ondervulling</w:t>
      </w:r>
      <w:proofErr w:type="spellEnd"/>
      <w:r w:rsidRPr="000804FC">
        <w:t xml:space="preserve"> zoals:</w:t>
      </w:r>
    </w:p>
    <w:p w14:paraId="2658C5FB" w14:textId="77777777" w:rsidR="00A02232" w:rsidRPr="000804FC" w:rsidRDefault="00A02232" w:rsidP="00980EF6">
      <w:pPr>
        <w:pStyle w:val="Lpdoel3"/>
        <w:jc w:val="left"/>
      </w:pPr>
      <w:r w:rsidRPr="000804FC">
        <w:t>harde;</w:t>
      </w:r>
    </w:p>
    <w:p w14:paraId="36AFFCB6" w14:textId="77777777" w:rsidR="00A02232" w:rsidRPr="000804FC" w:rsidRDefault="00A02232" w:rsidP="00980EF6">
      <w:pPr>
        <w:pStyle w:val="Lpdoel3"/>
        <w:jc w:val="left"/>
      </w:pPr>
      <w:r w:rsidRPr="000804FC">
        <w:t>middelharde;</w:t>
      </w:r>
    </w:p>
    <w:p w14:paraId="187E9362" w14:textId="77777777" w:rsidR="00A02232" w:rsidRPr="000804FC" w:rsidRDefault="00A02232" w:rsidP="00980EF6">
      <w:pPr>
        <w:pStyle w:val="Lpdoel3"/>
        <w:jc w:val="left"/>
      </w:pPr>
      <w:r w:rsidRPr="000804FC">
        <w:t>zachte;</w:t>
      </w:r>
    </w:p>
    <w:p w14:paraId="4AE8D218" w14:textId="41562319" w:rsidR="00111745" w:rsidRPr="000804FC" w:rsidRDefault="00111745" w:rsidP="0033007A">
      <w:pPr>
        <w:pStyle w:val="Lpdoel2"/>
      </w:pPr>
      <w:r w:rsidRPr="000804FC">
        <w:t>andere</w:t>
      </w:r>
      <w:r w:rsidR="00980EF6">
        <w:t>;</w:t>
      </w:r>
      <w:r w:rsidRPr="000804FC">
        <w:t xml:space="preserve"> </w:t>
      </w:r>
      <w:r w:rsidR="00571E07" w:rsidRPr="00571E07">
        <w:rPr>
          <w:b/>
        </w:rPr>
        <w:t>(U)</w:t>
      </w:r>
    </w:p>
    <w:p w14:paraId="60D0C519" w14:textId="77777777" w:rsidR="00111745" w:rsidRPr="000804FC" w:rsidRDefault="00111745" w:rsidP="0033007A">
      <w:pPr>
        <w:pStyle w:val="Lpdoel2"/>
      </w:pPr>
      <w:r w:rsidRPr="000804FC">
        <w:t>etikettering.</w:t>
      </w:r>
      <w:r w:rsidR="00610E1F" w:rsidRPr="000804FC">
        <w:br/>
      </w:r>
    </w:p>
    <w:p w14:paraId="44263CE1" w14:textId="77777777" w:rsidR="00111745" w:rsidRPr="000804FC" w:rsidRDefault="00610E1F" w:rsidP="00FC130F">
      <w:pPr>
        <w:pStyle w:val="Lpdoel1"/>
      </w:pPr>
      <w:r w:rsidRPr="000804FC">
        <w:lastRenderedPageBreak/>
        <w:t>bepaalt de e</w:t>
      </w:r>
      <w:r w:rsidR="00111745" w:rsidRPr="000804FC">
        <w:t xml:space="preserve">igenschappen </w:t>
      </w:r>
      <w:r w:rsidRPr="000804FC">
        <w:t>(dikte) van het rubberdoek via meten en bepaalt de juiste cilinderbekleding.</w:t>
      </w:r>
    </w:p>
    <w:p w14:paraId="09FA53B1" w14:textId="77777777" w:rsidR="00111745" w:rsidRPr="000804FC" w:rsidRDefault="00111745" w:rsidP="00980EF6">
      <w:pPr>
        <w:pStyle w:val="Lpdoel3"/>
        <w:numPr>
          <w:ilvl w:val="0"/>
          <w:numId w:val="0"/>
        </w:numPr>
        <w:ind w:left="1559"/>
        <w:jc w:val="left"/>
      </w:pPr>
    </w:p>
    <w:p w14:paraId="63695982" w14:textId="31225104" w:rsidR="00111745" w:rsidRPr="000804FC" w:rsidRDefault="00111745" w:rsidP="00FC130F">
      <w:pPr>
        <w:pStyle w:val="Lpdoel1"/>
      </w:pPr>
      <w:r w:rsidRPr="000804FC">
        <w:t>controleert en reinigt de tegendrukcilinder en sme</w:t>
      </w:r>
      <w:r w:rsidR="00610E1F" w:rsidRPr="000804FC">
        <w:t>t</w:t>
      </w:r>
      <w:r w:rsidR="00393098" w:rsidRPr="000804FC">
        <w:t>ringen volgens de voorgeschreven procedure</w:t>
      </w:r>
      <w:r w:rsidR="00BE0449">
        <w:t>.</w:t>
      </w:r>
    </w:p>
    <w:p w14:paraId="5B9BB082" w14:textId="77777777" w:rsidR="00610E1F" w:rsidRPr="000804FC" w:rsidRDefault="00610E1F" w:rsidP="00980EF6">
      <w:pPr>
        <w:pStyle w:val="Lijstalinea"/>
        <w:rPr>
          <w:rFonts w:ascii="Trebuchet MS" w:hAnsi="Trebuchet MS"/>
        </w:rPr>
      </w:pPr>
    </w:p>
    <w:p w14:paraId="7ECF54B9" w14:textId="77777777" w:rsidR="00111745" w:rsidRPr="000804FC" w:rsidRDefault="00111745" w:rsidP="00FC130F">
      <w:pPr>
        <w:pStyle w:val="Lpdoel1"/>
      </w:pPr>
      <w:r w:rsidRPr="000804FC">
        <w:t>stelt de poederapparatuur</w:t>
      </w:r>
      <w:r w:rsidR="00393098" w:rsidRPr="000804FC">
        <w:t xml:space="preserve"> in, in relatie met het soort drukwerk.</w:t>
      </w:r>
    </w:p>
    <w:p w14:paraId="72F233D1" w14:textId="77777777" w:rsidR="00393098" w:rsidRPr="000804FC" w:rsidRDefault="00393098" w:rsidP="00980EF6">
      <w:pPr>
        <w:pStyle w:val="Lijstalinea"/>
        <w:rPr>
          <w:rFonts w:ascii="Trebuchet MS" w:hAnsi="Trebuchet MS"/>
        </w:rPr>
      </w:pPr>
    </w:p>
    <w:p w14:paraId="2248EAF6" w14:textId="140D10C5" w:rsidR="00BE0449" w:rsidRDefault="00393098" w:rsidP="00FC130F">
      <w:pPr>
        <w:pStyle w:val="Lpdoel1"/>
      </w:pPr>
      <w:r w:rsidRPr="000804FC">
        <w:t>bepaalt de hoeveelheid poeder en kiest de geschikte poederdikte</w:t>
      </w:r>
      <w:r w:rsidR="00BE0449">
        <w:t>.</w:t>
      </w:r>
      <w:r w:rsidR="00BE0449">
        <w:br/>
      </w:r>
    </w:p>
    <w:p w14:paraId="268EA676" w14:textId="33962652" w:rsidR="00111745" w:rsidRPr="000804FC" w:rsidRDefault="00393098" w:rsidP="00FC130F">
      <w:pPr>
        <w:pStyle w:val="Lpdoel1"/>
      </w:pPr>
      <w:r w:rsidRPr="000804FC">
        <w:t xml:space="preserve">onderhoudt </w:t>
      </w:r>
      <w:r w:rsidR="0004719A" w:rsidRPr="000804FC">
        <w:t>het sproeisysteem.</w:t>
      </w:r>
    </w:p>
    <w:p w14:paraId="4994BB48" w14:textId="00EA3FD5" w:rsidR="0004719A" w:rsidRPr="000804FC" w:rsidRDefault="00FC130F" w:rsidP="00980EF6">
      <w:pPr>
        <w:pStyle w:val="Lpsubtitel"/>
        <w:rPr>
          <w:rFonts w:ascii="Trebuchet MS" w:hAnsi="Trebuchet MS"/>
        </w:rPr>
      </w:pPr>
      <w:r>
        <w:rPr>
          <w:rFonts w:ascii="Trebuchet MS" w:hAnsi="Trebuchet MS"/>
        </w:rPr>
        <w:t>A</w:t>
      </w:r>
      <w:r w:rsidR="00387EFC" w:rsidRPr="000804FC">
        <w:rPr>
          <w:rFonts w:ascii="Trebuchet MS" w:hAnsi="Trebuchet MS"/>
        </w:rPr>
        <w:t>fdruk met de offsetpers</w:t>
      </w:r>
    </w:p>
    <w:p w14:paraId="69E19EC2" w14:textId="0C8AD9B4" w:rsidR="00393098" w:rsidRPr="000804FC" w:rsidRDefault="0004719A" w:rsidP="00FC130F">
      <w:pPr>
        <w:pStyle w:val="Lpdoel1"/>
      </w:pPr>
      <w:r w:rsidRPr="000804FC">
        <w:t>maakt een proefdruk</w:t>
      </w:r>
      <w:r w:rsidR="00393098" w:rsidRPr="000804FC">
        <w:t xml:space="preserve"> volgens de voorgeschreven procedure</w:t>
      </w:r>
      <w:r w:rsidR="00BE0449">
        <w:t>.</w:t>
      </w:r>
    </w:p>
    <w:p w14:paraId="0F945E02" w14:textId="77777777" w:rsidR="00393098" w:rsidRPr="000804FC" w:rsidRDefault="00393098" w:rsidP="00980EF6">
      <w:pPr>
        <w:pStyle w:val="Lijstalinea"/>
        <w:ind w:hanging="436"/>
        <w:rPr>
          <w:rFonts w:ascii="Trebuchet MS" w:hAnsi="Trebuchet MS"/>
        </w:rPr>
      </w:pPr>
    </w:p>
    <w:p w14:paraId="49E72AEC" w14:textId="77777777" w:rsidR="00393098" w:rsidRPr="000804FC" w:rsidRDefault="0004719A" w:rsidP="00FC130F">
      <w:pPr>
        <w:pStyle w:val="Lpdoel1"/>
      </w:pPr>
      <w:r w:rsidRPr="000804FC">
        <w:t>beoordeelt de</w:t>
      </w:r>
      <w:r w:rsidR="00393098" w:rsidRPr="000804FC">
        <w:t xml:space="preserve"> proefdruk visueel op:</w:t>
      </w:r>
    </w:p>
    <w:p w14:paraId="4466826A" w14:textId="77777777" w:rsidR="00393098" w:rsidRPr="000804FC" w:rsidRDefault="00393098" w:rsidP="0033007A">
      <w:pPr>
        <w:pStyle w:val="Lpdoel2"/>
      </w:pPr>
      <w:r w:rsidRPr="000804FC">
        <w:t>stand en register;</w:t>
      </w:r>
    </w:p>
    <w:p w14:paraId="2BA5FED1" w14:textId="77777777" w:rsidR="00393098" w:rsidRPr="000804FC" w:rsidRDefault="00393098" w:rsidP="0033007A">
      <w:pPr>
        <w:pStyle w:val="Lpdoel2"/>
      </w:pPr>
      <w:r w:rsidRPr="000804FC">
        <w:t>drukkleur;</w:t>
      </w:r>
    </w:p>
    <w:p w14:paraId="1A2D5765" w14:textId="77777777" w:rsidR="00393098" w:rsidRPr="000804FC" w:rsidRDefault="00393098" w:rsidP="0033007A">
      <w:pPr>
        <w:pStyle w:val="Lpdoel2"/>
      </w:pPr>
      <w:r w:rsidRPr="000804FC">
        <w:t>ontbrekende elementen;</w:t>
      </w:r>
    </w:p>
    <w:p w14:paraId="587E6B66" w14:textId="77777777" w:rsidR="00393098" w:rsidRPr="000804FC" w:rsidRDefault="00393098" w:rsidP="0033007A">
      <w:pPr>
        <w:pStyle w:val="Lpdoel2"/>
      </w:pPr>
      <w:r w:rsidRPr="000804FC">
        <w:t>papierkwaliteit;</w:t>
      </w:r>
    </w:p>
    <w:p w14:paraId="04EAFA41" w14:textId="77777777" w:rsidR="00393098" w:rsidRPr="000804FC" w:rsidRDefault="00393098" w:rsidP="0033007A">
      <w:pPr>
        <w:pStyle w:val="Lpdoel2"/>
      </w:pPr>
      <w:r w:rsidRPr="000804FC">
        <w:t>krassen;</w:t>
      </w:r>
    </w:p>
    <w:p w14:paraId="458F4D0E" w14:textId="77777777" w:rsidR="00393098" w:rsidRPr="000804FC" w:rsidRDefault="00393098" w:rsidP="0033007A">
      <w:pPr>
        <w:pStyle w:val="Lpdoel2"/>
      </w:pPr>
      <w:r w:rsidRPr="000804FC">
        <w:t>stofstippen;</w:t>
      </w:r>
    </w:p>
    <w:p w14:paraId="258BE9D4" w14:textId="680664FE" w:rsidR="00393098" w:rsidRPr="000804FC" w:rsidRDefault="00BE0449" w:rsidP="0033007A">
      <w:pPr>
        <w:pStyle w:val="Lpdoel2"/>
      </w:pPr>
      <w:r>
        <w:t>andere.</w:t>
      </w:r>
      <w:r w:rsidR="00393098" w:rsidRPr="000804FC">
        <w:t xml:space="preserve"> </w:t>
      </w:r>
      <w:r w:rsidR="00571E07" w:rsidRPr="00571E07">
        <w:rPr>
          <w:b/>
        </w:rPr>
        <w:t>(U)</w:t>
      </w:r>
    </w:p>
    <w:p w14:paraId="03963865" w14:textId="77777777" w:rsidR="00393098" w:rsidRPr="000804FC" w:rsidRDefault="00393098" w:rsidP="00980EF6">
      <w:pPr>
        <w:pStyle w:val="Lijstalinea"/>
        <w:ind w:hanging="436"/>
        <w:rPr>
          <w:rFonts w:ascii="Trebuchet MS" w:hAnsi="Trebuchet MS"/>
        </w:rPr>
      </w:pPr>
    </w:p>
    <w:p w14:paraId="34FE2E05" w14:textId="15116CF3" w:rsidR="00393098" w:rsidRPr="000804FC" w:rsidRDefault="00393098" w:rsidP="00FC130F">
      <w:pPr>
        <w:pStyle w:val="Lpdoel1"/>
      </w:pPr>
      <w:r w:rsidRPr="000804FC">
        <w:t>beoordeelt de proefdruk gestandaardiseerd, met m</w:t>
      </w:r>
      <w:r w:rsidR="00980EF6">
        <w:t>eetinstrumenten/controlestroken.</w:t>
      </w:r>
      <w:r w:rsidR="00980EF6">
        <w:br/>
      </w:r>
    </w:p>
    <w:p w14:paraId="1638398E" w14:textId="43BB9BA3" w:rsidR="00393098" w:rsidRPr="000804FC" w:rsidRDefault="00610E1F" w:rsidP="00FC130F">
      <w:pPr>
        <w:pStyle w:val="Lpdoel1"/>
      </w:pPr>
      <w:r w:rsidRPr="000804FC">
        <w:t xml:space="preserve">voert een </w:t>
      </w:r>
      <w:proofErr w:type="spellStart"/>
      <w:r w:rsidR="00393098" w:rsidRPr="000804FC">
        <w:t>densitometrische</w:t>
      </w:r>
      <w:proofErr w:type="spellEnd"/>
      <w:r w:rsidR="00393098" w:rsidRPr="000804FC">
        <w:t xml:space="preserve"> controle</w:t>
      </w:r>
      <w:r w:rsidRPr="000804FC">
        <w:t xml:space="preserve"> uit</w:t>
      </w:r>
      <w:r w:rsidR="00980EF6">
        <w:t>.</w:t>
      </w:r>
      <w:r w:rsidR="00980EF6">
        <w:br/>
      </w:r>
    </w:p>
    <w:p w14:paraId="0604B7DC" w14:textId="537DD8AA" w:rsidR="00393098" w:rsidRPr="000804FC" w:rsidRDefault="00610E1F" w:rsidP="00FC130F">
      <w:pPr>
        <w:pStyle w:val="Lpdoel1"/>
      </w:pPr>
      <w:r w:rsidRPr="000804FC">
        <w:t xml:space="preserve">duidt de </w:t>
      </w:r>
      <w:r w:rsidR="00980EF6">
        <w:t>kleurmeetstrook.</w:t>
      </w:r>
      <w:r w:rsidR="00980EF6">
        <w:br/>
      </w:r>
    </w:p>
    <w:p w14:paraId="7E0E1A08" w14:textId="47D090EF" w:rsidR="00393098" w:rsidRPr="00FC130F" w:rsidRDefault="00610E1F" w:rsidP="00FC130F">
      <w:pPr>
        <w:pStyle w:val="Lpdoel1"/>
      </w:pPr>
      <w:r w:rsidRPr="00FC130F">
        <w:t xml:space="preserve">duidt de </w:t>
      </w:r>
      <w:r w:rsidR="00980EF6" w:rsidRPr="00FC130F">
        <w:t>drukkwaliteit.</w:t>
      </w:r>
      <w:r w:rsidR="00980EF6" w:rsidRPr="00FC130F">
        <w:br/>
      </w:r>
    </w:p>
    <w:p w14:paraId="5201C113" w14:textId="5265BF6B" w:rsidR="00393098" w:rsidRPr="000804FC" w:rsidRDefault="00610E1F" w:rsidP="00FC130F">
      <w:pPr>
        <w:pStyle w:val="Lpdoel1"/>
      </w:pPr>
      <w:r w:rsidRPr="00FC130F">
        <w:t>stelt</w:t>
      </w:r>
      <w:r w:rsidRPr="000804FC">
        <w:t xml:space="preserve"> </w:t>
      </w:r>
      <w:r w:rsidR="00393098" w:rsidRPr="000804FC">
        <w:t>punttoename en contrast</w:t>
      </w:r>
      <w:r w:rsidRPr="000804FC">
        <w:t xml:space="preserve"> vast</w:t>
      </w:r>
      <w:r w:rsidR="00980EF6">
        <w:t>.</w:t>
      </w:r>
      <w:r w:rsidR="00980EF6">
        <w:br/>
      </w:r>
    </w:p>
    <w:p w14:paraId="2858DA15" w14:textId="77777777" w:rsidR="0004719A" w:rsidRPr="000804FC" w:rsidRDefault="0004719A" w:rsidP="00FC130F">
      <w:pPr>
        <w:pStyle w:val="Lpdoel1"/>
      </w:pPr>
      <w:r w:rsidRPr="000804FC">
        <w:t>stelt de pers bij.</w:t>
      </w:r>
    </w:p>
    <w:p w14:paraId="73B32BD8" w14:textId="77777777" w:rsidR="0004719A" w:rsidRPr="000804FC" w:rsidRDefault="0004719A" w:rsidP="00980EF6">
      <w:pPr>
        <w:pStyle w:val="OpmaakprofielVVKSOOpsomming2Na0pt"/>
        <w:numPr>
          <w:ilvl w:val="0"/>
          <w:numId w:val="0"/>
        </w:numPr>
        <w:ind w:hanging="436"/>
        <w:jc w:val="left"/>
        <w:rPr>
          <w:rFonts w:ascii="Trebuchet MS" w:hAnsi="Trebuchet MS"/>
        </w:rPr>
      </w:pPr>
    </w:p>
    <w:p w14:paraId="3BA603F7" w14:textId="77777777" w:rsidR="0004719A" w:rsidRPr="000804FC" w:rsidRDefault="0004719A" w:rsidP="00FC130F">
      <w:pPr>
        <w:pStyle w:val="Lpdoel1"/>
      </w:pPr>
      <w:r w:rsidRPr="000804FC">
        <w:t>brengt de drukpers op productiesnel</w:t>
      </w:r>
      <w:r w:rsidR="00393098" w:rsidRPr="000804FC">
        <w:t>heid in r</w:t>
      </w:r>
      <w:r w:rsidRPr="000804FC">
        <w:t xml:space="preserve">elatie </w:t>
      </w:r>
      <w:r w:rsidR="00393098" w:rsidRPr="000804FC">
        <w:t xml:space="preserve">met de </w:t>
      </w:r>
      <w:r w:rsidRPr="000804FC">
        <w:t xml:space="preserve">oplagesnelheid, machinetype en </w:t>
      </w:r>
      <w:r w:rsidR="00393098" w:rsidRPr="000804FC">
        <w:t xml:space="preserve">het </w:t>
      </w:r>
      <w:r w:rsidRPr="000804FC">
        <w:t>soort werk.</w:t>
      </w:r>
    </w:p>
    <w:p w14:paraId="6AF2F65E" w14:textId="77777777" w:rsidR="00B53B47" w:rsidRPr="000804FC" w:rsidRDefault="00B53B47" w:rsidP="00FC130F">
      <w:pPr>
        <w:pStyle w:val="Lpdoel1"/>
        <w:numPr>
          <w:ilvl w:val="0"/>
          <w:numId w:val="0"/>
        </w:numPr>
      </w:pPr>
    </w:p>
    <w:p w14:paraId="05E2539C" w14:textId="77777777" w:rsidR="0004719A" w:rsidRPr="000804FC" w:rsidRDefault="0004719A" w:rsidP="00FC130F">
      <w:pPr>
        <w:pStyle w:val="Lpdoel1"/>
      </w:pPr>
      <w:r w:rsidRPr="000804FC">
        <w:t>herkent drukproblemen, meldt deze en lost ze onder bege</w:t>
      </w:r>
      <w:r w:rsidR="00393098" w:rsidRPr="000804FC">
        <w:t>leiding op (de pers bijstellen), waaronder:</w:t>
      </w:r>
    </w:p>
    <w:p w14:paraId="56AE4B08" w14:textId="77777777" w:rsidR="0004719A" w:rsidRPr="000804FC" w:rsidRDefault="0004719A" w:rsidP="0033007A">
      <w:pPr>
        <w:pStyle w:val="Lpdoel2"/>
      </w:pPr>
      <w:r w:rsidRPr="000804FC">
        <w:t>poederen, slechte droging, afstoten, overzetten, smetten, inktopbouw, bloeden;</w:t>
      </w:r>
    </w:p>
    <w:p w14:paraId="7781570E" w14:textId="38CB40A1" w:rsidR="0004719A" w:rsidRPr="000804FC" w:rsidRDefault="0004719A" w:rsidP="0033007A">
      <w:pPr>
        <w:pStyle w:val="Lpdoel2"/>
      </w:pPr>
      <w:r w:rsidRPr="000804FC">
        <w:t xml:space="preserve">problemen bij nat in nat drukken, </w:t>
      </w:r>
      <w:proofErr w:type="spellStart"/>
      <w:r w:rsidRPr="000804FC">
        <w:t>kaallopen</w:t>
      </w:r>
      <w:proofErr w:type="spellEnd"/>
      <w:r w:rsidRPr="000804FC">
        <w:t xml:space="preserve"> van de inktrollen</w:t>
      </w:r>
      <w:r w:rsidR="0033007A">
        <w:t>,</w:t>
      </w:r>
      <w:r w:rsidRPr="000804FC">
        <w:t xml:space="preserve"> emulgeren;</w:t>
      </w:r>
    </w:p>
    <w:p w14:paraId="37F5BC88" w14:textId="77777777" w:rsidR="0004719A" w:rsidRPr="000804FC" w:rsidRDefault="0004719A" w:rsidP="0033007A">
      <w:pPr>
        <w:pStyle w:val="Lpdoel2"/>
      </w:pPr>
      <w:r w:rsidRPr="000804FC">
        <w:t>statische elektriciteit;</w:t>
      </w:r>
    </w:p>
    <w:p w14:paraId="694E7E67" w14:textId="77777777" w:rsidR="0004719A" w:rsidRPr="000804FC" w:rsidRDefault="0004719A" w:rsidP="0033007A">
      <w:pPr>
        <w:pStyle w:val="Lpdoel2"/>
      </w:pPr>
      <w:proofErr w:type="spellStart"/>
      <w:r w:rsidRPr="000804FC">
        <w:t>kaallopen</w:t>
      </w:r>
      <w:proofErr w:type="spellEnd"/>
      <w:r w:rsidRPr="000804FC">
        <w:t xml:space="preserve"> van de plaat, dichtlopen, plukken, kleven, strepen, oxidatie;</w:t>
      </w:r>
    </w:p>
    <w:p w14:paraId="03541CD3" w14:textId="77777777" w:rsidR="0004719A" w:rsidRPr="000804FC" w:rsidRDefault="0004719A" w:rsidP="0033007A">
      <w:pPr>
        <w:pStyle w:val="Lpdoel2"/>
      </w:pPr>
      <w:r w:rsidRPr="000804FC">
        <w:t>registermoeilijkheden, machinefactoren, papieroorzaken, rubber-papier-inkt, afwikkeling (slippen, vegen, doubleren, vollopen van het raster);</w:t>
      </w:r>
    </w:p>
    <w:p w14:paraId="261F1FE9" w14:textId="0CEDE728" w:rsidR="0004719A" w:rsidRPr="00980EF6" w:rsidRDefault="0004719A" w:rsidP="0033007A">
      <w:pPr>
        <w:pStyle w:val="Lpdoel2"/>
      </w:pPr>
      <w:r w:rsidRPr="000804FC">
        <w:t xml:space="preserve">andere. </w:t>
      </w:r>
      <w:r w:rsidR="00571E07" w:rsidRPr="00571E07">
        <w:rPr>
          <w:b/>
        </w:rPr>
        <w:t>(U)</w:t>
      </w:r>
      <w:r w:rsidR="00980EF6">
        <w:rPr>
          <w:b/>
        </w:rPr>
        <w:br/>
      </w:r>
    </w:p>
    <w:p w14:paraId="1317E399" w14:textId="77777777" w:rsidR="0004719A" w:rsidRPr="000804FC" w:rsidRDefault="0004719A" w:rsidP="00FC130F">
      <w:pPr>
        <w:pStyle w:val="Lpdoel1"/>
      </w:pPr>
      <w:r w:rsidRPr="000804FC">
        <w:t xml:space="preserve">vult volgens procedure het nodige materiaal aan tijdens de </w:t>
      </w:r>
      <w:r w:rsidR="00393098" w:rsidRPr="000804FC">
        <w:t>productie en voert materiaal af zoals:</w:t>
      </w:r>
    </w:p>
    <w:p w14:paraId="16830FAB" w14:textId="77777777" w:rsidR="0004719A" w:rsidRPr="000804FC" w:rsidRDefault="0004719A" w:rsidP="0033007A">
      <w:pPr>
        <w:pStyle w:val="Lpdoel2"/>
      </w:pPr>
      <w:r w:rsidRPr="000804FC">
        <w:t>substraten</w:t>
      </w:r>
      <w:r w:rsidR="00393098" w:rsidRPr="000804FC">
        <w:t xml:space="preserve"> (rekening houdend met stapelwijze, plaats en het aanduiden van de aanleghoek)</w:t>
      </w:r>
      <w:r w:rsidRPr="000804FC">
        <w:t>;</w:t>
      </w:r>
    </w:p>
    <w:p w14:paraId="3CFCD79B" w14:textId="77777777" w:rsidR="0004719A" w:rsidRPr="000804FC" w:rsidRDefault="0004719A" w:rsidP="0033007A">
      <w:pPr>
        <w:pStyle w:val="Lpdoel2"/>
      </w:pPr>
      <w:r w:rsidRPr="000804FC">
        <w:t>inkt;</w:t>
      </w:r>
    </w:p>
    <w:p w14:paraId="4AE82FE6" w14:textId="77777777" w:rsidR="0004719A" w:rsidRPr="000804FC" w:rsidRDefault="0004719A" w:rsidP="0033007A">
      <w:pPr>
        <w:pStyle w:val="Lpdoel2"/>
      </w:pPr>
      <w:r w:rsidRPr="000804FC">
        <w:t>vocht;</w:t>
      </w:r>
    </w:p>
    <w:p w14:paraId="4882552F" w14:textId="77777777" w:rsidR="0004719A" w:rsidRPr="000804FC" w:rsidRDefault="00393098" w:rsidP="0033007A">
      <w:pPr>
        <w:pStyle w:val="Lpdoel2"/>
      </w:pPr>
      <w:r w:rsidRPr="000804FC">
        <w:t>wasmiddel;</w:t>
      </w:r>
    </w:p>
    <w:p w14:paraId="76D8F95E" w14:textId="03F1D027" w:rsidR="0004719A" w:rsidRPr="00980EF6" w:rsidRDefault="0004719A" w:rsidP="0033007A">
      <w:pPr>
        <w:pStyle w:val="Lpdoel2"/>
      </w:pPr>
      <w:r w:rsidRPr="000804FC">
        <w:lastRenderedPageBreak/>
        <w:t>afval.</w:t>
      </w:r>
      <w:r w:rsidR="00980EF6">
        <w:br/>
      </w:r>
    </w:p>
    <w:p w14:paraId="7CE38068" w14:textId="6ECB1B0B" w:rsidR="0004719A" w:rsidRPr="000804FC" w:rsidRDefault="0004719A" w:rsidP="00FC130F">
      <w:pPr>
        <w:pStyle w:val="Lpdoel1"/>
      </w:pPr>
      <w:r w:rsidRPr="000804FC">
        <w:t>stelt machinestoringen vast, registreert ze, rapporteert ze en herstelt eenvoudige storingen onder begeleiding.</w:t>
      </w:r>
      <w:r w:rsidR="00980EF6">
        <w:br/>
      </w:r>
    </w:p>
    <w:p w14:paraId="3EC22053" w14:textId="00D95BA7" w:rsidR="0004719A" w:rsidRPr="00CE61FC" w:rsidRDefault="00393098" w:rsidP="00FC130F">
      <w:pPr>
        <w:pStyle w:val="Lpdoel1"/>
      </w:pPr>
      <w:r w:rsidRPr="00CE61FC">
        <w:t xml:space="preserve">treedt op </w:t>
      </w:r>
      <w:r w:rsidR="0004719A" w:rsidRPr="00CE61FC">
        <w:t xml:space="preserve">bij </w:t>
      </w:r>
      <w:r w:rsidRPr="00CE61FC">
        <w:t xml:space="preserve">mechanische, elektrische, elektronische en pneumatische </w:t>
      </w:r>
      <w:r w:rsidR="004D7EB5" w:rsidRPr="00CE61FC">
        <w:t>storingen volgens de aangeleerde procedur</w:t>
      </w:r>
      <w:r w:rsidR="0004719A" w:rsidRPr="00CE61FC">
        <w:t>e(s).</w:t>
      </w:r>
      <w:r w:rsidR="00980EF6">
        <w:br/>
      </w:r>
    </w:p>
    <w:p w14:paraId="385EE473" w14:textId="6BF7E551" w:rsidR="0004719A" w:rsidRPr="00CE61FC" w:rsidRDefault="004D7EB5" w:rsidP="00FC130F">
      <w:pPr>
        <w:pStyle w:val="Lpdoel1"/>
      </w:pPr>
      <w:r w:rsidRPr="00CE61FC">
        <w:t>raadpleegt e</w:t>
      </w:r>
      <w:r w:rsidR="0004719A" w:rsidRPr="00CE61FC">
        <w:t xml:space="preserve">en handleiding </w:t>
      </w:r>
      <w:r w:rsidRPr="00CE61FC">
        <w:t>indien nodig</w:t>
      </w:r>
      <w:r w:rsidR="0004719A" w:rsidRPr="00CE61FC">
        <w:t>.</w:t>
      </w:r>
    </w:p>
    <w:p w14:paraId="2B6ED084" w14:textId="77777777" w:rsidR="0004719A" w:rsidRPr="000804FC" w:rsidRDefault="0004719A" w:rsidP="00980EF6">
      <w:pPr>
        <w:pStyle w:val="OpmaakprofielVVKSOOpsomming2Na0pt"/>
        <w:numPr>
          <w:ilvl w:val="0"/>
          <w:numId w:val="0"/>
        </w:numPr>
        <w:ind w:hanging="436"/>
        <w:jc w:val="left"/>
        <w:rPr>
          <w:rFonts w:ascii="Trebuchet MS" w:hAnsi="Trebuchet MS"/>
        </w:rPr>
      </w:pPr>
    </w:p>
    <w:p w14:paraId="55422F65" w14:textId="77777777" w:rsidR="0004719A" w:rsidRPr="000804FC" w:rsidRDefault="0004719A" w:rsidP="00FC130F">
      <w:pPr>
        <w:pStyle w:val="Lpdoel1"/>
      </w:pPr>
      <w:r w:rsidRPr="000804FC">
        <w:t>voert een productiestop uit</w:t>
      </w:r>
      <w:r w:rsidR="004D7EB5" w:rsidRPr="000804FC">
        <w:t xml:space="preserve"> volgens de aangeleerde procedure</w:t>
      </w:r>
      <w:r w:rsidR="00B53B47" w:rsidRPr="000804FC">
        <w:t>.</w:t>
      </w:r>
    </w:p>
    <w:p w14:paraId="67210E8E" w14:textId="77777777" w:rsidR="00B53B47" w:rsidRPr="000804FC" w:rsidRDefault="00B53B47" w:rsidP="00FC130F">
      <w:pPr>
        <w:pStyle w:val="Lpdoel1"/>
        <w:numPr>
          <w:ilvl w:val="0"/>
          <w:numId w:val="0"/>
        </w:numPr>
        <w:ind w:left="714"/>
      </w:pPr>
    </w:p>
    <w:p w14:paraId="7A3847C2" w14:textId="77777777" w:rsidR="0004719A" w:rsidRPr="000804FC" w:rsidRDefault="0004719A" w:rsidP="00FC130F">
      <w:pPr>
        <w:pStyle w:val="Lpdoel1"/>
      </w:pPr>
      <w:r w:rsidRPr="000804FC">
        <w:t>voert een noodstop uit</w:t>
      </w:r>
      <w:r w:rsidR="004D7EB5" w:rsidRPr="000804FC">
        <w:t xml:space="preserve"> volgens de aangeleerde procedure</w:t>
      </w:r>
      <w:r w:rsidRPr="000804FC">
        <w:t>.</w:t>
      </w:r>
    </w:p>
    <w:p w14:paraId="5C25C613" w14:textId="77777777" w:rsidR="00B53B47" w:rsidRPr="000804FC" w:rsidRDefault="00B53B47" w:rsidP="00FC130F">
      <w:pPr>
        <w:pStyle w:val="Lpdoel1"/>
        <w:numPr>
          <w:ilvl w:val="0"/>
          <w:numId w:val="0"/>
        </w:numPr>
      </w:pPr>
    </w:p>
    <w:p w14:paraId="302CB69F" w14:textId="77777777" w:rsidR="0004719A" w:rsidRPr="000804FC" w:rsidRDefault="0004719A" w:rsidP="00FC130F">
      <w:pPr>
        <w:pStyle w:val="Lpdoel1"/>
      </w:pPr>
      <w:r w:rsidRPr="000804FC">
        <w:t>reinigt de pers bij een opdrachtwissel en op het einde van</w:t>
      </w:r>
      <w:r w:rsidR="004D7EB5" w:rsidRPr="000804FC">
        <w:t xml:space="preserve"> de dagtaak,</w:t>
      </w:r>
    </w:p>
    <w:p w14:paraId="3E66C4EF" w14:textId="77777777" w:rsidR="0004719A" w:rsidRPr="00CE61FC" w:rsidRDefault="004D7EB5" w:rsidP="0033007A">
      <w:pPr>
        <w:pStyle w:val="Lpdoel2"/>
      </w:pPr>
      <w:r w:rsidRPr="00CE61FC">
        <w:t xml:space="preserve">volgens de voorgeschreven </w:t>
      </w:r>
      <w:r w:rsidR="0004719A" w:rsidRPr="00CE61FC">
        <w:t xml:space="preserve">procedure en </w:t>
      </w:r>
      <w:r w:rsidRPr="00CE61FC">
        <w:t xml:space="preserve">met de vereiste </w:t>
      </w:r>
      <w:r w:rsidR="0004719A" w:rsidRPr="00CE61FC">
        <w:t>producten;</w:t>
      </w:r>
    </w:p>
    <w:p w14:paraId="079DD022" w14:textId="77777777" w:rsidR="0004719A" w:rsidRPr="000804FC" w:rsidRDefault="004D7EB5" w:rsidP="0033007A">
      <w:pPr>
        <w:pStyle w:val="Lpdoel2"/>
      </w:pPr>
      <w:r w:rsidRPr="00CE61FC">
        <w:t>in fun</w:t>
      </w:r>
      <w:r w:rsidRPr="000804FC">
        <w:t xml:space="preserve">ctie van de </w:t>
      </w:r>
      <w:r w:rsidR="0004719A" w:rsidRPr="000804FC">
        <w:t>so</w:t>
      </w:r>
      <w:r w:rsidRPr="000804FC">
        <w:t xml:space="preserve">orten </w:t>
      </w:r>
      <w:proofErr w:type="spellStart"/>
      <w:r w:rsidRPr="000804FC">
        <w:t>wassystemen</w:t>
      </w:r>
      <w:proofErr w:type="spellEnd"/>
      <w:r w:rsidRPr="000804FC">
        <w:t xml:space="preserve"> op drukpersen:</w:t>
      </w:r>
    </w:p>
    <w:p w14:paraId="4C464A85" w14:textId="77777777" w:rsidR="0004719A" w:rsidRPr="000804FC" w:rsidRDefault="0004719A" w:rsidP="00980EF6">
      <w:pPr>
        <w:pStyle w:val="Lpdoel3"/>
        <w:ind w:hanging="436"/>
        <w:jc w:val="left"/>
      </w:pPr>
      <w:proofErr w:type="spellStart"/>
      <w:r w:rsidRPr="000804FC">
        <w:t>opduwbaar</w:t>
      </w:r>
      <w:proofErr w:type="spellEnd"/>
      <w:r w:rsidRPr="000804FC">
        <w:t xml:space="preserve"> wasdoek;</w:t>
      </w:r>
    </w:p>
    <w:p w14:paraId="3FA5A390" w14:textId="77777777" w:rsidR="0004719A" w:rsidRPr="000804FC" w:rsidRDefault="0004719A" w:rsidP="00980EF6">
      <w:pPr>
        <w:pStyle w:val="Lpdoel3"/>
        <w:ind w:hanging="436"/>
        <w:jc w:val="left"/>
      </w:pPr>
      <w:r w:rsidRPr="000804FC">
        <w:t>borstel;</w:t>
      </w:r>
    </w:p>
    <w:p w14:paraId="50809D95" w14:textId="77777777" w:rsidR="0004719A" w:rsidRPr="000804FC" w:rsidRDefault="004D7EB5" w:rsidP="0033007A">
      <w:pPr>
        <w:pStyle w:val="Lpdoel2"/>
      </w:pPr>
      <w:r w:rsidRPr="000804FC">
        <w:t xml:space="preserve">op een zo </w:t>
      </w:r>
      <w:r w:rsidRPr="00CE61FC">
        <w:t>weinig</w:t>
      </w:r>
      <w:r w:rsidRPr="000804FC">
        <w:t xml:space="preserve"> mogelijk </w:t>
      </w:r>
      <w:r w:rsidR="0004719A" w:rsidRPr="000804FC">
        <w:t>milieu</w:t>
      </w:r>
      <w:r w:rsidRPr="000804FC">
        <w:t>belastende wijze</w:t>
      </w:r>
      <w:r w:rsidR="0004719A" w:rsidRPr="000804FC">
        <w:t>.</w:t>
      </w:r>
    </w:p>
    <w:p w14:paraId="712A47E6" w14:textId="3774D1FA" w:rsidR="00387EFC" w:rsidRPr="000804FC" w:rsidRDefault="00387EFC" w:rsidP="00980EF6">
      <w:pPr>
        <w:pStyle w:val="Lpsubtitel"/>
        <w:ind w:hanging="436"/>
        <w:rPr>
          <w:rFonts w:ascii="Trebuchet MS" w:hAnsi="Trebuchet MS"/>
        </w:rPr>
      </w:pPr>
      <w:r w:rsidRPr="000804FC">
        <w:rPr>
          <w:rFonts w:ascii="Trebuchet MS" w:hAnsi="Trebuchet MS"/>
        </w:rPr>
        <w:t xml:space="preserve">Onderhoud van de pers </w:t>
      </w:r>
    </w:p>
    <w:p w14:paraId="7E153C89" w14:textId="77777777" w:rsidR="004D7EB5" w:rsidRPr="000804FC" w:rsidRDefault="004D7EB5" w:rsidP="0033007A">
      <w:pPr>
        <w:pStyle w:val="Lpdoel2"/>
        <w:numPr>
          <w:ilvl w:val="0"/>
          <w:numId w:val="0"/>
        </w:numPr>
        <w:ind w:left="1105"/>
      </w:pPr>
    </w:p>
    <w:p w14:paraId="0FC048E3" w14:textId="32EB67BD" w:rsidR="0004719A" w:rsidRPr="000804FC" w:rsidRDefault="00980EF6" w:rsidP="00FC130F">
      <w:pPr>
        <w:pStyle w:val="Lpdoel1"/>
      </w:pPr>
      <w:r>
        <w:t>onderhoudt de pers.</w:t>
      </w:r>
      <w:r>
        <w:br/>
      </w:r>
    </w:p>
    <w:p w14:paraId="5EB8DC58" w14:textId="0BF77E11" w:rsidR="0004719A" w:rsidRPr="00CE61FC" w:rsidRDefault="004D7EB5" w:rsidP="00FC130F">
      <w:pPr>
        <w:pStyle w:val="Lpdoel1"/>
      </w:pPr>
      <w:r w:rsidRPr="00CE61FC">
        <w:t>r</w:t>
      </w:r>
      <w:r w:rsidR="0004719A" w:rsidRPr="00CE61FC">
        <w:t>einig</w:t>
      </w:r>
      <w:r w:rsidRPr="00CE61FC">
        <w:t>t</w:t>
      </w:r>
      <w:r w:rsidR="0004719A" w:rsidRPr="00CE61FC">
        <w:t xml:space="preserve"> machineonderdelen die met inkt en papier in contact komen.</w:t>
      </w:r>
      <w:r w:rsidR="00980EF6">
        <w:br/>
      </w:r>
    </w:p>
    <w:p w14:paraId="74E9F86D" w14:textId="30ABF714" w:rsidR="0004719A" w:rsidRPr="00CE61FC" w:rsidRDefault="004D7EB5" w:rsidP="00FC130F">
      <w:pPr>
        <w:pStyle w:val="Lpdoel1"/>
      </w:pPr>
      <w:r w:rsidRPr="00CE61FC">
        <w:t>leest het</w:t>
      </w:r>
      <w:r w:rsidR="0004719A" w:rsidRPr="00CE61FC">
        <w:t xml:space="preserve"> onderhoud- en smeerschema.</w:t>
      </w:r>
      <w:r w:rsidR="00980EF6">
        <w:br/>
      </w:r>
    </w:p>
    <w:p w14:paraId="4EEC7358" w14:textId="34AFF5A2" w:rsidR="0004719A" w:rsidRPr="000804FC" w:rsidRDefault="004D7EB5" w:rsidP="00FC130F">
      <w:pPr>
        <w:pStyle w:val="Lpdoel1"/>
      </w:pPr>
      <w:r w:rsidRPr="00CE61FC">
        <w:t>onderhoudt</w:t>
      </w:r>
      <w:r w:rsidRPr="000804FC">
        <w:t xml:space="preserve"> d</w:t>
      </w:r>
      <w:r w:rsidR="0004719A" w:rsidRPr="000804FC">
        <w:t>e pers onder toezicht periodiek:</w:t>
      </w:r>
    </w:p>
    <w:p w14:paraId="6011D9A6" w14:textId="77777777" w:rsidR="0004719A" w:rsidRPr="000804FC" w:rsidRDefault="0004719A" w:rsidP="00980EF6">
      <w:pPr>
        <w:pStyle w:val="Lpdoel3"/>
        <w:ind w:hanging="436"/>
        <w:jc w:val="left"/>
      </w:pPr>
      <w:r w:rsidRPr="000804FC">
        <w:t>rubberdoek en rubberrollen;</w:t>
      </w:r>
    </w:p>
    <w:p w14:paraId="27D7979D" w14:textId="77777777" w:rsidR="0004719A" w:rsidRPr="000804FC" w:rsidRDefault="0004719A" w:rsidP="00980EF6">
      <w:pPr>
        <w:pStyle w:val="Lpdoel3"/>
        <w:ind w:hanging="436"/>
        <w:jc w:val="left"/>
      </w:pPr>
      <w:r w:rsidRPr="000804FC">
        <w:t>inktwerk demonteren en afregelen;</w:t>
      </w:r>
    </w:p>
    <w:p w14:paraId="14E02181" w14:textId="77777777" w:rsidR="0004719A" w:rsidRPr="000804FC" w:rsidRDefault="0004719A" w:rsidP="00980EF6">
      <w:pPr>
        <w:pStyle w:val="Lpdoel3"/>
        <w:ind w:hanging="436"/>
        <w:jc w:val="left"/>
      </w:pPr>
      <w:r w:rsidRPr="000804FC">
        <w:t xml:space="preserve">vochtwerk en </w:t>
      </w:r>
      <w:proofErr w:type="spellStart"/>
      <w:r w:rsidRPr="000804FC">
        <w:t>vochtomloopsystemen</w:t>
      </w:r>
      <w:proofErr w:type="spellEnd"/>
      <w:r w:rsidRPr="000804FC">
        <w:t>;</w:t>
      </w:r>
    </w:p>
    <w:p w14:paraId="7571FF91" w14:textId="5032927E" w:rsidR="0004719A" w:rsidRPr="000804FC" w:rsidRDefault="0004719A" w:rsidP="00980EF6">
      <w:pPr>
        <w:pStyle w:val="Lpdoel3"/>
        <w:ind w:hanging="436"/>
        <w:jc w:val="left"/>
      </w:pPr>
      <w:r w:rsidRPr="000804FC">
        <w:t>producteigenschappen en –gebruik.</w:t>
      </w:r>
      <w:r w:rsidR="00980EF6">
        <w:br/>
      </w:r>
    </w:p>
    <w:p w14:paraId="3166563D" w14:textId="5D6F27D5" w:rsidR="0004719A" w:rsidRPr="000804FC" w:rsidRDefault="004D7EB5" w:rsidP="00FC130F">
      <w:pPr>
        <w:pStyle w:val="Lpdoel1"/>
      </w:pPr>
      <w:r w:rsidRPr="000804FC">
        <w:t xml:space="preserve">smeert </w:t>
      </w:r>
      <w:r w:rsidR="0004719A" w:rsidRPr="000804FC">
        <w:t>de pers:</w:t>
      </w:r>
    </w:p>
    <w:p w14:paraId="3E071FAD" w14:textId="77777777" w:rsidR="0004719A" w:rsidRPr="000804FC" w:rsidRDefault="004D7EB5" w:rsidP="00980EF6">
      <w:pPr>
        <w:pStyle w:val="Lpdoel3"/>
        <w:ind w:hanging="436"/>
        <w:jc w:val="left"/>
      </w:pPr>
      <w:r w:rsidRPr="000804FC">
        <w:t xml:space="preserve">volgens de voorgeschreven </w:t>
      </w:r>
      <w:r w:rsidR="0004719A" w:rsidRPr="000804FC">
        <w:t>frequentie (dagelijks – wekelijks - …);</w:t>
      </w:r>
    </w:p>
    <w:p w14:paraId="32570E8F" w14:textId="77777777" w:rsidR="0004719A" w:rsidRPr="000804FC" w:rsidRDefault="004D7EB5" w:rsidP="00980EF6">
      <w:pPr>
        <w:pStyle w:val="Lpdoel3"/>
        <w:ind w:hanging="436"/>
        <w:jc w:val="left"/>
      </w:pPr>
      <w:r w:rsidRPr="000804FC">
        <w:t xml:space="preserve">door de </w:t>
      </w:r>
      <w:r w:rsidR="0004719A" w:rsidRPr="000804FC">
        <w:t>smeermiddelen juist aan</w:t>
      </w:r>
      <w:r w:rsidRPr="000804FC">
        <w:t xml:space="preserve"> te </w:t>
      </w:r>
      <w:r w:rsidR="0004719A" w:rsidRPr="000804FC">
        <w:t>wenden;</w:t>
      </w:r>
    </w:p>
    <w:p w14:paraId="50D64E34" w14:textId="3F2AD443" w:rsidR="0004719A" w:rsidRPr="000804FC" w:rsidRDefault="004D7EB5" w:rsidP="00980EF6">
      <w:pPr>
        <w:pStyle w:val="Lpdoel3"/>
        <w:ind w:hanging="436"/>
        <w:jc w:val="left"/>
      </w:pPr>
      <w:r w:rsidRPr="000804FC">
        <w:t xml:space="preserve">op de voorgeschreven </w:t>
      </w:r>
      <w:r w:rsidR="0004719A" w:rsidRPr="000804FC">
        <w:t>smeerpunten.</w:t>
      </w:r>
      <w:r w:rsidR="00980EF6">
        <w:br/>
      </w:r>
    </w:p>
    <w:p w14:paraId="4882FAF4" w14:textId="0C580A5F" w:rsidR="0004719A" w:rsidRPr="000804FC" w:rsidRDefault="004D7EB5" w:rsidP="00FC130F">
      <w:pPr>
        <w:pStyle w:val="Lpdoel1"/>
      </w:pPr>
      <w:r w:rsidRPr="00CE61FC">
        <w:t>o</w:t>
      </w:r>
      <w:r w:rsidR="0004719A" w:rsidRPr="00CE61FC">
        <w:t>nderhoud</w:t>
      </w:r>
      <w:r w:rsidRPr="00CE61FC">
        <w:t>t</w:t>
      </w:r>
      <w:r w:rsidRPr="000804FC">
        <w:t xml:space="preserve"> de</w:t>
      </w:r>
      <w:r w:rsidR="0004719A" w:rsidRPr="000804FC">
        <w:t xml:space="preserve"> nabewerkingsapparatuur.</w:t>
      </w:r>
    </w:p>
    <w:p w14:paraId="63E24937" w14:textId="77777777" w:rsidR="0004719A" w:rsidRPr="000804FC" w:rsidRDefault="00387EFC" w:rsidP="00980EF6">
      <w:pPr>
        <w:pStyle w:val="Lpsubtitel"/>
        <w:ind w:hanging="436"/>
        <w:rPr>
          <w:rFonts w:ascii="Trebuchet MS" w:hAnsi="Trebuchet MS"/>
        </w:rPr>
      </w:pPr>
      <w:r w:rsidRPr="000804FC">
        <w:rPr>
          <w:rFonts w:ascii="Trebuchet MS" w:hAnsi="Trebuchet MS"/>
        </w:rPr>
        <w:t>Persconstructies</w:t>
      </w:r>
    </w:p>
    <w:p w14:paraId="7B1FB65E" w14:textId="77777777" w:rsidR="0004719A" w:rsidRPr="000804FC" w:rsidRDefault="0004719A" w:rsidP="00FC130F">
      <w:pPr>
        <w:pStyle w:val="Lpdoel1"/>
      </w:pPr>
      <w:r w:rsidRPr="000804FC">
        <w:t xml:space="preserve">herkent verschillende perssoorten op schema en verwoordt </w:t>
      </w:r>
      <w:r w:rsidR="004D7EB5" w:rsidRPr="000804FC">
        <w:t>hun</w:t>
      </w:r>
      <w:r w:rsidRPr="000804FC">
        <w:t xml:space="preserve"> doel (off</w:t>
      </w:r>
      <w:r w:rsidR="004D7EB5" w:rsidRPr="000804FC">
        <w:t>setpersen) zoals:</w:t>
      </w:r>
    </w:p>
    <w:p w14:paraId="0AA429DD" w14:textId="56DBE3D4" w:rsidR="0004719A" w:rsidRPr="0033007A" w:rsidRDefault="0033007A" w:rsidP="0033007A">
      <w:pPr>
        <w:pStyle w:val="Lpdoel2"/>
      </w:pPr>
      <w:r w:rsidRPr="0033007A">
        <w:t>v</w:t>
      </w:r>
      <w:r w:rsidR="0004719A" w:rsidRPr="0033007A">
        <w:t>erschillende cilinderopstellingen.</w:t>
      </w:r>
    </w:p>
    <w:p w14:paraId="56E6C48C" w14:textId="77777777" w:rsidR="0004719A" w:rsidRPr="00CE61FC" w:rsidRDefault="0004719A" w:rsidP="0033007A">
      <w:pPr>
        <w:pStyle w:val="Lpdoel2"/>
      </w:pPr>
      <w:r w:rsidRPr="00CE61FC">
        <w:t>R/V keersystemen.</w:t>
      </w:r>
    </w:p>
    <w:p w14:paraId="6E0F10B7" w14:textId="03661DF4" w:rsidR="0004719A" w:rsidRPr="00CE61FC" w:rsidRDefault="0033007A" w:rsidP="0033007A">
      <w:pPr>
        <w:pStyle w:val="Lpdoel2"/>
      </w:pPr>
      <w:r>
        <w:t>b</w:t>
      </w:r>
      <w:r w:rsidR="0004719A" w:rsidRPr="00CE61FC">
        <w:t>ouw cilinder-transferten-doorvoersystemen.</w:t>
      </w:r>
    </w:p>
    <w:p w14:paraId="53011EDC" w14:textId="7EBE7CE5" w:rsidR="0004719A" w:rsidRPr="00CE61FC" w:rsidRDefault="0033007A" w:rsidP="0033007A">
      <w:pPr>
        <w:pStyle w:val="Lpdoel2"/>
      </w:pPr>
      <w:r>
        <w:t>d</w:t>
      </w:r>
      <w:r w:rsidR="0004719A" w:rsidRPr="00CE61FC">
        <w:t>e verlengde uitleg met drogingsunit IR/UV.</w:t>
      </w:r>
    </w:p>
    <w:p w14:paraId="6D09CACA" w14:textId="27546122" w:rsidR="0004719A" w:rsidRPr="00CE61FC" w:rsidRDefault="0033007A" w:rsidP="0033007A">
      <w:pPr>
        <w:pStyle w:val="Lpdoel2"/>
      </w:pPr>
      <w:r>
        <w:t>d</w:t>
      </w:r>
      <w:r w:rsidR="0004719A" w:rsidRPr="00CE61FC">
        <w:t xml:space="preserve">e </w:t>
      </w:r>
      <w:r w:rsidR="00B00FE7" w:rsidRPr="00CE61FC">
        <w:t xml:space="preserve">types </w:t>
      </w:r>
      <w:r w:rsidR="0004719A" w:rsidRPr="00CE61FC">
        <w:t>lakt</w:t>
      </w:r>
      <w:r w:rsidR="00D96FD7" w:rsidRPr="00CE61FC">
        <w:t>oren</w:t>
      </w:r>
      <w:r w:rsidR="00B00FE7" w:rsidRPr="00CE61FC">
        <w:t xml:space="preserve"> zoals</w:t>
      </w:r>
      <w:r w:rsidR="00D96FD7" w:rsidRPr="00CE61FC">
        <w:t>:</w:t>
      </w:r>
    </w:p>
    <w:p w14:paraId="2A3569D6" w14:textId="1864E452" w:rsidR="00D96FD7" w:rsidRPr="00CE61FC" w:rsidRDefault="00D96FD7" w:rsidP="00980EF6">
      <w:pPr>
        <w:pStyle w:val="Lpdoel3"/>
        <w:ind w:hanging="436"/>
        <w:jc w:val="left"/>
      </w:pPr>
      <w:r w:rsidRPr="00CE61FC">
        <w:t>kamerrakelsysteem</w:t>
      </w:r>
      <w:r w:rsidR="0063757B">
        <w:t>;</w:t>
      </w:r>
    </w:p>
    <w:p w14:paraId="5E29F71B" w14:textId="7197CF17" w:rsidR="00D96FD7" w:rsidRPr="00CE61FC" w:rsidRDefault="00D96FD7" w:rsidP="00980EF6">
      <w:pPr>
        <w:pStyle w:val="Lpdoel3"/>
        <w:ind w:hanging="436"/>
        <w:jc w:val="left"/>
      </w:pPr>
      <w:r w:rsidRPr="00CE61FC">
        <w:t>tweerollensysteem</w:t>
      </w:r>
      <w:r w:rsidR="0063757B">
        <w:t>.</w:t>
      </w:r>
    </w:p>
    <w:p w14:paraId="2BB5A4AA" w14:textId="2559C85F" w:rsidR="0004719A" w:rsidRPr="000804FC" w:rsidRDefault="0033007A" w:rsidP="0033007A">
      <w:pPr>
        <w:pStyle w:val="Lpdoel2"/>
      </w:pPr>
      <w:r>
        <w:t>b</w:t>
      </w:r>
      <w:r w:rsidR="0004719A" w:rsidRPr="000804FC">
        <w:t xml:space="preserve">asisconfiguratie rotatiepers: belangrijkste componenten aanduiden op een schema. </w:t>
      </w:r>
      <w:r w:rsidR="00571E07" w:rsidRPr="00571E07">
        <w:rPr>
          <w:b/>
        </w:rPr>
        <w:t>(U)</w:t>
      </w:r>
    </w:p>
    <w:p w14:paraId="727ADC34" w14:textId="4CA35CA5" w:rsidR="0004719A" w:rsidRPr="00CE61FC" w:rsidRDefault="0033007A" w:rsidP="0033007A">
      <w:pPr>
        <w:pStyle w:val="Lpdoel2"/>
      </w:pPr>
      <w:r>
        <w:t>s</w:t>
      </w:r>
      <w:r w:rsidR="0004719A" w:rsidRPr="00CE61FC">
        <w:t>turingen en hulpsturingen aan de pers</w:t>
      </w:r>
      <w:r w:rsidR="00610E1F" w:rsidRPr="00CE61FC">
        <w:t xml:space="preserve"> zoals</w:t>
      </w:r>
      <w:r w:rsidR="0004719A" w:rsidRPr="00CE61FC">
        <w:t>:</w:t>
      </w:r>
    </w:p>
    <w:p w14:paraId="6E5EBDE9" w14:textId="77777777" w:rsidR="0004719A" w:rsidRPr="000804FC" w:rsidRDefault="0004719A" w:rsidP="00980EF6">
      <w:pPr>
        <w:pStyle w:val="Lpdoel3"/>
        <w:ind w:hanging="436"/>
        <w:jc w:val="left"/>
      </w:pPr>
      <w:r w:rsidRPr="000804FC">
        <w:t>inkt-registersturingen: mogelijkheden;</w:t>
      </w:r>
    </w:p>
    <w:p w14:paraId="43A879C6" w14:textId="09BFC8A1" w:rsidR="0004719A" w:rsidRPr="000804FC" w:rsidRDefault="0033007A" w:rsidP="00980EF6">
      <w:pPr>
        <w:pStyle w:val="Lpdoel3"/>
        <w:ind w:hanging="436"/>
        <w:jc w:val="left"/>
      </w:pPr>
      <w:proofErr w:type="spellStart"/>
      <w:r>
        <w:lastRenderedPageBreak/>
        <w:t>i</w:t>
      </w:r>
      <w:r w:rsidR="0004719A" w:rsidRPr="000804FC">
        <w:t>nktnasturingssystemen</w:t>
      </w:r>
      <w:proofErr w:type="spellEnd"/>
      <w:r w:rsidR="0004719A" w:rsidRPr="000804FC">
        <w:t xml:space="preserve"> – kwaliteitsbewaking; </w:t>
      </w:r>
      <w:r w:rsidR="00571E07" w:rsidRPr="00571E07">
        <w:rPr>
          <w:b/>
        </w:rPr>
        <w:t>(U)</w:t>
      </w:r>
    </w:p>
    <w:p w14:paraId="31546A96" w14:textId="62B3A056" w:rsidR="0004719A" w:rsidRDefault="0033007A" w:rsidP="00980EF6">
      <w:pPr>
        <w:pStyle w:val="Lpdoel3"/>
        <w:ind w:hanging="436"/>
        <w:jc w:val="left"/>
      </w:pPr>
      <w:proofErr w:type="spellStart"/>
      <w:r>
        <w:t>p</w:t>
      </w:r>
      <w:r w:rsidR="0004719A" w:rsidRPr="000804FC">
        <w:t>repress-press</w:t>
      </w:r>
      <w:proofErr w:type="spellEnd"/>
      <w:r w:rsidR="0004719A" w:rsidRPr="000804FC">
        <w:t xml:space="preserve"> link</w:t>
      </w:r>
      <w:r w:rsidR="00490F9C">
        <w:t>.</w:t>
      </w:r>
      <w:r w:rsidR="0004719A" w:rsidRPr="000804FC">
        <w:t xml:space="preserve"> </w:t>
      </w:r>
      <w:r w:rsidR="00571E07" w:rsidRPr="00571E07">
        <w:rPr>
          <w:b/>
        </w:rPr>
        <w:t>(U)</w:t>
      </w:r>
    </w:p>
    <w:p w14:paraId="5EFBE31B" w14:textId="77777777" w:rsidR="00BD73B7" w:rsidRDefault="00BD73B7" w:rsidP="00980EF6">
      <w:pPr>
        <w:pStyle w:val="Lpdoel3"/>
        <w:numPr>
          <w:ilvl w:val="0"/>
          <w:numId w:val="0"/>
        </w:numPr>
        <w:ind w:left="1559" w:hanging="436"/>
        <w:jc w:val="left"/>
      </w:pPr>
    </w:p>
    <w:p w14:paraId="5528C128" w14:textId="77777777" w:rsidR="00BD73B7" w:rsidRDefault="00BD73B7" w:rsidP="00980EF6">
      <w:pPr>
        <w:pStyle w:val="Lpdoel3"/>
        <w:numPr>
          <w:ilvl w:val="0"/>
          <w:numId w:val="0"/>
        </w:numPr>
        <w:ind w:left="1559"/>
        <w:jc w:val="left"/>
      </w:pPr>
    </w:p>
    <w:p w14:paraId="4DC8B62E" w14:textId="77777777" w:rsidR="00BD73B7" w:rsidRPr="000D31DB" w:rsidRDefault="00BD73B7" w:rsidP="00980EF6">
      <w:pPr>
        <w:pStyle w:val="VVKSOTekst"/>
        <w:jc w:val="left"/>
        <w:rPr>
          <w:b/>
          <w:bCs/>
        </w:rPr>
      </w:pPr>
      <w:r>
        <w:rPr>
          <w:b/>
          <w:bCs/>
        </w:rPr>
        <w:t>DIDACTISCHE WENKEN</w:t>
      </w:r>
    </w:p>
    <w:p w14:paraId="2801D5BC" w14:textId="3C1DBD3B" w:rsidR="00BD73B7" w:rsidRPr="00BD73B7" w:rsidRDefault="00BD73B7" w:rsidP="007B6F27">
      <w:pPr>
        <w:pStyle w:val="LPwenk1"/>
      </w:pPr>
      <w:r w:rsidRPr="00BD73B7">
        <w:t>Het drukken en afwer</w:t>
      </w:r>
      <w:r w:rsidR="00BE0449">
        <w:t>ken van een eigen gemaakt werk g</w:t>
      </w:r>
      <w:r w:rsidRPr="00BD73B7">
        <w:t>eeft extra stimuli.</w:t>
      </w:r>
      <w:r>
        <w:t xml:space="preserve"> </w:t>
      </w:r>
      <w:r w:rsidRPr="00BD73B7">
        <w:t>Op deze manier verwerft hij/zij inzicht in het volledige productieproces.</w:t>
      </w:r>
    </w:p>
    <w:p w14:paraId="6C5D2828" w14:textId="56B644DC" w:rsidR="00E01F11" w:rsidRDefault="00E01F11" w:rsidP="007B6F27">
      <w:pPr>
        <w:pStyle w:val="LPwenk1"/>
      </w:pPr>
      <w:r>
        <w:t>Bouw diversiteit in zowel op het gebied van materialen als van technieken. Bewaak dat elke leerling op verschillende persen drukt en geef voldoende tijd voor het inoefenen van het werken met deze verschillende machines. Dit aan de hand van diverse opdrachten met verschillende moeilijkheidsgraad. Zo leert de leerling de verschillende inkt-, vocht- en transportsystemen bedienen en kennen.</w:t>
      </w:r>
    </w:p>
    <w:p w14:paraId="4CDA8040" w14:textId="120D02D9" w:rsidR="00E01F11" w:rsidRDefault="00E01F11" w:rsidP="007B6F27">
      <w:pPr>
        <w:pStyle w:val="LPwenk1"/>
      </w:pPr>
      <w:r>
        <w:t>Aan papier en aan karton voldoende aandacht schenken. Deze substraten ook benaderen vanuit het “leren aanvoelen” van gramgewicht en soort.</w:t>
      </w:r>
    </w:p>
    <w:p w14:paraId="75770744" w14:textId="0D5EDDF8" w:rsidR="00E01F11" w:rsidRDefault="00E01F11" w:rsidP="007B6F27">
      <w:pPr>
        <w:pStyle w:val="LPwenk1"/>
      </w:pPr>
      <w:r>
        <w:t xml:space="preserve">De </w:t>
      </w:r>
      <w:r w:rsidR="00BE0449">
        <w:t>leerling</w:t>
      </w:r>
      <w:r>
        <w:t xml:space="preserve"> zelf de juiste inkt leren kiezen (ook in functie van de drukdrager) en mengen, op deze wijze het gebruik van het PMS-boek aanleren. De begrippen “wegslaan”, “oxidatief”, “UV” en “IR” verduidelijken bij de verschillende droogwijzen.</w:t>
      </w:r>
    </w:p>
    <w:p w14:paraId="34C942B8" w14:textId="21530447" w:rsidR="00E01F11" w:rsidRDefault="00E01F11" w:rsidP="007B6F27">
      <w:pPr>
        <w:pStyle w:val="LPwenk1"/>
      </w:pPr>
      <w:r>
        <w:t xml:space="preserve">De </w:t>
      </w:r>
      <w:r w:rsidR="00BE0449">
        <w:t>leerling</w:t>
      </w:r>
      <w:r>
        <w:t xml:space="preserve"> beoordeelt zelf de eerste afdruk op juistheid</w:t>
      </w:r>
      <w:r w:rsidR="0076545A">
        <w:t xml:space="preserve"> </w:t>
      </w:r>
      <w:r w:rsidR="00BE0449">
        <w:t>van register, kleur, kwaliteit</w:t>
      </w:r>
      <w:r>
        <w:t xml:space="preserve"> … en vraagt dan een “goed voor druk”.</w:t>
      </w:r>
    </w:p>
    <w:p w14:paraId="281164E3" w14:textId="0AA43941" w:rsidR="00E01F11" w:rsidRDefault="00E01F11" w:rsidP="007B6F27">
      <w:pPr>
        <w:pStyle w:val="LPwenk1"/>
      </w:pPr>
      <w:r>
        <w:t>Drukproblemen leren oplossen: als leraar kan je hier het “toeval” soms een handje toesteken.</w:t>
      </w:r>
    </w:p>
    <w:p w14:paraId="554471E6" w14:textId="6D8F48B1" w:rsidR="00E01F11" w:rsidRDefault="00E01F11" w:rsidP="007B6F27">
      <w:pPr>
        <w:pStyle w:val="LPwenk1"/>
      </w:pPr>
      <w:r>
        <w:t xml:space="preserve">De leerling met zorg leren omgaan met de pers en ook bij de evaluatie aandacht schenken aan het belang van een goede persreiniging bij opdracht-/kleurenwissels en op het einde van de dagtaak. Ook de persomgeving moet door de </w:t>
      </w:r>
      <w:r w:rsidR="00BE0449">
        <w:t>leerling</w:t>
      </w:r>
      <w:r>
        <w:t xml:space="preserve"> in goede staat gehouden worden voor, tijdens en na het drukproces.</w:t>
      </w:r>
    </w:p>
    <w:p w14:paraId="3DD27027" w14:textId="720BCE65" w:rsidR="00E01F11" w:rsidRDefault="00E01F11" w:rsidP="007B6F27">
      <w:pPr>
        <w:pStyle w:val="LPwenk1"/>
      </w:pPr>
      <w:r>
        <w:t>De pers onderhouden en oog hebben voor een goed onderhouden machine zijn belangrijk. Wijzen op mogelijke defecten en storingen ten gevolge van slecht onderhoud. Periodiek onderhoud onder begeleiding laten uitvoeren tot de leerling een zekere graad van zelfstandigheid bereikt heeft.</w:t>
      </w:r>
    </w:p>
    <w:p w14:paraId="6BCE8AF0" w14:textId="49F9FD50" w:rsidR="00A25098" w:rsidRDefault="006676AF" w:rsidP="00980EF6">
      <w:pPr>
        <w:pStyle w:val="Lpdoel3"/>
        <w:numPr>
          <w:ilvl w:val="0"/>
          <w:numId w:val="0"/>
        </w:numPr>
        <w:ind w:left="1559"/>
        <w:jc w:val="left"/>
      </w:pPr>
      <w:r>
        <w:rPr>
          <w:noProof/>
          <w:lang w:val="nl-BE" w:eastAsia="nl-BE"/>
        </w:rPr>
        <w:drawing>
          <wp:anchor distT="0" distB="0" distL="114300" distR="114300" simplePos="0" relativeHeight="251660800" behindDoc="0" locked="0" layoutInCell="1" allowOverlap="1" wp14:anchorId="08915535" wp14:editId="4A33AABC">
            <wp:simplePos x="0" y="0"/>
            <wp:positionH relativeFrom="column">
              <wp:posOffset>252095</wp:posOffset>
            </wp:positionH>
            <wp:positionV relativeFrom="paragraph">
              <wp:posOffset>242570</wp:posOffset>
            </wp:positionV>
            <wp:extent cx="2352675" cy="3436144"/>
            <wp:effectExtent l="171450" t="152400" r="161925" b="16446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ukken3.PNG"/>
                    <pic:cNvPicPr/>
                  </pic:nvPicPr>
                  <pic:blipFill>
                    <a:blip r:embed="rId23">
                      <a:extLst>
                        <a:ext uri="{28A0092B-C50C-407E-A947-70E740481C1C}">
                          <a14:useLocalDpi xmlns:a14="http://schemas.microsoft.com/office/drawing/2010/main" val="0"/>
                        </a:ext>
                      </a:extLst>
                    </a:blip>
                    <a:stretch>
                      <a:fillRect/>
                    </a:stretch>
                  </pic:blipFill>
                  <pic:spPr>
                    <a:xfrm>
                      <a:off x="0" y="0"/>
                      <a:ext cx="2352675" cy="34361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25098">
        <w:br w:type="page"/>
      </w:r>
    </w:p>
    <w:p w14:paraId="407C6E6D" w14:textId="6B0416F8" w:rsidR="00A25098" w:rsidRDefault="00B91C6A" w:rsidP="00491294">
      <w:pPr>
        <w:pStyle w:val="LPKop3"/>
      </w:pPr>
      <w:r>
        <w:lastRenderedPageBreak/>
        <w:t>Digitale uitvoering</w:t>
      </w:r>
    </w:p>
    <w:p w14:paraId="00A526B7" w14:textId="1129E59C" w:rsidR="00A25098" w:rsidRPr="00DC79DF" w:rsidRDefault="00BE0449" w:rsidP="00DC79DF">
      <w:pPr>
        <w:pStyle w:val="VVKSOKop4"/>
        <w:tabs>
          <w:tab w:val="clear" w:pos="851"/>
        </w:tabs>
        <w:ind w:left="0" w:firstLine="0"/>
        <w:rPr>
          <w:rFonts w:ascii="Trebuchet MS" w:hAnsi="Trebuchet MS"/>
          <w:i/>
        </w:rPr>
      </w:pPr>
      <w:r w:rsidRPr="00DC79DF">
        <w:rPr>
          <w:rFonts w:ascii="Trebuchet MS" w:hAnsi="Trebuchet MS"/>
          <w:i/>
        </w:rPr>
        <w:t xml:space="preserve">AD7 </w:t>
      </w:r>
      <w:r w:rsidR="00A25098" w:rsidRPr="00DC79DF">
        <w:rPr>
          <w:rFonts w:ascii="Trebuchet MS" w:hAnsi="Trebuchet MS"/>
          <w:i/>
        </w:rPr>
        <w:t>Grafische producten digitaal uitvoeren.</w:t>
      </w:r>
      <w:r w:rsidR="00A25098" w:rsidRPr="00DC79DF">
        <w:rPr>
          <w:rFonts w:ascii="Trebuchet MS" w:hAnsi="Trebuchet MS"/>
          <w:i/>
        </w:rPr>
        <w:br/>
      </w:r>
    </w:p>
    <w:p w14:paraId="5ACAE929" w14:textId="5F1BDCE9" w:rsidR="00A25098" w:rsidRPr="00571E07" w:rsidRDefault="00571E07" w:rsidP="00DF7EAF">
      <w:pPr>
        <w:pStyle w:val="LPTekst"/>
        <w:rPr>
          <w:rFonts w:eastAsiaTheme="minorHAnsi"/>
        </w:rPr>
      </w:pPr>
      <w:r w:rsidRPr="00571E07">
        <w:rPr>
          <w:rFonts w:eastAsiaTheme="minorHAnsi"/>
          <w:u w:color="404040" w:themeColor="text1" w:themeTint="BF"/>
        </w:rPr>
        <w:t>De leerling</w:t>
      </w:r>
    </w:p>
    <w:p w14:paraId="5F5288FE" w14:textId="77777777" w:rsidR="00A25098" w:rsidRPr="00A25098" w:rsidRDefault="00A25098" w:rsidP="00FC130F">
      <w:pPr>
        <w:pStyle w:val="Lpdoel1"/>
      </w:pPr>
      <w:r w:rsidRPr="00A25098">
        <w:t>stelt de beeldoverdracht schematisch voor en licht die toe:</w:t>
      </w:r>
    </w:p>
    <w:p w14:paraId="22F6B814" w14:textId="6134D7E9" w:rsidR="00286F23" w:rsidRPr="00B61AB4" w:rsidRDefault="00286F23" w:rsidP="0033007A">
      <w:pPr>
        <w:pStyle w:val="Lpdoel2"/>
      </w:pPr>
      <w:proofErr w:type="spellStart"/>
      <w:r w:rsidRPr="00B61AB4">
        <w:t>inkjet</w:t>
      </w:r>
      <w:proofErr w:type="spellEnd"/>
      <w:r w:rsidR="00BE0449">
        <w:t>:</w:t>
      </w:r>
    </w:p>
    <w:p w14:paraId="6B55FB9F" w14:textId="0F5A5BEE" w:rsidR="00B61AB4" w:rsidRPr="00CE61FC" w:rsidRDefault="00B61AB4" w:rsidP="00980EF6">
      <w:pPr>
        <w:pStyle w:val="Lpdoel3"/>
        <w:ind w:hanging="436"/>
        <w:jc w:val="left"/>
      </w:pPr>
      <w:r w:rsidRPr="00CE61FC">
        <w:t>variabele druksystemen</w:t>
      </w:r>
      <w:r w:rsidR="00BE0449">
        <w:t>;</w:t>
      </w:r>
    </w:p>
    <w:p w14:paraId="5CA305CF" w14:textId="18856D2A" w:rsidR="00B61AB4" w:rsidRPr="00CE61FC" w:rsidRDefault="00B61AB4" w:rsidP="00980EF6">
      <w:pPr>
        <w:pStyle w:val="Lpdoel3"/>
        <w:ind w:hanging="436"/>
        <w:jc w:val="left"/>
      </w:pPr>
      <w:r w:rsidRPr="00CE61FC">
        <w:t>in</w:t>
      </w:r>
      <w:r w:rsidR="00D96FD7" w:rsidRPr="00CE61FC">
        <w:t>-</w:t>
      </w:r>
      <w:r w:rsidRPr="00CE61FC">
        <w:t>line nabewerkingen</w:t>
      </w:r>
      <w:r w:rsidR="00BE0449">
        <w:t>;</w:t>
      </w:r>
    </w:p>
    <w:p w14:paraId="411EF276" w14:textId="51B9A478" w:rsidR="00B61AB4" w:rsidRPr="00CE61FC" w:rsidRDefault="00B61AB4" w:rsidP="00980EF6">
      <w:pPr>
        <w:pStyle w:val="Lpdoel3"/>
        <w:ind w:hanging="436"/>
        <w:jc w:val="left"/>
      </w:pPr>
      <w:r w:rsidRPr="00CE61FC">
        <w:t>toepassingen</w:t>
      </w:r>
      <w:r w:rsidR="00BE0449">
        <w:t>.</w:t>
      </w:r>
    </w:p>
    <w:p w14:paraId="05E63398" w14:textId="77777777" w:rsidR="00B61AB4" w:rsidRPr="00B61AB4" w:rsidRDefault="00B61AB4" w:rsidP="00980EF6">
      <w:pPr>
        <w:pStyle w:val="Lpdoel3"/>
        <w:numPr>
          <w:ilvl w:val="0"/>
          <w:numId w:val="0"/>
        </w:numPr>
        <w:ind w:left="1559" w:hanging="436"/>
        <w:jc w:val="left"/>
      </w:pPr>
    </w:p>
    <w:p w14:paraId="69825E60" w14:textId="42B9F3A1" w:rsidR="00286F23" w:rsidRPr="00B61AB4" w:rsidRDefault="0033007A" w:rsidP="0033007A">
      <w:pPr>
        <w:pStyle w:val="Lpdoel2"/>
      </w:pPr>
      <w:proofErr w:type="spellStart"/>
      <w:r>
        <w:t>e</w:t>
      </w:r>
      <w:r w:rsidR="00286F23" w:rsidRPr="00CE61FC">
        <w:t>lektrofotografisch</w:t>
      </w:r>
      <w:proofErr w:type="spellEnd"/>
      <w:r w:rsidR="00BE0449">
        <w:t>:</w:t>
      </w:r>
    </w:p>
    <w:p w14:paraId="777A074C" w14:textId="59E782FB" w:rsidR="00D0147B" w:rsidRPr="00CE61FC" w:rsidRDefault="00D0147B" w:rsidP="00980EF6">
      <w:pPr>
        <w:pStyle w:val="Lpdoel3"/>
        <w:ind w:hanging="436"/>
        <w:jc w:val="left"/>
      </w:pPr>
      <w:r w:rsidRPr="00CE61FC">
        <w:t>variabele druksystemen</w:t>
      </w:r>
      <w:r w:rsidR="00BE0449">
        <w:t>;</w:t>
      </w:r>
    </w:p>
    <w:p w14:paraId="20F4F11E" w14:textId="2198CCE6" w:rsidR="00D0147B" w:rsidRPr="00CE61FC" w:rsidRDefault="00B61AB4" w:rsidP="00980EF6">
      <w:pPr>
        <w:pStyle w:val="Lpdoel3"/>
        <w:ind w:hanging="436"/>
        <w:jc w:val="left"/>
      </w:pPr>
      <w:r w:rsidRPr="00CE61FC">
        <w:t>in</w:t>
      </w:r>
      <w:r w:rsidR="00D96FD7" w:rsidRPr="00CE61FC">
        <w:t>-</w:t>
      </w:r>
      <w:r w:rsidRPr="00CE61FC">
        <w:t>line nabewerkingen</w:t>
      </w:r>
      <w:r w:rsidR="00BE0449">
        <w:t>;</w:t>
      </w:r>
    </w:p>
    <w:p w14:paraId="6BD07D03" w14:textId="7DF954BD" w:rsidR="00B61AB4" w:rsidRDefault="00B61AB4" w:rsidP="00980EF6">
      <w:pPr>
        <w:pStyle w:val="Lpdoel3"/>
        <w:ind w:hanging="436"/>
        <w:jc w:val="left"/>
      </w:pPr>
      <w:r w:rsidRPr="00CE61FC">
        <w:t>toepassingen</w:t>
      </w:r>
      <w:r w:rsidR="00BE0449">
        <w:t>.</w:t>
      </w:r>
    </w:p>
    <w:p w14:paraId="0E262EAD" w14:textId="12E8CCD4" w:rsidR="00CE61FC" w:rsidRDefault="00CE61FC" w:rsidP="00980EF6">
      <w:pPr>
        <w:pStyle w:val="Lpdoel3"/>
        <w:numPr>
          <w:ilvl w:val="0"/>
          <w:numId w:val="0"/>
        </w:numPr>
        <w:ind w:left="1559" w:hanging="436"/>
        <w:jc w:val="left"/>
      </w:pPr>
    </w:p>
    <w:p w14:paraId="01ECDEDD" w14:textId="18B6EA8B" w:rsidR="00CE61FC" w:rsidRDefault="00CE61FC" w:rsidP="00FC130F">
      <w:pPr>
        <w:pStyle w:val="Lpdoel1"/>
      </w:pPr>
      <w:r>
        <w:t>maakt een eenvoudige printproductie.</w:t>
      </w:r>
      <w:r>
        <w:br/>
      </w:r>
    </w:p>
    <w:p w14:paraId="772E888B" w14:textId="482AF9DC" w:rsidR="00CE61FC" w:rsidRDefault="00CE61FC" w:rsidP="00FC130F">
      <w:pPr>
        <w:pStyle w:val="Lpdoel1"/>
      </w:pPr>
      <w:r>
        <w:t>voert een ingangscontrole uit</w:t>
      </w:r>
      <w:r w:rsidR="00E01F11">
        <w:t xml:space="preserve"> (preflight)</w:t>
      </w:r>
      <w:r>
        <w:t>.</w:t>
      </w:r>
      <w:r>
        <w:br/>
      </w:r>
    </w:p>
    <w:p w14:paraId="4F39288B" w14:textId="2A9843FA" w:rsidR="00CE61FC" w:rsidRDefault="00CE61FC" w:rsidP="00FC130F">
      <w:pPr>
        <w:pStyle w:val="Lpdoel1"/>
      </w:pPr>
      <w:r>
        <w:t>stuurt bij waar nodig.</w:t>
      </w:r>
      <w:r>
        <w:br/>
      </w:r>
    </w:p>
    <w:p w14:paraId="72979E51" w14:textId="77777777" w:rsidR="00CE61FC" w:rsidRDefault="00CE61FC" w:rsidP="00FC130F">
      <w:pPr>
        <w:pStyle w:val="Lpdoel1"/>
      </w:pPr>
      <w:r>
        <w:t>springt ecologisch om met producten, sorteert en stockeert afval volgens de afspraken en procedures.</w:t>
      </w:r>
    </w:p>
    <w:p w14:paraId="08C94A61" w14:textId="77777777" w:rsidR="00CE61FC" w:rsidRDefault="00CE61FC" w:rsidP="00FC130F">
      <w:pPr>
        <w:pStyle w:val="Lpdoel1"/>
        <w:numPr>
          <w:ilvl w:val="0"/>
          <w:numId w:val="0"/>
        </w:numPr>
        <w:ind w:left="720"/>
      </w:pPr>
    </w:p>
    <w:p w14:paraId="08069DA3" w14:textId="77777777" w:rsidR="00CE61FC" w:rsidRPr="00B61AB4" w:rsidRDefault="00CE61FC" w:rsidP="00980EF6">
      <w:pPr>
        <w:pStyle w:val="Lpdoel3"/>
        <w:numPr>
          <w:ilvl w:val="0"/>
          <w:numId w:val="0"/>
        </w:numPr>
        <w:ind w:left="1559"/>
        <w:jc w:val="left"/>
      </w:pPr>
    </w:p>
    <w:p w14:paraId="6FD2D806" w14:textId="77777777" w:rsidR="00D0147B" w:rsidRPr="00B61AB4" w:rsidRDefault="00D0147B" w:rsidP="0033007A">
      <w:pPr>
        <w:pStyle w:val="Lpdoel2"/>
        <w:numPr>
          <w:ilvl w:val="0"/>
          <w:numId w:val="0"/>
        </w:numPr>
        <w:ind w:left="1105"/>
      </w:pPr>
    </w:p>
    <w:p w14:paraId="565E0A2A" w14:textId="5642F298" w:rsidR="00BF037E" w:rsidRPr="000D31DB" w:rsidRDefault="00BF037E" w:rsidP="00980EF6">
      <w:pPr>
        <w:pStyle w:val="VVKSOTekst"/>
        <w:jc w:val="left"/>
        <w:rPr>
          <w:b/>
          <w:bCs/>
        </w:rPr>
      </w:pPr>
      <w:r>
        <w:rPr>
          <w:b/>
          <w:bCs/>
        </w:rPr>
        <w:t>DIDACTISCHE WENKEN</w:t>
      </w:r>
    </w:p>
    <w:p w14:paraId="5FD2ABD8" w14:textId="0BCC20FE" w:rsidR="00D572C8" w:rsidRPr="00E01F11" w:rsidRDefault="00CE61FC" w:rsidP="007B6F27">
      <w:pPr>
        <w:pStyle w:val="LPwenk1"/>
      </w:pPr>
      <w:r w:rsidRPr="00E01F11">
        <w:t>Laat de l</w:t>
      </w:r>
      <w:r w:rsidR="00D572C8" w:rsidRPr="00E01F11">
        <w:t>eerlingen een digitaal druksystee</w:t>
      </w:r>
      <w:r w:rsidR="005E757F" w:rsidRPr="00E01F11">
        <w:t>m bedienen</w:t>
      </w:r>
      <w:r w:rsidRPr="00E01F11">
        <w:t xml:space="preserve"> door het </w:t>
      </w:r>
      <w:r w:rsidR="00D572C8" w:rsidRPr="00E01F11">
        <w:t>instellen naar ander papier</w:t>
      </w:r>
      <w:r w:rsidRPr="00E01F11">
        <w:t>soort</w:t>
      </w:r>
      <w:r w:rsidR="00D572C8" w:rsidRPr="00E01F11">
        <w:t xml:space="preserve"> en </w:t>
      </w:r>
      <w:r w:rsidR="005E757F" w:rsidRPr="00E01F11">
        <w:t>druk</w:t>
      </w:r>
      <w:r w:rsidR="00E01F11" w:rsidRPr="00E01F11">
        <w:t>formaat, het a</w:t>
      </w:r>
      <w:r w:rsidR="00D572C8" w:rsidRPr="00E01F11">
        <w:t xml:space="preserve">anvullen </w:t>
      </w:r>
      <w:r w:rsidR="00E01F11" w:rsidRPr="00E01F11">
        <w:t>van substraten..</w:t>
      </w:r>
      <w:r w:rsidR="00D572C8" w:rsidRPr="00E01F11">
        <w:t>.</w:t>
      </w:r>
    </w:p>
    <w:p w14:paraId="15012E98" w14:textId="3B899B82" w:rsidR="005E757F" w:rsidRDefault="00CE61FC" w:rsidP="007B6F27">
      <w:pPr>
        <w:pStyle w:val="LPwenk1"/>
      </w:pPr>
      <w:r>
        <w:t>Laat hen e</w:t>
      </w:r>
      <w:r w:rsidR="00E01F11">
        <w:t xml:space="preserve">en opdracht doorsturen </w:t>
      </w:r>
      <w:r w:rsidR="00D572C8" w:rsidRPr="00D572C8">
        <w:t>waarbij de voorvertoning belangrijk is en de juiste afdrukparameters ingesteld w</w:t>
      </w:r>
      <w:r w:rsidR="00BE0449">
        <w:t>e</w:t>
      </w:r>
      <w:r w:rsidR="00D572C8" w:rsidRPr="00D572C8">
        <w:t>rden.</w:t>
      </w:r>
      <w:r w:rsidR="005E757F">
        <w:t xml:space="preserve"> Na het drukken dient er meestal ook een afwerkings- of nabewerkingstechniek uitgevoerd te worden; welke de leerling kan uitvoeren.</w:t>
      </w:r>
    </w:p>
    <w:p w14:paraId="62EE8330" w14:textId="77777777" w:rsidR="00CE61FC" w:rsidRDefault="005E757F" w:rsidP="007B6F27">
      <w:pPr>
        <w:pStyle w:val="LPwenk1"/>
      </w:pPr>
      <w:r>
        <w:t xml:space="preserve">Op deze manier verwerft hij/zij ook inzicht in de betekenis en het gebruik van correcte druk- en afwerkingstekens en controlemiddelen over het </w:t>
      </w:r>
      <w:r w:rsidR="00FB28E0">
        <w:t>digitale</w:t>
      </w:r>
      <w:r>
        <w:t xml:space="preserve"> proces.</w:t>
      </w:r>
    </w:p>
    <w:p w14:paraId="00506D04" w14:textId="10C317FA" w:rsidR="001F205E" w:rsidRPr="00BF037E" w:rsidRDefault="00CE61FC" w:rsidP="007B6F27">
      <w:pPr>
        <w:pStyle w:val="LPwenk1"/>
      </w:pPr>
      <w:r>
        <w:t xml:space="preserve">Zoek het bij doelstelling </w:t>
      </w:r>
      <w:r w:rsidR="00B91C6A">
        <w:t>129</w:t>
      </w:r>
      <w:r>
        <w:t xml:space="preserve"> niet te ver</w:t>
      </w:r>
      <w:r w:rsidR="00BD73B7">
        <w:t>: o</w:t>
      </w:r>
      <w:r>
        <w:t xml:space="preserve">ok </w:t>
      </w:r>
      <w:r w:rsidR="00BD73B7">
        <w:t>formaat wijzigen</w:t>
      </w:r>
      <w:r>
        <w:t xml:space="preserve"> of veranderen van liggend naar staand formaat is bijsturen.</w:t>
      </w:r>
      <w:r w:rsidR="001F205E" w:rsidRPr="00BD73B7">
        <w:rPr>
          <w:color w:val="FF0000"/>
          <w14:textFill>
            <w14:solidFill>
              <w14:srgbClr w14:val="FF0000">
                <w14:lumMod w14:val="75000"/>
                <w14:lumOff w14:val="25000"/>
              </w14:srgbClr>
            </w14:solidFill>
          </w14:textFill>
        </w:rPr>
        <w:br/>
      </w:r>
      <w:r w:rsidR="001F205E" w:rsidRPr="00BD73B7">
        <w:rPr>
          <w:color w:val="FF0000"/>
          <w14:textFill>
            <w14:solidFill>
              <w14:srgbClr w14:val="FF0000">
                <w14:lumMod w14:val="75000"/>
                <w14:lumOff w14:val="25000"/>
              </w14:srgbClr>
            </w14:solidFill>
          </w14:textFill>
        </w:rPr>
        <w:br/>
      </w:r>
      <w:r w:rsidR="001F205E" w:rsidRPr="00BD73B7">
        <w:rPr>
          <w:color w:val="FF0000"/>
          <w14:textFill>
            <w14:solidFill>
              <w14:srgbClr w14:val="FF0000">
                <w14:lumMod w14:val="75000"/>
                <w14:lumOff w14:val="25000"/>
              </w14:srgbClr>
            </w14:solidFill>
          </w14:textFill>
        </w:rPr>
        <w:br/>
      </w:r>
      <w:r w:rsidR="001F205E">
        <w:br/>
      </w:r>
      <w:r w:rsidR="001F205E">
        <w:br/>
      </w:r>
      <w:r w:rsidR="001F205E">
        <w:br/>
      </w:r>
      <w:r w:rsidR="001F205E">
        <w:br/>
      </w:r>
      <w:r w:rsidR="001F205E">
        <w:br/>
      </w:r>
      <w:r w:rsidR="001F205E">
        <w:br/>
      </w:r>
      <w:r w:rsidR="001F205E">
        <w:br/>
      </w:r>
      <w:r w:rsidR="001F205E">
        <w:br/>
      </w:r>
      <w:r w:rsidR="001F205E">
        <w:br/>
      </w:r>
      <w:r w:rsidR="001F205E">
        <w:br/>
      </w:r>
      <w:r w:rsidR="001F205E">
        <w:br/>
      </w:r>
    </w:p>
    <w:p w14:paraId="6A6C05E4" w14:textId="049E0942" w:rsidR="00387EFC" w:rsidRPr="000804FC" w:rsidRDefault="00387EFC" w:rsidP="00491294">
      <w:pPr>
        <w:pStyle w:val="LPKop3"/>
      </w:pPr>
      <w:r w:rsidRPr="000804FC">
        <w:lastRenderedPageBreak/>
        <w:t>Afwerk</w:t>
      </w:r>
      <w:r w:rsidR="00B91C6A">
        <w:t>ing</w:t>
      </w:r>
    </w:p>
    <w:p w14:paraId="4D2AE9F9" w14:textId="3C64B0D1" w:rsidR="00387EFC" w:rsidRPr="00DF7EAF" w:rsidRDefault="00BE0449" w:rsidP="00B6735B">
      <w:pPr>
        <w:pStyle w:val="VVKSOTekst"/>
        <w:jc w:val="left"/>
        <w:rPr>
          <w:rStyle w:val="LPTekstChar"/>
          <w:rFonts w:eastAsiaTheme="minorHAnsi"/>
        </w:rPr>
      </w:pPr>
      <w:r w:rsidRPr="00DC79DF">
        <w:rPr>
          <w:rFonts w:ascii="Trebuchet MS" w:hAnsi="Trebuchet MS"/>
          <w:b/>
          <w:i/>
          <w:szCs w:val="22"/>
        </w:rPr>
        <w:t xml:space="preserve">AD9 </w:t>
      </w:r>
      <w:r w:rsidR="00056356" w:rsidRPr="00DC79DF">
        <w:rPr>
          <w:rFonts w:ascii="Trebuchet MS" w:hAnsi="Trebuchet MS"/>
          <w:b/>
          <w:i/>
          <w:szCs w:val="22"/>
        </w:rPr>
        <w:t>Een grafisch product afwerken.</w:t>
      </w:r>
      <w:r w:rsidR="00056356" w:rsidRPr="00DC79DF">
        <w:rPr>
          <w:rFonts w:ascii="Trebuchet MS" w:hAnsi="Trebuchet MS"/>
          <w:b/>
          <w:i/>
          <w:szCs w:val="22"/>
        </w:rPr>
        <w:br/>
      </w:r>
      <w:r w:rsidR="00056356">
        <w:rPr>
          <w:rFonts w:ascii="Trebuchet MS" w:hAnsi="Trebuchet MS"/>
          <w:b/>
          <w:i/>
          <w:sz w:val="24"/>
          <w:szCs w:val="22"/>
          <w:lang w:val="nl-BE"/>
        </w:rPr>
        <w:br/>
      </w:r>
      <w:r w:rsidR="00571E07" w:rsidRPr="00DF7EAF">
        <w:rPr>
          <w:rStyle w:val="LPTekstChar"/>
          <w:rFonts w:eastAsiaTheme="minorHAnsi"/>
        </w:rPr>
        <w:t>De leerling</w:t>
      </w:r>
    </w:p>
    <w:p w14:paraId="025ECFC0" w14:textId="59E74AA4" w:rsidR="00012D51" w:rsidRPr="000804FC" w:rsidRDefault="00012D51" w:rsidP="00FC130F">
      <w:pPr>
        <w:pStyle w:val="Lpdoel1"/>
      </w:pPr>
      <w:r w:rsidRPr="000804FC">
        <w:t xml:space="preserve">snijdt papier, karton en </w:t>
      </w:r>
      <w:r w:rsidR="00BE0449">
        <w:t>grafische producten (m.i.v. drukwerk)</w:t>
      </w:r>
      <w:r w:rsidR="00BE0449" w:rsidRPr="00E01F11">
        <w:t xml:space="preserve"> </w:t>
      </w:r>
      <w:r w:rsidRPr="000804FC">
        <w:t>met de snijmachine en licht de bouw en de werking ervan toe.</w:t>
      </w:r>
      <w:r w:rsidR="00B6735B">
        <w:br/>
      </w:r>
    </w:p>
    <w:p w14:paraId="6CAAE6E4" w14:textId="14078E95" w:rsidR="00012D51" w:rsidRPr="00E01F11" w:rsidRDefault="00694687" w:rsidP="00FC130F">
      <w:pPr>
        <w:pStyle w:val="Lpdoel1"/>
      </w:pPr>
      <w:r w:rsidRPr="00E01F11">
        <w:t>stelt e</w:t>
      </w:r>
      <w:r w:rsidR="00012D51" w:rsidRPr="00E01F11">
        <w:t xml:space="preserve">en snijschema </w:t>
      </w:r>
      <w:r w:rsidR="00B6735B">
        <w:t>op.</w:t>
      </w:r>
      <w:r w:rsidR="00B6735B">
        <w:br/>
      </w:r>
    </w:p>
    <w:p w14:paraId="7368A04B" w14:textId="289298E2" w:rsidR="00012D51" w:rsidRPr="000804FC" w:rsidRDefault="00694687" w:rsidP="00FC130F">
      <w:pPr>
        <w:pStyle w:val="Lpdoel1"/>
      </w:pPr>
      <w:r w:rsidRPr="00E01F11">
        <w:t>bedient d</w:t>
      </w:r>
      <w:r w:rsidR="00012D51" w:rsidRPr="00E01F11">
        <w:t>e snijmachine</w:t>
      </w:r>
      <w:r w:rsidRPr="00E01F11">
        <w:t xml:space="preserve"> en licht de bouw en onderdelen toe</w:t>
      </w:r>
      <w:r w:rsidR="00012D51" w:rsidRPr="000804FC">
        <w:t>:</w:t>
      </w:r>
    </w:p>
    <w:p w14:paraId="0FDA4852" w14:textId="77777777" w:rsidR="00012D51" w:rsidRPr="000804FC" w:rsidRDefault="00012D51" w:rsidP="00980EF6">
      <w:pPr>
        <w:pStyle w:val="Lpdoel3"/>
        <w:ind w:hanging="436"/>
        <w:jc w:val="left"/>
      </w:pPr>
      <w:r w:rsidRPr="00E01F11">
        <w:t>automatisatie</w:t>
      </w:r>
      <w:r w:rsidRPr="000804FC">
        <w:t>;</w:t>
      </w:r>
    </w:p>
    <w:p w14:paraId="44153AFE" w14:textId="77777777" w:rsidR="00012D51" w:rsidRPr="000804FC" w:rsidRDefault="00012D51" w:rsidP="00980EF6">
      <w:pPr>
        <w:pStyle w:val="Lpdoel3"/>
        <w:ind w:hanging="436"/>
        <w:jc w:val="left"/>
      </w:pPr>
      <w:r w:rsidRPr="000804FC">
        <w:t>snijstraat – configuratie;</w:t>
      </w:r>
    </w:p>
    <w:p w14:paraId="7D850DDE" w14:textId="77777777" w:rsidR="00012D51" w:rsidRPr="000804FC" w:rsidRDefault="00012D51" w:rsidP="00980EF6">
      <w:pPr>
        <w:pStyle w:val="Lpdoel3"/>
        <w:ind w:hanging="436"/>
        <w:jc w:val="left"/>
      </w:pPr>
      <w:r w:rsidRPr="000804FC">
        <w:t>hulp- en aanvoerelementen;</w:t>
      </w:r>
    </w:p>
    <w:p w14:paraId="7471F78E" w14:textId="77777777" w:rsidR="00012D51" w:rsidRPr="000804FC" w:rsidRDefault="00012D51" w:rsidP="00980EF6">
      <w:pPr>
        <w:pStyle w:val="Lpdoel3"/>
        <w:ind w:hanging="436"/>
        <w:jc w:val="left"/>
      </w:pPr>
      <w:r w:rsidRPr="000804FC">
        <w:t>veiligheidsvoorzieningen;</w:t>
      </w:r>
    </w:p>
    <w:p w14:paraId="5332F0CE" w14:textId="68CBDF11" w:rsidR="00012D51" w:rsidRPr="000804FC" w:rsidRDefault="00B6735B" w:rsidP="00980EF6">
      <w:pPr>
        <w:pStyle w:val="Lpdoel3"/>
        <w:ind w:hanging="436"/>
        <w:jc w:val="left"/>
      </w:pPr>
      <w:r>
        <w:t>werking en bediening.</w:t>
      </w:r>
      <w:r>
        <w:br/>
      </w:r>
    </w:p>
    <w:p w14:paraId="644CF02A" w14:textId="349FCA1E" w:rsidR="00012D51" w:rsidRPr="000804FC" w:rsidRDefault="00694687" w:rsidP="00FC130F">
      <w:pPr>
        <w:pStyle w:val="Lpdoel1"/>
      </w:pPr>
      <w:r w:rsidRPr="000804FC">
        <w:t xml:space="preserve">voert een </w:t>
      </w:r>
      <w:proofErr w:type="spellStart"/>
      <w:r w:rsidR="00012D51" w:rsidRPr="000804FC">
        <w:t>meswissel</w:t>
      </w:r>
      <w:proofErr w:type="spellEnd"/>
      <w:r w:rsidRPr="000804FC">
        <w:t xml:space="preserve"> uit</w:t>
      </w:r>
      <w:r w:rsidR="00BE0449">
        <w:t>.</w:t>
      </w:r>
      <w:r w:rsidR="00012D51" w:rsidRPr="000804FC">
        <w:t xml:space="preserve"> </w:t>
      </w:r>
      <w:r w:rsidR="00571E07" w:rsidRPr="00571E07">
        <w:rPr>
          <w:b/>
        </w:rPr>
        <w:t>(U)</w:t>
      </w:r>
      <w:r w:rsidR="00B6735B">
        <w:rPr>
          <w:b/>
        </w:rPr>
        <w:br/>
      </w:r>
    </w:p>
    <w:p w14:paraId="76A67995" w14:textId="40D984BF" w:rsidR="00012D51" w:rsidRPr="000804FC" w:rsidRDefault="00694687" w:rsidP="00FC130F">
      <w:pPr>
        <w:pStyle w:val="Lpdoel1"/>
      </w:pPr>
      <w:r w:rsidRPr="000804FC">
        <w:t>maakt e</w:t>
      </w:r>
      <w:r w:rsidR="00012D51" w:rsidRPr="000804FC">
        <w:t>en proefsnede</w:t>
      </w:r>
      <w:r w:rsidR="00B6735B">
        <w:t>.</w:t>
      </w:r>
      <w:r w:rsidR="00B6735B">
        <w:br/>
      </w:r>
    </w:p>
    <w:p w14:paraId="6B9352C5" w14:textId="1FF42940" w:rsidR="00012D51" w:rsidRDefault="00694687" w:rsidP="00FC130F">
      <w:pPr>
        <w:pStyle w:val="Lpdoel1"/>
      </w:pPr>
      <w:r w:rsidRPr="000804FC">
        <w:t>s</w:t>
      </w:r>
      <w:r w:rsidR="00012D51" w:rsidRPr="000804FC">
        <w:t>nijd</w:t>
      </w:r>
      <w:r w:rsidRPr="000804FC">
        <w:t>t</w:t>
      </w:r>
      <w:r w:rsidR="00012D51" w:rsidRPr="000804FC">
        <w:t xml:space="preserve"> zon</w:t>
      </w:r>
      <w:r w:rsidR="00B6735B">
        <w:t>der en met programma-instelling.</w:t>
      </w:r>
      <w:r w:rsidR="00B6735B">
        <w:br/>
      </w:r>
    </w:p>
    <w:p w14:paraId="6775CE47" w14:textId="34D45A9A" w:rsidR="00B00FE7" w:rsidRPr="000804FC" w:rsidRDefault="00B00FE7" w:rsidP="00FC130F">
      <w:pPr>
        <w:pStyle w:val="Lpdoel1"/>
      </w:pPr>
      <w:proofErr w:type="spellStart"/>
      <w:r>
        <w:t>rogneert</w:t>
      </w:r>
      <w:proofErr w:type="spellEnd"/>
      <w:r>
        <w:t xml:space="preserve"> (sc</w:t>
      </w:r>
      <w:r w:rsidR="00B6735B">
        <w:t>hoonsnijden) en snijdt stofvrij.</w:t>
      </w:r>
      <w:r w:rsidR="00B6735B">
        <w:br/>
      </w:r>
    </w:p>
    <w:p w14:paraId="0DDB4356" w14:textId="714D005D" w:rsidR="00012D51" w:rsidRPr="000804FC" w:rsidRDefault="00694687" w:rsidP="00FC130F">
      <w:pPr>
        <w:pStyle w:val="Lpdoel1"/>
      </w:pPr>
      <w:r w:rsidRPr="000804FC">
        <w:t xml:space="preserve">gebruikt de juiste </w:t>
      </w:r>
      <w:r w:rsidR="00B6735B">
        <w:t>stapelwijze.</w:t>
      </w:r>
      <w:r w:rsidR="00B6735B">
        <w:br/>
      </w:r>
    </w:p>
    <w:p w14:paraId="2FB2DFC8" w14:textId="68A6FF2A" w:rsidR="00012D51" w:rsidRPr="000804FC" w:rsidRDefault="00012D51" w:rsidP="00FC130F">
      <w:pPr>
        <w:pStyle w:val="Lpdoel1"/>
      </w:pPr>
      <w:r w:rsidRPr="000804FC">
        <w:t>verwijder</w:t>
      </w:r>
      <w:r w:rsidR="00694687" w:rsidRPr="000804FC">
        <w:t>t</w:t>
      </w:r>
      <w:r w:rsidRPr="000804FC">
        <w:t xml:space="preserve"> het snijafval volgens procedure.</w:t>
      </w:r>
    </w:p>
    <w:p w14:paraId="7C3FD591" w14:textId="77777777" w:rsidR="00012D51" w:rsidRPr="000804FC" w:rsidRDefault="00012D51" w:rsidP="00980EF6">
      <w:pPr>
        <w:pStyle w:val="OpmaakprofielVVKSOOpsomming2Na0pt"/>
        <w:numPr>
          <w:ilvl w:val="0"/>
          <w:numId w:val="0"/>
        </w:numPr>
        <w:ind w:hanging="436"/>
        <w:jc w:val="left"/>
        <w:rPr>
          <w:rFonts w:ascii="Trebuchet MS" w:hAnsi="Trebuchet MS"/>
        </w:rPr>
      </w:pPr>
    </w:p>
    <w:p w14:paraId="37F11AAE" w14:textId="7DE0207B" w:rsidR="00AD3A69" w:rsidRDefault="00012D51" w:rsidP="00FC130F">
      <w:pPr>
        <w:pStyle w:val="Lpdoel1"/>
      </w:pPr>
      <w:r w:rsidRPr="000804FC">
        <w:t xml:space="preserve">vouwt </w:t>
      </w:r>
      <w:r w:rsidR="00BE0449">
        <w:t>grafische producten (m.i.v. drukwerk)</w:t>
      </w:r>
      <w:r w:rsidR="00BE0449" w:rsidRPr="00E01F11">
        <w:t xml:space="preserve"> </w:t>
      </w:r>
      <w:r w:rsidRPr="000804FC">
        <w:t>met de vouwmachine</w:t>
      </w:r>
      <w:r w:rsidR="00B91C6A">
        <w:t>.</w:t>
      </w:r>
    </w:p>
    <w:p w14:paraId="37995A8E" w14:textId="77777777" w:rsidR="00AD3A69" w:rsidRDefault="00AD3A69" w:rsidP="00FC130F">
      <w:pPr>
        <w:pStyle w:val="Lpdoel1"/>
        <w:numPr>
          <w:ilvl w:val="0"/>
          <w:numId w:val="0"/>
        </w:numPr>
        <w:ind w:left="714"/>
      </w:pPr>
    </w:p>
    <w:p w14:paraId="1133CF28" w14:textId="77777777" w:rsidR="00012D51" w:rsidRDefault="00012D51" w:rsidP="00FC130F">
      <w:pPr>
        <w:pStyle w:val="Lpdoel1"/>
      </w:pPr>
      <w:r w:rsidRPr="000804FC">
        <w:t xml:space="preserve"> licht de bouw en de werking </w:t>
      </w:r>
      <w:r w:rsidR="00AD3A69">
        <w:t>van de vouwmachine</w:t>
      </w:r>
      <w:r w:rsidRPr="000804FC">
        <w:t xml:space="preserve"> toe</w:t>
      </w:r>
      <w:r w:rsidR="00AD3A69">
        <w:t>:</w:t>
      </w:r>
    </w:p>
    <w:p w14:paraId="0B9EF5A5" w14:textId="77777777" w:rsidR="00AD3A69" w:rsidRPr="00AD3A69" w:rsidRDefault="00AD3A69" w:rsidP="0033007A">
      <w:pPr>
        <w:pStyle w:val="Lpdoel2"/>
      </w:pPr>
      <w:r w:rsidRPr="00AD3A69">
        <w:t>bouw (messen en tassen);</w:t>
      </w:r>
    </w:p>
    <w:p w14:paraId="6C4272B0" w14:textId="77777777" w:rsidR="00AD3A69" w:rsidRPr="00AD3A69" w:rsidRDefault="00AD3A69" w:rsidP="0033007A">
      <w:pPr>
        <w:pStyle w:val="Lpdoel2"/>
      </w:pPr>
      <w:r w:rsidRPr="00AD3A69">
        <w:t>werking;</w:t>
      </w:r>
    </w:p>
    <w:p w14:paraId="4C36A92C" w14:textId="18229800" w:rsidR="00AD3A69" w:rsidRDefault="00AD3A69" w:rsidP="0033007A">
      <w:pPr>
        <w:pStyle w:val="Lpdoel2"/>
      </w:pPr>
      <w:r w:rsidRPr="00AD3A69">
        <w:t>bediening.</w:t>
      </w:r>
      <w:r w:rsidR="00B00FE7">
        <w:br/>
      </w:r>
    </w:p>
    <w:p w14:paraId="2D4E1D95" w14:textId="1A4B17BB" w:rsidR="00B00FE7" w:rsidRPr="00AD3A69" w:rsidRDefault="00B00FE7" w:rsidP="00FC130F">
      <w:pPr>
        <w:pStyle w:val="Lpdoel1"/>
      </w:pPr>
      <w:r>
        <w:t xml:space="preserve">lijmt </w:t>
      </w:r>
      <w:r w:rsidR="00BE0449">
        <w:t>grafische producten (m.i.v. drukwerk)</w:t>
      </w:r>
      <w:r w:rsidR="00B91C6A">
        <w:t>.</w:t>
      </w:r>
    </w:p>
    <w:p w14:paraId="6804D1BA" w14:textId="77777777" w:rsidR="00AD3A69" w:rsidRPr="00AD3A69" w:rsidRDefault="00AD3A69" w:rsidP="0033007A">
      <w:pPr>
        <w:pStyle w:val="Lpdoel2"/>
        <w:numPr>
          <w:ilvl w:val="0"/>
          <w:numId w:val="0"/>
        </w:numPr>
        <w:ind w:left="1105"/>
      </w:pPr>
    </w:p>
    <w:p w14:paraId="2FF3DEFA" w14:textId="77777777" w:rsidR="00012D51" w:rsidRPr="000804FC" w:rsidRDefault="00AD3A69" w:rsidP="00FC130F">
      <w:pPr>
        <w:pStyle w:val="Lpdoel1"/>
      </w:pPr>
      <w:r>
        <w:t>onderzoekt</w:t>
      </w:r>
      <w:r w:rsidR="00694687" w:rsidRPr="000804FC">
        <w:t xml:space="preserve"> </w:t>
      </w:r>
      <w:r w:rsidR="00012D51" w:rsidRPr="000804FC">
        <w:t>gevalstudies</w:t>
      </w:r>
      <w:r w:rsidR="00694687" w:rsidRPr="000804FC">
        <w:t xml:space="preserve"> zoals</w:t>
      </w:r>
      <w:r w:rsidR="00012D51" w:rsidRPr="000804FC">
        <w:t>:</w:t>
      </w:r>
    </w:p>
    <w:p w14:paraId="3BA42146" w14:textId="3AF161B5" w:rsidR="00B00FE7" w:rsidRDefault="00B00FE7" w:rsidP="0033007A">
      <w:pPr>
        <w:pStyle w:val="Lpdoel2"/>
      </w:pPr>
      <w:r>
        <w:t>katernen van 4, 8, 16…;</w:t>
      </w:r>
    </w:p>
    <w:p w14:paraId="39BDF7EF" w14:textId="287F6DCD" w:rsidR="00012D51" w:rsidRPr="000804FC" w:rsidRDefault="00012D51" w:rsidP="0033007A">
      <w:pPr>
        <w:pStyle w:val="Lpdoel2"/>
      </w:pPr>
      <w:r w:rsidRPr="000804FC">
        <w:t>enkele vouw;</w:t>
      </w:r>
    </w:p>
    <w:p w14:paraId="47DD60DE" w14:textId="77777777" w:rsidR="00012D51" w:rsidRPr="000804FC" w:rsidRDefault="00012D51" w:rsidP="0033007A">
      <w:pPr>
        <w:pStyle w:val="Lpdoel2"/>
      </w:pPr>
      <w:r w:rsidRPr="000804FC">
        <w:t>parallelvouw;</w:t>
      </w:r>
    </w:p>
    <w:p w14:paraId="12DA04B6" w14:textId="77777777" w:rsidR="00012D51" w:rsidRPr="000804FC" w:rsidRDefault="00012D51" w:rsidP="0033007A">
      <w:pPr>
        <w:pStyle w:val="Lpdoel2"/>
      </w:pPr>
      <w:r w:rsidRPr="000804FC">
        <w:t>wikkelvouw;</w:t>
      </w:r>
    </w:p>
    <w:p w14:paraId="50F36859" w14:textId="77777777" w:rsidR="00012D51" w:rsidRPr="000804FC" w:rsidRDefault="00012D51" w:rsidP="0033007A">
      <w:pPr>
        <w:pStyle w:val="Lpdoel2"/>
      </w:pPr>
      <w:r w:rsidRPr="000804FC">
        <w:t>zigzagvouw;</w:t>
      </w:r>
    </w:p>
    <w:p w14:paraId="24F6FAF2" w14:textId="77777777" w:rsidR="00012D51" w:rsidRPr="000804FC" w:rsidRDefault="00012D51" w:rsidP="0033007A">
      <w:pPr>
        <w:pStyle w:val="Lpdoel2"/>
      </w:pPr>
      <w:r w:rsidRPr="000804FC">
        <w:t>luik- of venstervouw;</w:t>
      </w:r>
    </w:p>
    <w:p w14:paraId="3205DCDF" w14:textId="77777777" w:rsidR="00012D51" w:rsidRPr="000804FC" w:rsidRDefault="00012D51" w:rsidP="0033007A">
      <w:pPr>
        <w:pStyle w:val="Lpdoel2"/>
      </w:pPr>
      <w:r w:rsidRPr="000804FC">
        <w:t>kruisvouw;</w:t>
      </w:r>
    </w:p>
    <w:p w14:paraId="25F73161" w14:textId="7F6EE0BF" w:rsidR="00012D51" w:rsidRPr="000804FC" w:rsidRDefault="00012D51" w:rsidP="0033007A">
      <w:pPr>
        <w:pStyle w:val="Lpdoel2"/>
      </w:pPr>
      <w:r w:rsidRPr="000804FC">
        <w:t>gecombineerde vouw</w:t>
      </w:r>
      <w:r w:rsidR="00BE0449">
        <w:t>;</w:t>
      </w:r>
      <w:r w:rsidRPr="000804FC">
        <w:t xml:space="preserve"> </w:t>
      </w:r>
      <w:r w:rsidR="00571E07" w:rsidRPr="00571E07">
        <w:rPr>
          <w:b/>
        </w:rPr>
        <w:t>(U)</w:t>
      </w:r>
    </w:p>
    <w:p w14:paraId="172E0BF7" w14:textId="77777777" w:rsidR="00012D51" w:rsidRPr="000804FC" w:rsidRDefault="00012D51" w:rsidP="0033007A">
      <w:pPr>
        <w:pStyle w:val="Lpdoel2"/>
      </w:pPr>
      <w:r w:rsidRPr="000804FC">
        <w:t>rilmogelijkheden;</w:t>
      </w:r>
    </w:p>
    <w:p w14:paraId="5C8DBF45" w14:textId="77777777" w:rsidR="00012D51" w:rsidRPr="000804FC" w:rsidRDefault="00012D51" w:rsidP="0033007A">
      <w:pPr>
        <w:pStyle w:val="Lpdoel2"/>
      </w:pPr>
      <w:r w:rsidRPr="000804FC">
        <w:t>perforeermogelijkheden;</w:t>
      </w:r>
    </w:p>
    <w:p w14:paraId="44EFB147" w14:textId="77777777" w:rsidR="00012D51" w:rsidRPr="000804FC" w:rsidRDefault="00012D51" w:rsidP="0033007A">
      <w:pPr>
        <w:pStyle w:val="Lpdoel2"/>
      </w:pPr>
      <w:r w:rsidRPr="000804FC">
        <w:t>snijmogelijkheden;</w:t>
      </w:r>
    </w:p>
    <w:p w14:paraId="3A70CA42" w14:textId="3213E413" w:rsidR="00760F05" w:rsidRDefault="00012D51" w:rsidP="0033007A">
      <w:pPr>
        <w:pStyle w:val="Lpdoel2"/>
      </w:pPr>
      <w:r w:rsidRPr="000804FC">
        <w:t>optionele elementen.</w:t>
      </w:r>
    </w:p>
    <w:p w14:paraId="17B0DF53" w14:textId="77777777" w:rsidR="00B91C6A" w:rsidRDefault="00B91C6A" w:rsidP="00B91C6A">
      <w:pPr>
        <w:pStyle w:val="Lpdoel2"/>
        <w:numPr>
          <w:ilvl w:val="0"/>
          <w:numId w:val="0"/>
        </w:numPr>
        <w:ind w:left="1105" w:hanging="436"/>
      </w:pPr>
    </w:p>
    <w:p w14:paraId="4050A543" w14:textId="77777777" w:rsidR="00B91C6A" w:rsidRPr="000804FC" w:rsidRDefault="00B91C6A" w:rsidP="00491294">
      <w:pPr>
        <w:pStyle w:val="LPKop3"/>
      </w:pPr>
      <w:r w:rsidRPr="000804FC">
        <w:lastRenderedPageBreak/>
        <w:t>Nabewerk</w:t>
      </w:r>
      <w:r>
        <w:t>ing</w:t>
      </w:r>
    </w:p>
    <w:p w14:paraId="70E0C7B0" w14:textId="5D8E6FD2" w:rsidR="00B91C6A" w:rsidRPr="00DF7EAF" w:rsidRDefault="00B91C6A" w:rsidP="00B91C6A">
      <w:pPr>
        <w:pStyle w:val="VVKSOTekst"/>
        <w:jc w:val="left"/>
        <w:rPr>
          <w:rStyle w:val="LPTekstChar"/>
          <w:rFonts w:eastAsiaTheme="minorHAnsi"/>
        </w:rPr>
      </w:pPr>
      <w:r w:rsidRPr="00DC79DF">
        <w:rPr>
          <w:rFonts w:ascii="Trebuchet MS" w:hAnsi="Trebuchet MS"/>
          <w:b/>
          <w:i/>
          <w:szCs w:val="22"/>
        </w:rPr>
        <w:t xml:space="preserve">AD8 Een grafisch product </w:t>
      </w:r>
      <w:proofErr w:type="spellStart"/>
      <w:r w:rsidRPr="00DC79DF">
        <w:rPr>
          <w:rFonts w:ascii="Trebuchet MS" w:hAnsi="Trebuchet MS"/>
          <w:b/>
          <w:i/>
          <w:szCs w:val="22"/>
        </w:rPr>
        <w:t>nabewerken</w:t>
      </w:r>
      <w:proofErr w:type="spellEnd"/>
      <w:r w:rsidRPr="00DC79DF">
        <w:rPr>
          <w:rFonts w:ascii="Trebuchet MS" w:hAnsi="Trebuchet MS"/>
          <w:b/>
          <w:i/>
          <w:szCs w:val="22"/>
        </w:rPr>
        <w:t>.</w:t>
      </w:r>
      <w:r w:rsidRPr="00DC79DF">
        <w:rPr>
          <w:rFonts w:ascii="Trebuchet MS" w:hAnsi="Trebuchet MS"/>
          <w:b/>
          <w:i/>
          <w:szCs w:val="22"/>
        </w:rPr>
        <w:br/>
      </w:r>
      <w:r w:rsidRPr="000804FC">
        <w:rPr>
          <w:rFonts w:ascii="Trebuchet MS" w:hAnsi="Trebuchet MS"/>
          <w:b/>
          <w:i/>
          <w:sz w:val="24"/>
          <w:szCs w:val="22"/>
          <w:lang w:val="nl-BE"/>
        </w:rPr>
        <w:br/>
      </w:r>
      <w:r w:rsidRPr="00DF7EAF">
        <w:rPr>
          <w:rStyle w:val="LPTekstChar"/>
          <w:rFonts w:eastAsiaTheme="minorHAnsi"/>
        </w:rPr>
        <w:t>De leerling</w:t>
      </w:r>
    </w:p>
    <w:p w14:paraId="7A59AEA9" w14:textId="77777777" w:rsidR="00B91C6A" w:rsidRPr="00BD73B7" w:rsidRDefault="00B91C6A" w:rsidP="00B91C6A">
      <w:pPr>
        <w:pStyle w:val="Lpdoel1"/>
      </w:pPr>
      <w:r w:rsidRPr="00E01F11">
        <w:t xml:space="preserve">perforeert, rilt en stanst </w:t>
      </w:r>
      <w:r>
        <w:t>grafische producten (m.i.v. drukwerk)</w:t>
      </w:r>
      <w:r w:rsidRPr="00E01F11">
        <w:t xml:space="preserve"> en licht de bouw en de werking van diverse perforeer- en ril- en stansapparatuur toe</w:t>
      </w:r>
      <w:r w:rsidRPr="00BD73B7">
        <w:t>.</w:t>
      </w:r>
    </w:p>
    <w:p w14:paraId="77743636" w14:textId="77777777" w:rsidR="00B91C6A" w:rsidRDefault="00B91C6A" w:rsidP="00B91C6A">
      <w:pPr>
        <w:pStyle w:val="Lpdoel2"/>
        <w:numPr>
          <w:ilvl w:val="0"/>
          <w:numId w:val="0"/>
        </w:numPr>
        <w:ind w:left="1105" w:hanging="436"/>
      </w:pPr>
    </w:p>
    <w:p w14:paraId="23B82FC1" w14:textId="284C0FB7" w:rsidR="00676949" w:rsidRPr="00676949" w:rsidRDefault="00B91C6A" w:rsidP="00491294">
      <w:pPr>
        <w:pStyle w:val="LPKop3"/>
      </w:pPr>
      <w:r>
        <w:t>Analyse van d</w:t>
      </w:r>
      <w:r w:rsidR="00676949">
        <w:t xml:space="preserve">rukwerk </w:t>
      </w:r>
    </w:p>
    <w:p w14:paraId="76E76588" w14:textId="70F5BDF6" w:rsidR="00056356" w:rsidRPr="00DC79DF" w:rsidRDefault="00BE0449" w:rsidP="00DC79DF">
      <w:pPr>
        <w:pStyle w:val="VVKSOOpsomming12"/>
        <w:tabs>
          <w:tab w:val="clear" w:pos="851"/>
        </w:tabs>
        <w:ind w:left="454"/>
        <w:jc w:val="left"/>
        <w:rPr>
          <w:rFonts w:ascii="Trebuchet MS" w:hAnsi="Trebuchet MS"/>
          <w:b/>
          <w:i/>
          <w:szCs w:val="22"/>
          <w:lang w:val="nl-BE"/>
        </w:rPr>
      </w:pPr>
      <w:r w:rsidRPr="00DC79DF">
        <w:rPr>
          <w:rFonts w:ascii="Trebuchet MS" w:hAnsi="Trebuchet MS"/>
          <w:b/>
          <w:i/>
          <w:szCs w:val="22"/>
          <w:lang w:val="nl-BE"/>
        </w:rPr>
        <w:t xml:space="preserve">AD10 </w:t>
      </w:r>
      <w:r w:rsidR="00056356" w:rsidRPr="00DC79DF">
        <w:rPr>
          <w:rFonts w:ascii="Trebuchet MS" w:hAnsi="Trebuchet MS"/>
          <w:b/>
          <w:i/>
          <w:szCs w:val="22"/>
          <w:lang w:val="nl-BE"/>
        </w:rPr>
        <w:t>Drukwerk analyseren in functie van techniek en uitvoering.</w:t>
      </w:r>
    </w:p>
    <w:p w14:paraId="52404751" w14:textId="77777777" w:rsidR="00056356" w:rsidRDefault="00056356" w:rsidP="00980EF6">
      <w:pPr>
        <w:pStyle w:val="VVKSOOpsomming12"/>
        <w:tabs>
          <w:tab w:val="clear" w:pos="851"/>
        </w:tabs>
        <w:jc w:val="left"/>
        <w:rPr>
          <w:rFonts w:ascii="Trebuchet MS" w:hAnsi="Trebuchet MS"/>
          <w:b/>
          <w:i/>
          <w:sz w:val="24"/>
          <w:szCs w:val="22"/>
          <w:lang w:val="nl-BE"/>
        </w:rPr>
      </w:pPr>
    </w:p>
    <w:p w14:paraId="6C0CB61C" w14:textId="03855E90" w:rsidR="0004719A" w:rsidRPr="00571E07" w:rsidRDefault="00571E07" w:rsidP="00576CE3">
      <w:pPr>
        <w:pStyle w:val="LPTekst"/>
        <w:rPr>
          <w:rFonts w:eastAsiaTheme="minorHAnsi"/>
        </w:rPr>
      </w:pPr>
      <w:r w:rsidRPr="00571E07">
        <w:rPr>
          <w:rFonts w:eastAsiaTheme="minorHAnsi"/>
          <w:u w:color="404040" w:themeColor="text1" w:themeTint="BF"/>
        </w:rPr>
        <w:t>De leerling</w:t>
      </w:r>
    </w:p>
    <w:p w14:paraId="71E404B1" w14:textId="77777777" w:rsidR="00F073E3" w:rsidRPr="00F073E3" w:rsidRDefault="00F073E3" w:rsidP="00980EF6">
      <w:pPr>
        <w:pStyle w:val="VVKSOOpsomming12"/>
        <w:tabs>
          <w:tab w:val="clear" w:pos="851"/>
        </w:tabs>
        <w:jc w:val="left"/>
        <w:rPr>
          <w:rFonts w:ascii="Trebuchet MS" w:eastAsiaTheme="minorHAnsi" w:hAnsi="Trebuchet MS"/>
          <w:color w:val="FF0000"/>
        </w:rPr>
      </w:pPr>
    </w:p>
    <w:p w14:paraId="5F2D08FF" w14:textId="456E90EA" w:rsidR="00A25098" w:rsidRPr="00E01F11" w:rsidRDefault="00760F05" w:rsidP="00FC130F">
      <w:pPr>
        <w:pStyle w:val="Lpdoel1"/>
        <w:rPr>
          <w:rFonts w:eastAsiaTheme="minorHAnsi"/>
        </w:rPr>
      </w:pPr>
      <w:r w:rsidRPr="00760F05">
        <w:rPr>
          <w:rFonts w:eastAsiaTheme="minorHAnsi"/>
        </w:rPr>
        <w:t xml:space="preserve">stelt het principe van de beeldoverdracht bij </w:t>
      </w:r>
      <w:r w:rsidRPr="00CD31A5">
        <w:rPr>
          <w:rFonts w:eastAsiaTheme="minorHAnsi"/>
        </w:rPr>
        <w:t>druktechnieken</w:t>
      </w:r>
      <w:r w:rsidRPr="00760F05">
        <w:rPr>
          <w:rFonts w:eastAsiaTheme="minorHAnsi"/>
          <w:color w:val="auto"/>
        </w:rPr>
        <w:t xml:space="preserve"> </w:t>
      </w:r>
      <w:r w:rsidRPr="00760F05">
        <w:rPr>
          <w:rFonts w:eastAsiaTheme="minorHAnsi"/>
        </w:rPr>
        <w:t xml:space="preserve">(waaronder typo, </w:t>
      </w:r>
      <w:proofErr w:type="spellStart"/>
      <w:r w:rsidRPr="00760F05">
        <w:rPr>
          <w:rFonts w:eastAsiaTheme="minorHAnsi"/>
        </w:rPr>
        <w:t>flexo</w:t>
      </w:r>
      <w:proofErr w:type="spellEnd"/>
      <w:r w:rsidRPr="00760F05">
        <w:rPr>
          <w:rFonts w:eastAsiaTheme="minorHAnsi"/>
        </w:rPr>
        <w:t xml:space="preserve">, </w:t>
      </w:r>
      <w:proofErr w:type="spellStart"/>
      <w:r w:rsidRPr="00760F05">
        <w:rPr>
          <w:rFonts w:eastAsiaTheme="minorHAnsi"/>
        </w:rPr>
        <w:t>helio</w:t>
      </w:r>
      <w:proofErr w:type="spellEnd"/>
      <w:r w:rsidRPr="00760F05">
        <w:rPr>
          <w:rFonts w:eastAsiaTheme="minorHAnsi"/>
        </w:rPr>
        <w:t xml:space="preserve">, digitaal, offset, zeefdruk…) voor en licht het toe. </w:t>
      </w:r>
      <w:r w:rsidR="00A25098">
        <w:rPr>
          <w:rFonts w:eastAsiaTheme="minorHAnsi"/>
        </w:rPr>
        <w:br/>
      </w:r>
    </w:p>
    <w:p w14:paraId="68A3E288" w14:textId="1E8580BA" w:rsidR="00760F05" w:rsidRPr="00E01F11" w:rsidRDefault="00A25098" w:rsidP="00FC130F">
      <w:pPr>
        <w:pStyle w:val="Lpdoel1"/>
        <w:rPr>
          <w:rFonts w:eastAsiaTheme="minorHAnsi"/>
        </w:rPr>
      </w:pPr>
      <w:r w:rsidRPr="00E01F11">
        <w:rPr>
          <w:rFonts w:eastAsiaTheme="minorHAnsi"/>
        </w:rPr>
        <w:t>geeft de kenmerk</w:t>
      </w:r>
      <w:r w:rsidR="00BE0449">
        <w:rPr>
          <w:rFonts w:eastAsiaTheme="minorHAnsi"/>
        </w:rPr>
        <w:t>en</w:t>
      </w:r>
      <w:r w:rsidRPr="00E01F11">
        <w:rPr>
          <w:rFonts w:eastAsiaTheme="minorHAnsi"/>
        </w:rPr>
        <w:t xml:space="preserve"> van de afdruk weer.</w:t>
      </w:r>
      <w:r w:rsidR="00760F05" w:rsidRPr="00E01F11">
        <w:rPr>
          <w:rFonts w:eastAsiaTheme="minorHAnsi"/>
        </w:rPr>
        <w:br/>
      </w:r>
    </w:p>
    <w:p w14:paraId="140D879D" w14:textId="0A8078EA" w:rsidR="00F073E3" w:rsidRPr="00E01F11" w:rsidRDefault="00760F05" w:rsidP="00FC130F">
      <w:pPr>
        <w:pStyle w:val="Lpdoel1"/>
        <w:rPr>
          <w:rFonts w:eastAsiaTheme="minorHAnsi"/>
        </w:rPr>
      </w:pPr>
      <w:r w:rsidRPr="00E01F11">
        <w:rPr>
          <w:rFonts w:eastAsiaTheme="minorHAnsi"/>
        </w:rPr>
        <w:t xml:space="preserve">herkent en benoemt </w:t>
      </w:r>
      <w:r w:rsidR="00F073E3" w:rsidRPr="00E01F11">
        <w:rPr>
          <w:rFonts w:eastAsiaTheme="minorHAnsi"/>
        </w:rPr>
        <w:t>via dr</w:t>
      </w:r>
      <w:r w:rsidRPr="00E01F11">
        <w:rPr>
          <w:rFonts w:eastAsiaTheme="minorHAnsi"/>
        </w:rPr>
        <w:t>ukwerk de aangewende druktechnieken.</w:t>
      </w:r>
      <w:r w:rsidRPr="00E01F11">
        <w:rPr>
          <w:rFonts w:eastAsiaTheme="minorHAnsi"/>
        </w:rPr>
        <w:br/>
      </w:r>
    </w:p>
    <w:p w14:paraId="6F2A3DCC" w14:textId="30323F53" w:rsidR="00760F05" w:rsidRPr="00E01F11" w:rsidRDefault="00A25098" w:rsidP="00FC130F">
      <w:pPr>
        <w:pStyle w:val="Lpdoel1"/>
        <w:rPr>
          <w:rFonts w:eastAsiaTheme="minorHAnsi"/>
        </w:rPr>
      </w:pPr>
      <w:r w:rsidRPr="00E01F11">
        <w:rPr>
          <w:rFonts w:eastAsiaTheme="minorHAnsi"/>
        </w:rPr>
        <w:t>analyseert</w:t>
      </w:r>
      <w:r w:rsidR="00760F05" w:rsidRPr="00E01F11">
        <w:rPr>
          <w:rFonts w:eastAsiaTheme="minorHAnsi"/>
        </w:rPr>
        <w:t xml:space="preserve"> verpakkingsdrukwerk (en drukwerk in het algemeen) in functie van druktechniek en eventuele nabewerking.</w:t>
      </w:r>
    </w:p>
    <w:p w14:paraId="223933B5" w14:textId="77777777" w:rsidR="00F073E3" w:rsidRDefault="00F073E3" w:rsidP="00980EF6">
      <w:pPr>
        <w:pStyle w:val="VVKSOOpsomming12"/>
        <w:tabs>
          <w:tab w:val="clear" w:pos="851"/>
        </w:tabs>
        <w:ind w:hanging="436"/>
        <w:jc w:val="left"/>
        <w:rPr>
          <w:rFonts w:ascii="Trebuchet MS" w:eastAsiaTheme="minorHAnsi" w:hAnsi="Trebuchet MS"/>
          <w:color w:val="FF0000"/>
        </w:rPr>
      </w:pPr>
    </w:p>
    <w:p w14:paraId="3EB33673" w14:textId="0DD4D20E" w:rsidR="00BF037E" w:rsidRDefault="00BF037E" w:rsidP="00980EF6">
      <w:pPr>
        <w:pStyle w:val="VVKSOOpsomming12"/>
        <w:tabs>
          <w:tab w:val="clear" w:pos="851"/>
        </w:tabs>
        <w:ind w:left="1559" w:hanging="436"/>
        <w:jc w:val="left"/>
        <w:rPr>
          <w:rFonts w:ascii="Trebuchet MS" w:hAnsi="Trebuchet MS"/>
        </w:rPr>
      </w:pPr>
    </w:p>
    <w:p w14:paraId="7C3CB15D" w14:textId="388B2A45" w:rsidR="00BF037E" w:rsidRDefault="006676AF" w:rsidP="00980EF6">
      <w:pPr>
        <w:pStyle w:val="VVKSOOpsomming12"/>
        <w:tabs>
          <w:tab w:val="clear" w:pos="851"/>
        </w:tabs>
        <w:ind w:left="1559" w:firstLine="0"/>
        <w:jc w:val="left"/>
        <w:rPr>
          <w:rFonts w:ascii="Trebuchet MS" w:hAnsi="Trebuchet MS"/>
        </w:rPr>
      </w:pPr>
      <w:r>
        <w:rPr>
          <w:noProof/>
          <w:lang w:val="nl-BE" w:eastAsia="nl-BE"/>
        </w:rPr>
        <w:drawing>
          <wp:anchor distT="0" distB="0" distL="114300" distR="114300" simplePos="0" relativeHeight="251671040" behindDoc="0" locked="0" layoutInCell="1" allowOverlap="1" wp14:anchorId="17DA8566" wp14:editId="66A3BFDF">
            <wp:simplePos x="0" y="0"/>
            <wp:positionH relativeFrom="column">
              <wp:posOffset>266700</wp:posOffset>
            </wp:positionH>
            <wp:positionV relativeFrom="paragraph">
              <wp:posOffset>28575</wp:posOffset>
            </wp:positionV>
            <wp:extent cx="4676775" cy="3203101"/>
            <wp:effectExtent l="152400" t="171450" r="161925" b="1689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412429681.jpg"/>
                    <pic:cNvPicPr/>
                  </pic:nvPicPr>
                  <pic:blipFill>
                    <a:blip r:embed="rId24">
                      <a:extLst>
                        <a:ext uri="{28A0092B-C50C-407E-A947-70E740481C1C}">
                          <a14:useLocalDpi xmlns:a14="http://schemas.microsoft.com/office/drawing/2010/main" val="0"/>
                        </a:ext>
                      </a:extLst>
                    </a:blip>
                    <a:stretch>
                      <a:fillRect/>
                    </a:stretch>
                  </pic:blipFill>
                  <pic:spPr>
                    <a:xfrm>
                      <a:off x="0" y="0"/>
                      <a:ext cx="4676775" cy="320310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F6D49F3" w14:textId="77777777" w:rsidR="00BF037E" w:rsidRDefault="00BF037E" w:rsidP="00980EF6">
      <w:pPr>
        <w:pStyle w:val="VVKSOOpsomming12"/>
        <w:tabs>
          <w:tab w:val="clear" w:pos="851"/>
        </w:tabs>
        <w:ind w:left="1559" w:firstLine="0"/>
        <w:jc w:val="left"/>
        <w:rPr>
          <w:rFonts w:ascii="Trebuchet MS" w:hAnsi="Trebuchet MS"/>
        </w:rPr>
      </w:pPr>
    </w:p>
    <w:p w14:paraId="5EBAD135" w14:textId="77777777" w:rsidR="00BF037E" w:rsidRDefault="00BF037E" w:rsidP="00980EF6">
      <w:pPr>
        <w:pStyle w:val="VVKSOOpsomming12"/>
        <w:tabs>
          <w:tab w:val="clear" w:pos="851"/>
        </w:tabs>
        <w:ind w:left="1559" w:firstLine="0"/>
        <w:jc w:val="left"/>
        <w:rPr>
          <w:rFonts w:ascii="Trebuchet MS" w:hAnsi="Trebuchet MS"/>
        </w:rPr>
      </w:pPr>
    </w:p>
    <w:p w14:paraId="3FF8C79A" w14:textId="77777777" w:rsidR="00BF037E" w:rsidRDefault="00BF037E" w:rsidP="00980EF6">
      <w:pPr>
        <w:pStyle w:val="VVKSOOpsomming12"/>
        <w:tabs>
          <w:tab w:val="clear" w:pos="851"/>
        </w:tabs>
        <w:ind w:left="1559" w:firstLine="0"/>
        <w:jc w:val="left"/>
        <w:rPr>
          <w:rFonts w:ascii="Trebuchet MS" w:hAnsi="Trebuchet MS"/>
        </w:rPr>
      </w:pPr>
    </w:p>
    <w:p w14:paraId="460E479F" w14:textId="77777777" w:rsidR="00BF037E" w:rsidRDefault="00BF037E" w:rsidP="00980EF6">
      <w:pPr>
        <w:pStyle w:val="VVKSOOpsomming12"/>
        <w:tabs>
          <w:tab w:val="clear" w:pos="851"/>
        </w:tabs>
        <w:ind w:left="1559" w:firstLine="0"/>
        <w:jc w:val="left"/>
        <w:rPr>
          <w:rFonts w:ascii="Trebuchet MS" w:hAnsi="Trebuchet MS"/>
        </w:rPr>
      </w:pPr>
    </w:p>
    <w:p w14:paraId="2CDE6F16" w14:textId="77777777" w:rsidR="00BF037E" w:rsidRDefault="00BF037E" w:rsidP="00980EF6">
      <w:pPr>
        <w:pStyle w:val="VVKSOOpsomming12"/>
        <w:tabs>
          <w:tab w:val="clear" w:pos="851"/>
        </w:tabs>
        <w:ind w:left="1559" w:firstLine="0"/>
        <w:jc w:val="left"/>
        <w:rPr>
          <w:rFonts w:ascii="Trebuchet MS" w:hAnsi="Trebuchet MS"/>
        </w:rPr>
      </w:pPr>
    </w:p>
    <w:p w14:paraId="6C586E0A" w14:textId="77777777" w:rsidR="00BF037E" w:rsidRDefault="00BF037E" w:rsidP="00980EF6">
      <w:pPr>
        <w:pStyle w:val="VVKSOOpsomming12"/>
        <w:tabs>
          <w:tab w:val="clear" w:pos="851"/>
        </w:tabs>
        <w:ind w:left="1559" w:firstLine="0"/>
        <w:jc w:val="left"/>
        <w:rPr>
          <w:rFonts w:ascii="Trebuchet MS" w:hAnsi="Trebuchet MS"/>
        </w:rPr>
      </w:pPr>
    </w:p>
    <w:p w14:paraId="178267AD" w14:textId="77777777" w:rsidR="00BF037E" w:rsidRDefault="00BF037E" w:rsidP="00980EF6">
      <w:pPr>
        <w:pStyle w:val="VVKSOOpsomming12"/>
        <w:tabs>
          <w:tab w:val="clear" w:pos="851"/>
        </w:tabs>
        <w:ind w:left="1559" w:firstLine="0"/>
        <w:jc w:val="left"/>
        <w:rPr>
          <w:rFonts w:ascii="Trebuchet MS" w:hAnsi="Trebuchet MS"/>
        </w:rPr>
      </w:pPr>
    </w:p>
    <w:p w14:paraId="00D01D03" w14:textId="77777777" w:rsidR="00BF037E" w:rsidRDefault="00BF037E" w:rsidP="00980EF6">
      <w:pPr>
        <w:pStyle w:val="VVKSOOpsomming12"/>
        <w:tabs>
          <w:tab w:val="clear" w:pos="851"/>
        </w:tabs>
        <w:ind w:left="1559" w:firstLine="0"/>
        <w:jc w:val="left"/>
        <w:rPr>
          <w:rFonts w:ascii="Trebuchet MS" w:hAnsi="Trebuchet MS"/>
        </w:rPr>
      </w:pPr>
    </w:p>
    <w:p w14:paraId="4AF5A24E" w14:textId="77777777" w:rsidR="00BF037E" w:rsidRDefault="00BF037E" w:rsidP="00980EF6">
      <w:pPr>
        <w:pStyle w:val="VVKSOOpsomming12"/>
        <w:tabs>
          <w:tab w:val="clear" w:pos="851"/>
        </w:tabs>
        <w:ind w:left="1559" w:firstLine="0"/>
        <w:jc w:val="left"/>
        <w:rPr>
          <w:rFonts w:ascii="Trebuchet MS" w:hAnsi="Trebuchet MS"/>
        </w:rPr>
      </w:pPr>
    </w:p>
    <w:p w14:paraId="4C60563D" w14:textId="77777777" w:rsidR="00BF037E" w:rsidRDefault="00BF037E" w:rsidP="00980EF6">
      <w:pPr>
        <w:pStyle w:val="VVKSOOpsomming12"/>
        <w:tabs>
          <w:tab w:val="clear" w:pos="851"/>
        </w:tabs>
        <w:ind w:left="1559" w:firstLine="0"/>
        <w:jc w:val="left"/>
        <w:rPr>
          <w:rFonts w:ascii="Trebuchet MS" w:hAnsi="Trebuchet MS"/>
        </w:rPr>
      </w:pPr>
    </w:p>
    <w:p w14:paraId="26D9478A" w14:textId="77777777" w:rsidR="00BF037E" w:rsidRDefault="00BF037E" w:rsidP="00980EF6">
      <w:pPr>
        <w:pStyle w:val="VVKSOOpsomming12"/>
        <w:tabs>
          <w:tab w:val="clear" w:pos="851"/>
        </w:tabs>
        <w:ind w:left="1559" w:firstLine="0"/>
        <w:jc w:val="left"/>
        <w:rPr>
          <w:rFonts w:ascii="Trebuchet MS" w:hAnsi="Trebuchet MS"/>
        </w:rPr>
      </w:pPr>
    </w:p>
    <w:p w14:paraId="789A49C1" w14:textId="77777777" w:rsidR="00BF037E" w:rsidRDefault="00BF037E" w:rsidP="00980EF6">
      <w:pPr>
        <w:pStyle w:val="VVKSOOpsomming12"/>
        <w:tabs>
          <w:tab w:val="clear" w:pos="851"/>
        </w:tabs>
        <w:ind w:left="1559" w:firstLine="0"/>
        <w:jc w:val="left"/>
        <w:rPr>
          <w:rFonts w:ascii="Trebuchet MS" w:hAnsi="Trebuchet MS"/>
        </w:rPr>
      </w:pPr>
    </w:p>
    <w:p w14:paraId="520C5C09" w14:textId="77777777" w:rsidR="00BF037E" w:rsidRDefault="00BF037E" w:rsidP="00980EF6">
      <w:pPr>
        <w:pStyle w:val="VVKSOOpsomming12"/>
        <w:tabs>
          <w:tab w:val="clear" w:pos="851"/>
        </w:tabs>
        <w:ind w:left="1559" w:firstLine="0"/>
        <w:jc w:val="left"/>
        <w:rPr>
          <w:rFonts w:ascii="Trebuchet MS" w:hAnsi="Trebuchet MS"/>
        </w:rPr>
      </w:pPr>
    </w:p>
    <w:p w14:paraId="3F33A6E7" w14:textId="77777777" w:rsidR="00BF037E" w:rsidRDefault="00BF037E" w:rsidP="00980EF6">
      <w:pPr>
        <w:pStyle w:val="VVKSOOpsomming12"/>
        <w:tabs>
          <w:tab w:val="clear" w:pos="851"/>
        </w:tabs>
        <w:ind w:left="1559" w:firstLine="0"/>
        <w:jc w:val="left"/>
        <w:rPr>
          <w:rFonts w:ascii="Trebuchet MS" w:hAnsi="Trebuchet MS"/>
        </w:rPr>
      </w:pPr>
    </w:p>
    <w:p w14:paraId="3B96B965" w14:textId="77777777" w:rsidR="00BF037E" w:rsidRDefault="00BF037E" w:rsidP="00980EF6">
      <w:pPr>
        <w:pStyle w:val="VVKSOOpsomming12"/>
        <w:tabs>
          <w:tab w:val="clear" w:pos="851"/>
        </w:tabs>
        <w:ind w:left="1559" w:firstLine="0"/>
        <w:jc w:val="left"/>
        <w:rPr>
          <w:rFonts w:ascii="Trebuchet MS" w:hAnsi="Trebuchet MS"/>
        </w:rPr>
      </w:pPr>
    </w:p>
    <w:p w14:paraId="179120AF" w14:textId="77777777" w:rsidR="00DA3AAF" w:rsidRPr="000804FC" w:rsidRDefault="00DA3AAF" w:rsidP="00980EF6">
      <w:pPr>
        <w:pStyle w:val="LPKop1"/>
      </w:pPr>
      <w:bookmarkStart w:id="14" w:name="_Toc440283664"/>
      <w:r w:rsidRPr="000804FC">
        <w:lastRenderedPageBreak/>
        <w:t>Minimale materiële vereisten</w:t>
      </w:r>
      <w:bookmarkEnd w:id="14"/>
    </w:p>
    <w:p w14:paraId="359F9A2A" w14:textId="77777777" w:rsidR="00F73CA7" w:rsidRPr="000804FC" w:rsidRDefault="00F73CA7" w:rsidP="00980EF6">
      <w:pPr>
        <w:pStyle w:val="LPKop2"/>
      </w:pPr>
      <w:bookmarkStart w:id="15" w:name="_Toc440283665"/>
      <w:r w:rsidRPr="000804FC">
        <w:t>Algemeen</w:t>
      </w:r>
      <w:bookmarkEnd w:id="15"/>
    </w:p>
    <w:p w14:paraId="46EA06C3" w14:textId="77777777" w:rsidR="00F73CA7" w:rsidRPr="000804FC" w:rsidRDefault="00F73CA7" w:rsidP="00980EF6">
      <w:pPr>
        <w:pStyle w:val="LPTekst"/>
        <w:jc w:val="left"/>
      </w:pPr>
      <w:r w:rsidRPr="000804FC">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14:paraId="1B1247F3" w14:textId="77777777" w:rsidR="00F73CA7" w:rsidRPr="000804FC" w:rsidRDefault="00F73CA7" w:rsidP="00980EF6">
      <w:pPr>
        <w:pStyle w:val="LPTekst"/>
        <w:jc w:val="left"/>
      </w:pPr>
      <w:r w:rsidRPr="000804FC">
        <w:t xml:space="preserve">Dit alles is daarnaast aangepast aan de visie op leren die de school hanteert. </w:t>
      </w:r>
    </w:p>
    <w:p w14:paraId="275EF857" w14:textId="77777777" w:rsidR="00F73CA7" w:rsidRPr="000804FC" w:rsidRDefault="00F73CA7" w:rsidP="00980EF6">
      <w:pPr>
        <w:pStyle w:val="LPKop2"/>
      </w:pPr>
      <w:bookmarkStart w:id="16" w:name="_Toc440283666"/>
      <w:r w:rsidRPr="000804FC">
        <w:t>Infrastructuur</w:t>
      </w:r>
      <w:bookmarkEnd w:id="16"/>
    </w:p>
    <w:p w14:paraId="0169EAE4"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 xml:space="preserve">een ruim lokaal </w:t>
      </w:r>
      <w:r w:rsidRPr="000804FC">
        <w:rPr>
          <w:rFonts w:ascii="Trebuchet MS" w:hAnsi="Trebuchet MS"/>
          <w:sz w:val="20"/>
          <w:szCs w:val="20"/>
          <w:lang w:val="nl-BE"/>
        </w:rPr>
        <w:t>met de nodige nutsvoorzieningen</w:t>
      </w:r>
      <w:r w:rsidRPr="000804FC">
        <w:rPr>
          <w:rFonts w:ascii="Trebuchet MS" w:hAnsi="Trebuchet MS"/>
          <w:sz w:val="20"/>
          <w:szCs w:val="20"/>
        </w:rPr>
        <w:t xml:space="preserve"> dat dienst doet als praktijkruimte voor het </w:t>
      </w:r>
      <w:r w:rsidR="000A4CFA">
        <w:rPr>
          <w:rFonts w:ascii="Trebuchet MS" w:hAnsi="Trebuchet MS"/>
          <w:sz w:val="20"/>
          <w:szCs w:val="20"/>
        </w:rPr>
        <w:t xml:space="preserve">ontwerpen en </w:t>
      </w:r>
      <w:proofErr w:type="spellStart"/>
      <w:r w:rsidR="000A4CFA">
        <w:rPr>
          <w:rFonts w:ascii="Trebuchet MS" w:hAnsi="Trebuchet MS"/>
          <w:sz w:val="20"/>
          <w:szCs w:val="20"/>
        </w:rPr>
        <w:t>impositie</w:t>
      </w:r>
      <w:proofErr w:type="spellEnd"/>
      <w:r w:rsidRPr="000804FC">
        <w:rPr>
          <w:rFonts w:ascii="Trebuchet MS" w:hAnsi="Trebuchet MS"/>
          <w:sz w:val="20"/>
          <w:szCs w:val="20"/>
        </w:rPr>
        <w:t>;</w:t>
      </w:r>
    </w:p>
    <w:p w14:paraId="5764D2AA"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werkruimte die dienst doet als offsetdrukkerij;</w:t>
      </w:r>
    </w:p>
    <w:p w14:paraId="51F2B98C"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werkruimte die dienst doet als afwerkingsruimte;</w:t>
      </w:r>
    </w:p>
    <w:p w14:paraId="67C5037A"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een kleedruimte met de nodige hygiënische voorzieningen;</w:t>
      </w:r>
    </w:p>
    <w:p w14:paraId="0C235470" w14:textId="0E06B250"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een bergruimte met de nodige nutsvoorzieningen om materiaal/grondstof te stapelen, leermiddelen, materiaal, gevaarlijke producten, didactisch materiaal en onderhoudsmateriaal op te bergen …</w:t>
      </w:r>
    </w:p>
    <w:p w14:paraId="426AFC7E" w14:textId="77777777" w:rsidR="00387E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zone om het afval te sorteren en te stockeren.</w:t>
      </w:r>
    </w:p>
    <w:p w14:paraId="1D654345" w14:textId="77777777" w:rsidR="0084186E" w:rsidRPr="0084186E" w:rsidRDefault="0084186E" w:rsidP="00980EF6">
      <w:pPr>
        <w:pStyle w:val="LPKop2"/>
      </w:pPr>
      <w:bookmarkStart w:id="17" w:name="_Toc440283667"/>
      <w:r w:rsidRPr="0084186E">
        <w:t>Materiële en didactische uitrusting</w:t>
      </w:r>
      <w:bookmarkEnd w:id="17"/>
    </w:p>
    <w:p w14:paraId="50D26B35"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 xml:space="preserve">in functie van het realiseren van de doelen is het van belang dat onderstaand materieel beschikbaar is in het lokaal dat dienst doet als praktijkruimte voor het </w:t>
      </w:r>
      <w:r w:rsidR="000A4CFA">
        <w:rPr>
          <w:rFonts w:ascii="Trebuchet MS" w:hAnsi="Trebuchet MS"/>
          <w:sz w:val="20"/>
          <w:szCs w:val="20"/>
        </w:rPr>
        <w:t xml:space="preserve">ontwerpen en </w:t>
      </w:r>
      <w:proofErr w:type="spellStart"/>
      <w:r w:rsidR="000A4CFA">
        <w:rPr>
          <w:rFonts w:ascii="Trebuchet MS" w:hAnsi="Trebuchet MS"/>
          <w:sz w:val="20"/>
          <w:szCs w:val="20"/>
        </w:rPr>
        <w:t>impositie</w:t>
      </w:r>
      <w:proofErr w:type="spellEnd"/>
      <w:r w:rsidR="000A4CFA">
        <w:rPr>
          <w:rFonts w:ascii="Trebuchet MS" w:hAnsi="Trebuchet MS"/>
          <w:sz w:val="20"/>
          <w:szCs w:val="20"/>
        </w:rPr>
        <w:t>:</w:t>
      </w:r>
    </w:p>
    <w:p w14:paraId="3367B27C"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lichttafel;</w:t>
      </w:r>
    </w:p>
    <w:p w14:paraId="2C371DE8"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 xml:space="preserve">snijplank, metalen </w:t>
      </w:r>
      <w:proofErr w:type="spellStart"/>
      <w:r w:rsidRPr="000804FC">
        <w:rPr>
          <w:rFonts w:ascii="Trebuchet MS" w:hAnsi="Trebuchet MS"/>
          <w:sz w:val="20"/>
          <w:szCs w:val="20"/>
        </w:rPr>
        <w:t>snijlat</w:t>
      </w:r>
      <w:proofErr w:type="spellEnd"/>
      <w:r w:rsidRPr="000804FC">
        <w:rPr>
          <w:rFonts w:ascii="Trebuchet MS" w:hAnsi="Trebuchet MS"/>
          <w:sz w:val="20"/>
          <w:szCs w:val="20"/>
        </w:rPr>
        <w:t xml:space="preserve"> en –mes;</w:t>
      </w:r>
    </w:p>
    <w:p w14:paraId="59832578"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1 computer per leerling;</w:t>
      </w:r>
    </w:p>
    <w:p w14:paraId="174164C8"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materiaal om aansluiting te krijgen op het internet</w:t>
      </w:r>
      <w:r w:rsidRPr="000804FC" w:rsidDel="00AB2B81">
        <w:rPr>
          <w:rFonts w:ascii="Trebuchet MS" w:hAnsi="Trebuchet MS"/>
          <w:sz w:val="20"/>
          <w:szCs w:val="20"/>
        </w:rPr>
        <w:t xml:space="preserve"> </w:t>
      </w:r>
      <w:r w:rsidRPr="000804FC">
        <w:rPr>
          <w:rFonts w:ascii="Trebuchet MS" w:hAnsi="Trebuchet MS"/>
          <w:sz w:val="20"/>
          <w:szCs w:val="20"/>
        </w:rPr>
        <w:t>(browser);</w:t>
      </w:r>
    </w:p>
    <w:p w14:paraId="42C40D9F"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projectiemateriaal;</w:t>
      </w:r>
    </w:p>
    <w:p w14:paraId="764B52BE"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software:</w:t>
      </w:r>
    </w:p>
    <w:p w14:paraId="42B235E4"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proofErr w:type="spellStart"/>
      <w:r w:rsidRPr="000804FC">
        <w:rPr>
          <w:rFonts w:ascii="Trebuchet MS" w:hAnsi="Trebuchet MS"/>
        </w:rPr>
        <w:t>paginaopmaakprogramma</w:t>
      </w:r>
      <w:proofErr w:type="spellEnd"/>
      <w:r w:rsidRPr="000804FC">
        <w:rPr>
          <w:rFonts w:ascii="Trebuchet MS" w:hAnsi="Trebuchet MS"/>
        </w:rPr>
        <w:t>,</w:t>
      </w:r>
    </w:p>
    <w:p w14:paraId="49CA30D6"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r w:rsidRPr="000804FC">
        <w:rPr>
          <w:rFonts w:ascii="Trebuchet MS" w:hAnsi="Trebuchet MS"/>
        </w:rPr>
        <w:t>beeldbewerkingsprogramma,</w:t>
      </w:r>
    </w:p>
    <w:p w14:paraId="6CC066BE"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proofErr w:type="spellStart"/>
      <w:r w:rsidRPr="000804FC">
        <w:rPr>
          <w:rFonts w:ascii="Trebuchet MS" w:hAnsi="Trebuchet MS"/>
        </w:rPr>
        <w:t>vectorieel</w:t>
      </w:r>
      <w:proofErr w:type="spellEnd"/>
      <w:r w:rsidRPr="000804FC">
        <w:rPr>
          <w:rFonts w:ascii="Trebuchet MS" w:hAnsi="Trebuchet MS"/>
        </w:rPr>
        <w:t xml:space="preserve"> tekenprogramma,</w:t>
      </w:r>
    </w:p>
    <w:p w14:paraId="2C328188"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proofErr w:type="spellStart"/>
      <w:r w:rsidRPr="000804FC">
        <w:rPr>
          <w:rFonts w:ascii="Trebuchet MS" w:hAnsi="Trebuchet MS"/>
        </w:rPr>
        <w:t>colormanagement</w:t>
      </w:r>
      <w:proofErr w:type="spellEnd"/>
      <w:r w:rsidRPr="000804FC">
        <w:rPr>
          <w:rFonts w:ascii="Trebuchet MS" w:hAnsi="Trebuchet MS"/>
        </w:rPr>
        <w:t>,</w:t>
      </w:r>
    </w:p>
    <w:p w14:paraId="28A017A6"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r w:rsidRPr="000804FC">
        <w:rPr>
          <w:rFonts w:ascii="Trebuchet MS" w:hAnsi="Trebuchet MS"/>
        </w:rPr>
        <w:t>pdf-software,</w:t>
      </w:r>
    </w:p>
    <w:p w14:paraId="20B7FB98" w14:textId="77777777" w:rsidR="00387EFC" w:rsidRPr="000804FC" w:rsidRDefault="00387EFC" w:rsidP="00980EF6">
      <w:pPr>
        <w:pStyle w:val="VVKSOOpsomming12"/>
        <w:numPr>
          <w:ilvl w:val="2"/>
          <w:numId w:val="13"/>
        </w:numPr>
        <w:spacing w:after="120" w:line="240" w:lineRule="atLeast"/>
        <w:jc w:val="left"/>
        <w:rPr>
          <w:rFonts w:ascii="Trebuchet MS" w:hAnsi="Trebuchet MS"/>
        </w:rPr>
      </w:pPr>
      <w:proofErr w:type="spellStart"/>
      <w:r w:rsidRPr="000804FC">
        <w:rPr>
          <w:rFonts w:ascii="Trebuchet MS" w:hAnsi="Trebuchet MS"/>
        </w:rPr>
        <w:t>impositieprogramma</w:t>
      </w:r>
      <w:proofErr w:type="spellEnd"/>
      <w:r w:rsidRPr="000804FC">
        <w:rPr>
          <w:rFonts w:ascii="Trebuchet MS" w:hAnsi="Trebuchet MS"/>
        </w:rPr>
        <w:t>,</w:t>
      </w:r>
    </w:p>
    <w:p w14:paraId="4D3BCA36" w14:textId="3197869A" w:rsidR="00387EFC" w:rsidRPr="000804FC" w:rsidRDefault="0076545A" w:rsidP="00980EF6">
      <w:pPr>
        <w:pStyle w:val="VVKSOOpsomming12"/>
        <w:numPr>
          <w:ilvl w:val="2"/>
          <w:numId w:val="13"/>
        </w:numPr>
        <w:spacing w:after="120" w:line="240" w:lineRule="atLeast"/>
        <w:jc w:val="left"/>
        <w:rPr>
          <w:rFonts w:ascii="Trebuchet MS" w:hAnsi="Trebuchet MS"/>
        </w:rPr>
      </w:pPr>
      <w:r>
        <w:rPr>
          <w:rFonts w:ascii="Trebuchet MS" w:hAnsi="Trebuchet MS"/>
        </w:rPr>
        <w:t>d</w:t>
      </w:r>
      <w:r w:rsidR="00387EFC" w:rsidRPr="000804FC">
        <w:rPr>
          <w:rFonts w:ascii="Trebuchet MS" w:hAnsi="Trebuchet MS"/>
        </w:rPr>
        <w:t>igitale workflow</w:t>
      </w:r>
      <w:r>
        <w:rPr>
          <w:rFonts w:ascii="Trebuchet MS" w:hAnsi="Trebuchet MS"/>
        </w:rPr>
        <w:t>;</w:t>
      </w:r>
      <w:r w:rsidR="00387EFC" w:rsidRPr="000804FC">
        <w:rPr>
          <w:rFonts w:ascii="Trebuchet MS" w:hAnsi="Trebuchet MS"/>
        </w:rPr>
        <w:t xml:space="preserve"> </w:t>
      </w:r>
      <w:r w:rsidR="00571E07" w:rsidRPr="00571E07">
        <w:rPr>
          <w:rFonts w:ascii="Trebuchet MS" w:hAnsi="Trebuchet MS"/>
          <w:b/>
        </w:rPr>
        <w:t>(U)</w:t>
      </w:r>
    </w:p>
    <w:p w14:paraId="09C96B36" w14:textId="77777777" w:rsidR="00387EFC" w:rsidRPr="000804FC" w:rsidRDefault="00387EFC" w:rsidP="00980EF6">
      <w:pPr>
        <w:pStyle w:val="VVKSOOpsomming12"/>
        <w:numPr>
          <w:ilvl w:val="1"/>
          <w:numId w:val="13"/>
        </w:numPr>
        <w:spacing w:after="120" w:line="240" w:lineRule="atLeast"/>
        <w:jc w:val="left"/>
        <w:rPr>
          <w:rFonts w:ascii="Trebuchet MS" w:hAnsi="Trebuchet MS"/>
        </w:rPr>
      </w:pPr>
      <w:proofErr w:type="spellStart"/>
      <w:r w:rsidRPr="000804FC">
        <w:rPr>
          <w:rFonts w:ascii="Trebuchet MS" w:hAnsi="Trebuchet MS"/>
        </w:rPr>
        <w:lastRenderedPageBreak/>
        <w:t>pantone</w:t>
      </w:r>
      <w:proofErr w:type="spellEnd"/>
      <w:r w:rsidRPr="000804FC">
        <w:rPr>
          <w:rFonts w:ascii="Trebuchet MS" w:hAnsi="Trebuchet MS"/>
        </w:rPr>
        <w:t xml:space="preserve"> kleurenwaaier;</w:t>
      </w:r>
    </w:p>
    <w:p w14:paraId="0F22B82F" w14:textId="77777777" w:rsidR="00387EFC" w:rsidRPr="000804FC" w:rsidRDefault="00387EFC" w:rsidP="00980EF6">
      <w:pPr>
        <w:pStyle w:val="VVKSOOpsomming12"/>
        <w:numPr>
          <w:ilvl w:val="1"/>
          <w:numId w:val="13"/>
        </w:numPr>
        <w:spacing w:after="120" w:line="240" w:lineRule="atLeast"/>
        <w:jc w:val="left"/>
        <w:rPr>
          <w:rFonts w:ascii="Trebuchet MS" w:hAnsi="Trebuchet MS"/>
        </w:rPr>
      </w:pPr>
      <w:r w:rsidRPr="000804FC">
        <w:rPr>
          <w:rFonts w:ascii="Trebuchet MS" w:hAnsi="Trebuchet MS"/>
        </w:rPr>
        <w:t xml:space="preserve">materiaal om </w:t>
      </w:r>
      <w:proofErr w:type="spellStart"/>
      <w:r w:rsidRPr="000804FC">
        <w:rPr>
          <w:rFonts w:ascii="Trebuchet MS" w:hAnsi="Trebuchet MS"/>
        </w:rPr>
        <w:t>impositieproef</w:t>
      </w:r>
      <w:proofErr w:type="spellEnd"/>
      <w:r w:rsidRPr="000804FC">
        <w:rPr>
          <w:rFonts w:ascii="Trebuchet MS" w:hAnsi="Trebuchet MS"/>
        </w:rPr>
        <w:t xml:space="preserve"> te maken;</w:t>
      </w:r>
    </w:p>
    <w:p w14:paraId="42009414" w14:textId="77777777" w:rsidR="00387EFC" w:rsidRPr="000804FC" w:rsidRDefault="00387EFC" w:rsidP="00980EF6">
      <w:pPr>
        <w:pStyle w:val="VVKSOOpsomming12"/>
        <w:numPr>
          <w:ilvl w:val="1"/>
          <w:numId w:val="13"/>
        </w:numPr>
        <w:spacing w:after="120" w:line="240" w:lineRule="atLeast"/>
        <w:jc w:val="left"/>
        <w:rPr>
          <w:rFonts w:ascii="Trebuchet MS" w:hAnsi="Trebuchet MS"/>
        </w:rPr>
      </w:pPr>
      <w:r w:rsidRPr="000804FC">
        <w:rPr>
          <w:rFonts w:ascii="Trebuchet MS" w:hAnsi="Trebuchet MS"/>
        </w:rPr>
        <w:t>registersysteem;</w:t>
      </w:r>
    </w:p>
    <w:p w14:paraId="2B3D952A" w14:textId="77777777" w:rsidR="00387EFC" w:rsidRPr="000804FC" w:rsidRDefault="00387EFC" w:rsidP="00980EF6">
      <w:pPr>
        <w:pStyle w:val="VVKSOOpsomming12"/>
        <w:numPr>
          <w:ilvl w:val="1"/>
          <w:numId w:val="13"/>
        </w:numPr>
        <w:spacing w:after="120" w:line="240" w:lineRule="atLeast"/>
        <w:jc w:val="left"/>
        <w:rPr>
          <w:rFonts w:ascii="Trebuchet MS" w:hAnsi="Trebuchet MS"/>
        </w:rPr>
      </w:pPr>
      <w:r w:rsidRPr="000804FC">
        <w:rPr>
          <w:rFonts w:ascii="Trebuchet MS" w:hAnsi="Trebuchet MS"/>
        </w:rPr>
        <w:t>offsetplaten;</w:t>
      </w:r>
    </w:p>
    <w:p w14:paraId="74903430" w14:textId="129FF2F7" w:rsidR="00387EFC" w:rsidRPr="000804FC" w:rsidRDefault="00387EFC" w:rsidP="00980EF6">
      <w:pPr>
        <w:pStyle w:val="VVKSOOpsomming12"/>
        <w:numPr>
          <w:ilvl w:val="1"/>
          <w:numId w:val="13"/>
        </w:numPr>
        <w:spacing w:after="120" w:line="240" w:lineRule="atLeast"/>
        <w:jc w:val="left"/>
        <w:rPr>
          <w:rFonts w:ascii="Trebuchet MS" w:hAnsi="Trebuchet MS"/>
        </w:rPr>
      </w:pPr>
      <w:r w:rsidRPr="000804FC">
        <w:rPr>
          <w:rFonts w:ascii="Trebuchet MS" w:hAnsi="Trebuchet MS"/>
        </w:rPr>
        <w:t xml:space="preserve">grootformaatprinter. </w:t>
      </w:r>
      <w:r w:rsidR="00571E07" w:rsidRPr="00571E07">
        <w:rPr>
          <w:rFonts w:ascii="Trebuchet MS" w:hAnsi="Trebuchet MS"/>
          <w:b/>
        </w:rPr>
        <w:t>(U)</w:t>
      </w:r>
    </w:p>
    <w:p w14:paraId="5B2EFDA9"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in functie van het realiseren van de doelen is het van belang dat onderstaand materieel beschikbaar is in het lokaal dat dienst doet als offsetdrukkerij of in de nabijgelegen bergruimte:</w:t>
      </w:r>
    </w:p>
    <w:p w14:paraId="34C62FB6"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verschillende papier- en kartonsoorten en een papiercatalogus;</w:t>
      </w:r>
    </w:p>
    <w:p w14:paraId="32212180"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diverse drukinkten;</w:t>
      </w:r>
    </w:p>
    <w:p w14:paraId="3C0EF0CF"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offsetplaten;</w:t>
      </w:r>
    </w:p>
    <w:p w14:paraId="24390FB7"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rubberdoeken;</w:t>
      </w:r>
    </w:p>
    <w:p w14:paraId="3C1CA324"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perforatie-, registersysteem;</w:t>
      </w:r>
    </w:p>
    <w:p w14:paraId="31AB76BE"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water en spoelbak;</w:t>
      </w:r>
    </w:p>
    <w:p w14:paraId="19F7289F" w14:textId="77777777" w:rsidR="00387EFC" w:rsidRDefault="00387EFC" w:rsidP="00980EF6">
      <w:pPr>
        <w:pStyle w:val="VVKSOOpsomming1"/>
        <w:numPr>
          <w:ilvl w:val="1"/>
          <w:numId w:val="32"/>
        </w:numPr>
        <w:jc w:val="left"/>
        <w:rPr>
          <w:rFonts w:ascii="Trebuchet MS" w:hAnsi="Trebuchet MS"/>
          <w:sz w:val="20"/>
          <w:szCs w:val="20"/>
        </w:rPr>
      </w:pPr>
      <w:proofErr w:type="spellStart"/>
      <w:r w:rsidRPr="000804FC">
        <w:rPr>
          <w:rFonts w:ascii="Trebuchet MS" w:hAnsi="Trebuchet MS"/>
          <w:sz w:val="20"/>
          <w:szCs w:val="20"/>
        </w:rPr>
        <w:t>éénkleur</w:t>
      </w:r>
      <w:proofErr w:type="spellEnd"/>
      <w:r w:rsidRPr="000804FC">
        <w:rPr>
          <w:rFonts w:ascii="Trebuchet MS" w:hAnsi="Trebuchet MS"/>
          <w:sz w:val="20"/>
          <w:szCs w:val="20"/>
        </w:rPr>
        <w:t xml:space="preserve">- en </w:t>
      </w:r>
      <w:proofErr w:type="spellStart"/>
      <w:r w:rsidRPr="000804FC">
        <w:rPr>
          <w:rFonts w:ascii="Trebuchet MS" w:hAnsi="Trebuchet MS"/>
          <w:sz w:val="20"/>
          <w:szCs w:val="20"/>
        </w:rPr>
        <w:t>tweekleurenvellenoffsetpersen</w:t>
      </w:r>
      <w:proofErr w:type="spellEnd"/>
      <w:r w:rsidRPr="000804FC">
        <w:rPr>
          <w:rFonts w:ascii="Trebuchet MS" w:hAnsi="Trebuchet MS"/>
          <w:sz w:val="20"/>
          <w:szCs w:val="20"/>
        </w:rPr>
        <w:t xml:space="preserve"> met </w:t>
      </w:r>
      <w:proofErr w:type="spellStart"/>
      <w:r w:rsidRPr="000804FC">
        <w:rPr>
          <w:rFonts w:ascii="Trebuchet MS" w:hAnsi="Trebuchet MS"/>
          <w:sz w:val="20"/>
          <w:szCs w:val="20"/>
        </w:rPr>
        <w:t>afstandsturing</w:t>
      </w:r>
      <w:proofErr w:type="spellEnd"/>
      <w:r w:rsidRPr="000804FC">
        <w:rPr>
          <w:rFonts w:ascii="Trebuchet MS" w:hAnsi="Trebuchet MS"/>
          <w:sz w:val="20"/>
          <w:szCs w:val="20"/>
        </w:rPr>
        <w:t>, producten, meetinstrumenten en toebehoren;</w:t>
      </w:r>
    </w:p>
    <w:p w14:paraId="39DE2E2F"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inktweegschaal en -mengtafel;</w:t>
      </w:r>
    </w:p>
    <w:p w14:paraId="1B9E936C" w14:textId="178830FA" w:rsidR="00387EFC" w:rsidRPr="000804FC" w:rsidRDefault="00CF1932" w:rsidP="00980EF6">
      <w:pPr>
        <w:pStyle w:val="VVKSOOpsomming1"/>
        <w:numPr>
          <w:ilvl w:val="1"/>
          <w:numId w:val="32"/>
        </w:numPr>
        <w:jc w:val="left"/>
        <w:rPr>
          <w:rFonts w:ascii="Trebuchet MS" w:hAnsi="Trebuchet MS"/>
          <w:sz w:val="20"/>
          <w:szCs w:val="20"/>
        </w:rPr>
      </w:pPr>
      <w:proofErr w:type="spellStart"/>
      <w:r>
        <w:rPr>
          <w:rFonts w:ascii="Trebuchet MS" w:hAnsi="Trebuchet MS"/>
          <w:sz w:val="20"/>
          <w:szCs w:val="20"/>
        </w:rPr>
        <w:t>pantone</w:t>
      </w:r>
      <w:proofErr w:type="spellEnd"/>
      <w:r>
        <w:rPr>
          <w:rFonts w:ascii="Trebuchet MS" w:hAnsi="Trebuchet MS"/>
          <w:sz w:val="20"/>
          <w:szCs w:val="20"/>
        </w:rPr>
        <w:t xml:space="preserve"> kleuren</w:t>
      </w:r>
      <w:r w:rsidR="00387EFC" w:rsidRPr="000804FC">
        <w:rPr>
          <w:rFonts w:ascii="Trebuchet MS" w:hAnsi="Trebuchet MS"/>
          <w:sz w:val="20"/>
          <w:szCs w:val="20"/>
        </w:rPr>
        <w:t>waaier;</w:t>
      </w:r>
    </w:p>
    <w:p w14:paraId="2D8A619D" w14:textId="77777777" w:rsidR="00387EFC" w:rsidRPr="000804FC" w:rsidRDefault="00387EFC" w:rsidP="00980EF6">
      <w:pPr>
        <w:pStyle w:val="VVKSOOpsomming1"/>
        <w:numPr>
          <w:ilvl w:val="1"/>
          <w:numId w:val="32"/>
        </w:numPr>
        <w:jc w:val="left"/>
        <w:rPr>
          <w:rFonts w:ascii="Trebuchet MS" w:hAnsi="Trebuchet MS"/>
          <w:sz w:val="20"/>
          <w:szCs w:val="20"/>
        </w:rPr>
      </w:pPr>
      <w:proofErr w:type="spellStart"/>
      <w:r w:rsidRPr="000804FC">
        <w:rPr>
          <w:rFonts w:ascii="Trebuchet MS" w:hAnsi="Trebuchet MS"/>
          <w:sz w:val="20"/>
          <w:szCs w:val="20"/>
        </w:rPr>
        <w:t>gereedschapsset</w:t>
      </w:r>
      <w:proofErr w:type="spellEnd"/>
      <w:r w:rsidRPr="000804FC">
        <w:rPr>
          <w:rFonts w:ascii="Trebuchet MS" w:hAnsi="Trebuchet MS"/>
          <w:sz w:val="20"/>
          <w:szCs w:val="20"/>
        </w:rPr>
        <w:t>;</w:t>
      </w:r>
    </w:p>
    <w:p w14:paraId="30CF9389"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smeermiddelen;</w:t>
      </w:r>
    </w:p>
    <w:p w14:paraId="265BBDE5" w14:textId="77777777" w:rsidR="00387EFC" w:rsidRPr="000804FC" w:rsidRDefault="00387EFC" w:rsidP="00980EF6">
      <w:pPr>
        <w:pStyle w:val="VVKSOOpsomming1"/>
        <w:numPr>
          <w:ilvl w:val="1"/>
          <w:numId w:val="32"/>
        </w:numPr>
        <w:jc w:val="left"/>
        <w:rPr>
          <w:rFonts w:ascii="Trebuchet MS" w:hAnsi="Trebuchet MS"/>
          <w:sz w:val="20"/>
          <w:szCs w:val="20"/>
        </w:rPr>
      </w:pPr>
      <w:proofErr w:type="spellStart"/>
      <w:r w:rsidRPr="000804FC">
        <w:rPr>
          <w:rFonts w:ascii="Trebuchet MS" w:hAnsi="Trebuchet MS"/>
          <w:sz w:val="20"/>
          <w:szCs w:val="20"/>
        </w:rPr>
        <w:t>densitometer</w:t>
      </w:r>
      <w:proofErr w:type="spellEnd"/>
      <w:r w:rsidRPr="000804FC">
        <w:rPr>
          <w:rFonts w:ascii="Trebuchet MS" w:hAnsi="Trebuchet MS"/>
          <w:sz w:val="20"/>
          <w:szCs w:val="20"/>
        </w:rPr>
        <w:t>/</w:t>
      </w:r>
      <w:proofErr w:type="spellStart"/>
      <w:r w:rsidRPr="000804FC">
        <w:rPr>
          <w:rFonts w:ascii="Trebuchet MS" w:hAnsi="Trebuchet MS"/>
          <w:sz w:val="20"/>
          <w:szCs w:val="20"/>
        </w:rPr>
        <w:t>spectraalmeter</w:t>
      </w:r>
      <w:proofErr w:type="spellEnd"/>
      <w:r w:rsidRPr="000804FC">
        <w:rPr>
          <w:rFonts w:ascii="Trebuchet MS" w:hAnsi="Trebuchet MS"/>
          <w:sz w:val="20"/>
          <w:szCs w:val="20"/>
        </w:rPr>
        <w:t xml:space="preserve">; </w:t>
      </w:r>
    </w:p>
    <w:p w14:paraId="2890CCD7"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reinigingsmiddelen;</w:t>
      </w:r>
    </w:p>
    <w:p w14:paraId="560F14FE"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papierdiktemeter;</w:t>
      </w:r>
    </w:p>
    <w:p w14:paraId="1BA539A7"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papierweegschaal.</w:t>
      </w:r>
    </w:p>
    <w:p w14:paraId="2CA18C4B"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in functie van het realiseren van de doelen is het van belang dat onderstaand materieel beschikbaar is in het lokaal dat dienst doet als afwerkingsruimte:</w:t>
      </w:r>
    </w:p>
    <w:p w14:paraId="4C8FDDCE"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snijmachine;</w:t>
      </w:r>
    </w:p>
    <w:p w14:paraId="463D0964" w14:textId="77777777" w:rsidR="00387E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vouwmachine;</w:t>
      </w:r>
    </w:p>
    <w:p w14:paraId="1AEDAE77" w14:textId="59A8D60C" w:rsidR="00FB28E0" w:rsidRPr="003931E6" w:rsidRDefault="00C70202" w:rsidP="00980EF6">
      <w:pPr>
        <w:pStyle w:val="VVKSOOpsomming1"/>
        <w:numPr>
          <w:ilvl w:val="1"/>
          <w:numId w:val="32"/>
        </w:numPr>
        <w:jc w:val="left"/>
        <w:rPr>
          <w:rFonts w:ascii="Trebuchet MS" w:hAnsi="Trebuchet MS"/>
          <w:sz w:val="20"/>
          <w:szCs w:val="20"/>
        </w:rPr>
      </w:pPr>
      <w:r w:rsidRPr="003931E6">
        <w:rPr>
          <w:rFonts w:ascii="Trebuchet MS" w:hAnsi="Trebuchet MS"/>
          <w:sz w:val="20"/>
          <w:szCs w:val="20"/>
        </w:rPr>
        <w:t>ril</w:t>
      </w:r>
      <w:r w:rsidR="00FB28E0" w:rsidRPr="003931E6">
        <w:rPr>
          <w:rFonts w:ascii="Trebuchet MS" w:hAnsi="Trebuchet MS"/>
          <w:sz w:val="20"/>
          <w:szCs w:val="20"/>
        </w:rPr>
        <w:t>apparatuur</w:t>
      </w:r>
      <w:r w:rsidR="00760F05" w:rsidRPr="003931E6">
        <w:rPr>
          <w:rFonts w:ascii="Trebuchet MS" w:hAnsi="Trebuchet MS"/>
          <w:sz w:val="20"/>
          <w:szCs w:val="20"/>
        </w:rPr>
        <w:t>;</w:t>
      </w:r>
    </w:p>
    <w:p w14:paraId="2AA11047" w14:textId="0EB11F41" w:rsidR="00C70202" w:rsidRPr="003931E6" w:rsidRDefault="00C70202" w:rsidP="00980EF6">
      <w:pPr>
        <w:pStyle w:val="VVKSOOpsomming1"/>
        <w:numPr>
          <w:ilvl w:val="1"/>
          <w:numId w:val="32"/>
        </w:numPr>
        <w:jc w:val="left"/>
        <w:rPr>
          <w:rFonts w:ascii="Trebuchet MS" w:hAnsi="Trebuchet MS"/>
          <w:sz w:val="20"/>
          <w:szCs w:val="20"/>
        </w:rPr>
      </w:pPr>
      <w:r w:rsidRPr="003931E6">
        <w:rPr>
          <w:rFonts w:ascii="Trebuchet MS" w:hAnsi="Trebuchet MS"/>
          <w:sz w:val="20"/>
          <w:szCs w:val="20"/>
        </w:rPr>
        <w:t>perforeerapparatuur</w:t>
      </w:r>
      <w:r w:rsidR="00760F05" w:rsidRPr="003931E6">
        <w:rPr>
          <w:rFonts w:ascii="Trebuchet MS" w:hAnsi="Trebuchet MS"/>
          <w:sz w:val="20"/>
          <w:szCs w:val="20"/>
        </w:rPr>
        <w:t>;</w:t>
      </w:r>
    </w:p>
    <w:p w14:paraId="735F5086" w14:textId="0A7FCD35" w:rsidR="00C70202" w:rsidRPr="003931E6" w:rsidRDefault="00C70202" w:rsidP="00980EF6">
      <w:pPr>
        <w:pStyle w:val="VVKSOOpsomming1"/>
        <w:numPr>
          <w:ilvl w:val="1"/>
          <w:numId w:val="32"/>
        </w:numPr>
        <w:jc w:val="left"/>
        <w:rPr>
          <w:rFonts w:ascii="Trebuchet MS" w:hAnsi="Trebuchet MS"/>
          <w:sz w:val="20"/>
          <w:szCs w:val="20"/>
        </w:rPr>
      </w:pPr>
      <w:r w:rsidRPr="003931E6">
        <w:rPr>
          <w:rFonts w:ascii="Trebuchet MS" w:hAnsi="Trebuchet MS"/>
          <w:sz w:val="20"/>
          <w:szCs w:val="20"/>
        </w:rPr>
        <w:t>stansapparatuur</w:t>
      </w:r>
      <w:r w:rsidR="00760F05" w:rsidRPr="003931E6">
        <w:rPr>
          <w:rFonts w:ascii="Trebuchet MS" w:hAnsi="Trebuchet MS"/>
          <w:sz w:val="20"/>
          <w:szCs w:val="20"/>
        </w:rPr>
        <w:t>;</w:t>
      </w:r>
    </w:p>
    <w:p w14:paraId="63F02286" w14:textId="2084A051" w:rsidR="00760F05" w:rsidRPr="003931E6" w:rsidRDefault="00760F05" w:rsidP="00980EF6">
      <w:pPr>
        <w:pStyle w:val="VVKSOOpsomming1"/>
        <w:numPr>
          <w:ilvl w:val="1"/>
          <w:numId w:val="32"/>
        </w:numPr>
        <w:jc w:val="left"/>
        <w:rPr>
          <w:rFonts w:ascii="Trebuchet MS" w:hAnsi="Trebuchet MS"/>
          <w:sz w:val="20"/>
          <w:szCs w:val="20"/>
        </w:rPr>
      </w:pPr>
      <w:r w:rsidRPr="003931E6">
        <w:rPr>
          <w:rFonts w:ascii="Trebuchet MS" w:hAnsi="Trebuchet MS"/>
          <w:sz w:val="20"/>
          <w:szCs w:val="20"/>
        </w:rPr>
        <w:t>lijmapparatuur</w:t>
      </w:r>
      <w:r w:rsidR="0076545A">
        <w:rPr>
          <w:rFonts w:ascii="Trebuchet MS" w:hAnsi="Trebuchet MS"/>
          <w:sz w:val="20"/>
          <w:szCs w:val="20"/>
        </w:rPr>
        <w:t>;</w:t>
      </w:r>
      <w:r w:rsidRPr="003931E6">
        <w:rPr>
          <w:rFonts w:ascii="Trebuchet MS" w:hAnsi="Trebuchet MS"/>
          <w:sz w:val="20"/>
          <w:szCs w:val="20"/>
        </w:rPr>
        <w:t xml:space="preserve"> </w:t>
      </w:r>
      <w:r w:rsidR="00571E07" w:rsidRPr="00571E07">
        <w:rPr>
          <w:rFonts w:ascii="Trebuchet MS" w:hAnsi="Trebuchet MS"/>
          <w:b/>
          <w:sz w:val="20"/>
          <w:szCs w:val="20"/>
        </w:rPr>
        <w:t>(U)</w:t>
      </w:r>
    </w:p>
    <w:p w14:paraId="2E9E2E33" w14:textId="77777777" w:rsidR="00387EFC" w:rsidRPr="000804FC" w:rsidRDefault="00387EFC" w:rsidP="00980EF6">
      <w:pPr>
        <w:pStyle w:val="VVKSOOpsomming1"/>
        <w:numPr>
          <w:ilvl w:val="1"/>
          <w:numId w:val="32"/>
        </w:numPr>
        <w:jc w:val="left"/>
        <w:rPr>
          <w:rFonts w:ascii="Trebuchet MS" w:hAnsi="Trebuchet MS"/>
          <w:sz w:val="20"/>
          <w:szCs w:val="20"/>
        </w:rPr>
      </w:pPr>
      <w:proofErr w:type="spellStart"/>
      <w:r w:rsidRPr="000804FC">
        <w:rPr>
          <w:rFonts w:ascii="Trebuchet MS" w:hAnsi="Trebuchet MS"/>
          <w:sz w:val="20"/>
          <w:szCs w:val="20"/>
        </w:rPr>
        <w:t>gereedschapsset</w:t>
      </w:r>
      <w:proofErr w:type="spellEnd"/>
      <w:r w:rsidRPr="000804FC">
        <w:rPr>
          <w:rFonts w:ascii="Trebuchet MS" w:hAnsi="Trebuchet MS"/>
          <w:sz w:val="20"/>
          <w:szCs w:val="20"/>
        </w:rPr>
        <w:t>;</w:t>
      </w:r>
    </w:p>
    <w:p w14:paraId="055F3173"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smeermiddelen.</w:t>
      </w:r>
    </w:p>
    <w:p w14:paraId="2FF8B0DE" w14:textId="77777777" w:rsidR="00387EFC" w:rsidRPr="000804FC" w:rsidRDefault="00387EFC" w:rsidP="00980EF6">
      <w:pPr>
        <w:pStyle w:val="VVKSOOpsomming1"/>
        <w:numPr>
          <w:ilvl w:val="0"/>
          <w:numId w:val="32"/>
        </w:numPr>
        <w:jc w:val="left"/>
        <w:rPr>
          <w:rFonts w:ascii="Trebuchet MS" w:hAnsi="Trebuchet MS"/>
          <w:sz w:val="20"/>
          <w:szCs w:val="20"/>
        </w:rPr>
      </w:pPr>
      <w:r w:rsidRPr="000804FC">
        <w:rPr>
          <w:rFonts w:ascii="Trebuchet MS" w:hAnsi="Trebuchet MS"/>
          <w:sz w:val="20"/>
          <w:szCs w:val="20"/>
        </w:rPr>
        <w:t>toegang hebben tot (op school aanwezig):</w:t>
      </w:r>
    </w:p>
    <w:p w14:paraId="72A5EEF1"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kopieerapparaat;</w:t>
      </w:r>
    </w:p>
    <w:p w14:paraId="62CC7987"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digitale camera;</w:t>
      </w:r>
    </w:p>
    <w:p w14:paraId="595F121F" w14:textId="77777777" w:rsidR="00387EFC" w:rsidRPr="000804FC" w:rsidRDefault="00387EFC" w:rsidP="00980EF6">
      <w:pPr>
        <w:pStyle w:val="VVKSOOpsomming1"/>
        <w:numPr>
          <w:ilvl w:val="1"/>
          <w:numId w:val="32"/>
        </w:numPr>
        <w:jc w:val="left"/>
        <w:rPr>
          <w:rFonts w:ascii="Trebuchet MS" w:hAnsi="Trebuchet MS"/>
          <w:sz w:val="20"/>
          <w:szCs w:val="20"/>
        </w:rPr>
      </w:pPr>
      <w:r w:rsidRPr="000804FC">
        <w:rPr>
          <w:rFonts w:ascii="Trebuchet MS" w:hAnsi="Trebuchet MS"/>
          <w:sz w:val="20"/>
          <w:szCs w:val="20"/>
        </w:rPr>
        <w:t>kleurenatlas;</w:t>
      </w:r>
    </w:p>
    <w:p w14:paraId="2F47268D" w14:textId="77777777" w:rsidR="00387EFC" w:rsidRDefault="00387EFC" w:rsidP="00980EF6">
      <w:pPr>
        <w:pStyle w:val="VVKSOOpsomming12"/>
        <w:numPr>
          <w:ilvl w:val="1"/>
          <w:numId w:val="13"/>
        </w:numPr>
        <w:spacing w:after="120" w:line="240" w:lineRule="atLeast"/>
        <w:jc w:val="left"/>
        <w:rPr>
          <w:rFonts w:ascii="Trebuchet MS" w:hAnsi="Trebuchet MS"/>
        </w:rPr>
      </w:pPr>
      <w:r w:rsidRPr="000804FC">
        <w:rPr>
          <w:rFonts w:ascii="Trebuchet MS" w:hAnsi="Trebuchet MS"/>
        </w:rPr>
        <w:t>A3-kleurenprinter geschikt voor verschillende papierformaten en -</w:t>
      </w:r>
      <w:proofErr w:type="spellStart"/>
      <w:r w:rsidRPr="000804FC">
        <w:rPr>
          <w:rFonts w:ascii="Trebuchet MS" w:hAnsi="Trebuchet MS"/>
        </w:rPr>
        <w:t>grammages</w:t>
      </w:r>
      <w:proofErr w:type="spellEnd"/>
      <w:r w:rsidRPr="000804FC">
        <w:rPr>
          <w:rFonts w:ascii="Trebuchet MS" w:hAnsi="Trebuchet MS"/>
        </w:rPr>
        <w:t>.</w:t>
      </w:r>
    </w:p>
    <w:p w14:paraId="579EA94A" w14:textId="77777777" w:rsidR="00387EFC" w:rsidRPr="000804FC" w:rsidRDefault="00387EFC" w:rsidP="00980EF6">
      <w:pPr>
        <w:pStyle w:val="Lijstalinea"/>
        <w:rPr>
          <w:rFonts w:ascii="Trebuchet MS" w:hAnsi="Trebuchet MS" w:cs="Arial"/>
          <w:szCs w:val="20"/>
        </w:rPr>
      </w:pPr>
    </w:p>
    <w:p w14:paraId="7CD17351" w14:textId="77777777" w:rsidR="00387EFC" w:rsidRDefault="00387EFC" w:rsidP="00980EF6">
      <w:pPr>
        <w:pStyle w:val="VVKSOTekst"/>
        <w:jc w:val="left"/>
        <w:rPr>
          <w:rFonts w:ascii="Trebuchet MS" w:hAnsi="Trebuchet MS" w:cs="Arial"/>
        </w:rPr>
      </w:pPr>
      <w:r w:rsidRPr="000804FC">
        <w:rPr>
          <w:rFonts w:ascii="Trebuchet MS" w:hAnsi="Trebuchet MS" w:cs="Arial"/>
        </w:rPr>
        <w:lastRenderedPageBreak/>
        <w:t>Er dient voldoende didactisch materiaal beschikbaar te zijn voor het bereiken van de doelstellingen. Omwille van de noodzaak van het werken met professionele en recente materialen en benodigdheden, pleiten we voor de beschikbaarheid van materialen en benodigdheden op de school – eventueel tijdelijk door middel van huren of lenen of</w:t>
      </w:r>
      <w:r w:rsidRPr="000804FC">
        <w:rPr>
          <w:rFonts w:ascii="Trebuchet MS" w:hAnsi="Trebuchet MS" w:cs="Arial"/>
          <w:b/>
        </w:rPr>
        <w:t xml:space="preserve"> </w:t>
      </w:r>
      <w:r w:rsidRPr="000804FC">
        <w:rPr>
          <w:rFonts w:ascii="Trebuchet MS" w:hAnsi="Trebuchet MS" w:cs="Arial"/>
        </w:rPr>
        <w:t>beschikbaarheid op de stageplaats, externe opleidingscentra ...</w:t>
      </w:r>
    </w:p>
    <w:p w14:paraId="0A41D8CC" w14:textId="77777777" w:rsidR="0084186E" w:rsidRPr="00B8244F" w:rsidRDefault="0084186E" w:rsidP="00980EF6">
      <w:pPr>
        <w:pStyle w:val="vvksotekst0"/>
        <w:pBdr>
          <w:top w:val="single" w:sz="4" w:space="1" w:color="auto"/>
          <w:left w:val="single" w:sz="4" w:space="4" w:color="auto"/>
          <w:bottom w:val="single" w:sz="4" w:space="1" w:color="auto"/>
          <w:right w:val="single" w:sz="4" w:space="4" w:color="auto"/>
        </w:pBdr>
        <w:jc w:val="left"/>
        <w:rPr>
          <w:b/>
        </w:rPr>
      </w:pPr>
      <w:r w:rsidRPr="00B8244F">
        <w:rPr>
          <w:b/>
        </w:rPr>
        <w:t xml:space="preserve">In </w:t>
      </w:r>
      <w:r>
        <w:rPr>
          <w:b/>
        </w:rPr>
        <w:t xml:space="preserve">het geval </w:t>
      </w:r>
      <w:r w:rsidRPr="00B8244F">
        <w:rPr>
          <w:b/>
        </w:rPr>
        <w:t>van stage en/of werkplekleren verbinden de scholen er zich toe om zelf een inventarislijst in overleg met de meewerkende bedrijven op te maken en ter beschikking te stellen als daar door de inspectie naar gevraagd wordt. Deze lijst wordt jaarlijks aangepast volgens de nieuwe noden en regelgeving.</w:t>
      </w:r>
    </w:p>
    <w:p w14:paraId="1B26D304" w14:textId="77777777" w:rsidR="0084186E" w:rsidRPr="0084186E" w:rsidRDefault="0084186E" w:rsidP="00980EF6">
      <w:pPr>
        <w:pStyle w:val="VVKSOTekst"/>
        <w:jc w:val="left"/>
        <w:rPr>
          <w:rFonts w:ascii="Trebuchet MS" w:hAnsi="Trebuchet MS" w:cs="Arial"/>
          <w:lang w:val="nl-BE"/>
        </w:rPr>
      </w:pPr>
    </w:p>
    <w:p w14:paraId="3B7A102D" w14:textId="77777777" w:rsidR="00DA3AAF" w:rsidRPr="000804FC" w:rsidRDefault="00DA3AAF" w:rsidP="00980EF6">
      <w:pPr>
        <w:pStyle w:val="LPKop1"/>
      </w:pPr>
      <w:bookmarkStart w:id="18" w:name="_Toc440283668"/>
      <w:r w:rsidRPr="000804FC">
        <w:lastRenderedPageBreak/>
        <w:t>Pedagogisch-didactische wenken</w:t>
      </w:r>
      <w:bookmarkEnd w:id="18"/>
      <w:r w:rsidRPr="000804FC">
        <w:t xml:space="preserve"> </w:t>
      </w:r>
    </w:p>
    <w:p w14:paraId="54CB7260" w14:textId="77777777" w:rsidR="00F02654" w:rsidRPr="000804FC" w:rsidRDefault="008F2E4D" w:rsidP="00980EF6">
      <w:pPr>
        <w:pStyle w:val="LPKop2"/>
      </w:pPr>
      <w:bookmarkStart w:id="19" w:name="_Toc440283669"/>
      <w:r w:rsidRPr="000804FC">
        <w:t>Taalbeleid</w:t>
      </w:r>
      <w:bookmarkEnd w:id="19"/>
    </w:p>
    <w:p w14:paraId="1BEFB986" w14:textId="77777777" w:rsidR="009C7344" w:rsidRPr="000804FC" w:rsidRDefault="009C7344" w:rsidP="00980EF6">
      <w:pPr>
        <w:pStyle w:val="LPTekst"/>
        <w:jc w:val="left"/>
      </w:pPr>
      <w:r w:rsidRPr="000804FC">
        <w:t>Omdat taalbeleid voor de hele school van belang is, wordt iedere leraar erbij betrokken. Werken aan een taalbeleid verhoogt immers de onderwijskwaliteit waardoor meer leerlingen het schoolcurriculum kunnen halen.</w:t>
      </w:r>
    </w:p>
    <w:p w14:paraId="56AD0BB1" w14:textId="77777777" w:rsidR="009C7344" w:rsidRPr="000804FC" w:rsidRDefault="009C7344" w:rsidP="00980EF6">
      <w:pPr>
        <w:pStyle w:val="LPTekst"/>
        <w:numPr>
          <w:ilvl w:val="0"/>
          <w:numId w:val="24"/>
        </w:numPr>
        <w:jc w:val="left"/>
      </w:pPr>
      <w:r w:rsidRPr="000804FC">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47A6601D" w14:textId="77777777" w:rsidR="009C7344" w:rsidRPr="000804FC" w:rsidRDefault="009C7344" w:rsidP="00980EF6">
      <w:pPr>
        <w:pStyle w:val="LPTekst"/>
        <w:jc w:val="left"/>
      </w:pPr>
      <w:r w:rsidRPr="000804FC">
        <w:t xml:space="preserve">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w:t>
      </w:r>
      <w:proofErr w:type="spellStart"/>
      <w:r w:rsidRPr="000804FC">
        <w:t>vaklessen</w:t>
      </w:r>
      <w:proofErr w:type="spellEnd"/>
      <w:r w:rsidRPr="000804FC">
        <w:t xml:space="preserve">. De </w:t>
      </w:r>
      <w:proofErr w:type="spellStart"/>
      <w:r w:rsidRPr="000804FC">
        <w:t>vakinhoud</w:t>
      </w:r>
      <w:proofErr w:type="spellEnd"/>
      <w:r w:rsidRPr="000804FC">
        <w:t xml:space="preserve"> staat voorop en daarover praat en schrijf je met elkaar in vaktaal. Aandacht voor taal betekent dan dubbele winst.</w:t>
      </w:r>
    </w:p>
    <w:p w14:paraId="54C21811" w14:textId="77777777" w:rsidR="009C7344" w:rsidRPr="000804FC" w:rsidRDefault="009C7344" w:rsidP="00980EF6">
      <w:pPr>
        <w:pStyle w:val="LPTekst"/>
        <w:numPr>
          <w:ilvl w:val="0"/>
          <w:numId w:val="23"/>
        </w:numPr>
        <w:jc w:val="left"/>
      </w:pPr>
      <w:r w:rsidRPr="000804FC">
        <w:t xml:space="preserve">Taalgericht vakonderwijs is te omschrijven als </w:t>
      </w:r>
      <w:r w:rsidRPr="000804FC">
        <w:rPr>
          <w:rFonts w:eastAsiaTheme="majorEastAsia"/>
        </w:rPr>
        <w:t>contextrijk</w:t>
      </w:r>
      <w:r w:rsidRPr="000804FC">
        <w:t xml:space="preserve"> onderwijs, vol </w:t>
      </w:r>
      <w:r w:rsidRPr="000804FC">
        <w:rPr>
          <w:rFonts w:eastAsiaTheme="majorEastAsia"/>
        </w:rPr>
        <w:t>interactie</w:t>
      </w:r>
      <w:r w:rsidRPr="000804FC">
        <w:t xml:space="preserve"> en met </w:t>
      </w:r>
      <w:r w:rsidRPr="000804FC">
        <w:rPr>
          <w:rFonts w:eastAsiaTheme="majorEastAsia"/>
        </w:rPr>
        <w:t>taalsteun</w:t>
      </w:r>
      <w:r w:rsidRPr="000804FC">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352234B8" w14:textId="77777777" w:rsidR="009C7344" w:rsidRPr="000804FC" w:rsidRDefault="009C7344" w:rsidP="00980EF6">
      <w:pPr>
        <w:pStyle w:val="LPTekst"/>
        <w:jc w:val="left"/>
      </w:pPr>
      <w:r w:rsidRPr="000804FC">
        <w:t xml:space="preserve">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14:paraId="7C4D49F0" w14:textId="77777777" w:rsidR="009C7344" w:rsidRPr="000804FC" w:rsidRDefault="009C7344" w:rsidP="00980EF6">
      <w:pPr>
        <w:pStyle w:val="LPTekst"/>
        <w:numPr>
          <w:ilvl w:val="0"/>
          <w:numId w:val="23"/>
        </w:numPr>
        <w:jc w:val="left"/>
        <w:rPr>
          <w:rFonts w:cs="Arial"/>
        </w:rPr>
      </w:pPr>
      <w:r w:rsidRPr="000804FC">
        <w:rPr>
          <w:noProof/>
        </w:rPr>
        <w:t xml:space="preserve">Op school én in de les betekent dit dat er een werking wordt opgezet om de schoolse taalvaardigheid te verhogen, om de slaagkansen en de kwaliteit van het onderwijs te garanderen. </w:t>
      </w:r>
    </w:p>
    <w:p w14:paraId="3C1A66E3" w14:textId="77777777" w:rsidR="00065D51" w:rsidRPr="000804FC" w:rsidRDefault="004D11B6" w:rsidP="00980EF6">
      <w:pPr>
        <w:pStyle w:val="LPKop2"/>
      </w:pPr>
      <w:bookmarkStart w:id="20" w:name="_Toc440283670"/>
      <w:r w:rsidRPr="000804FC">
        <w:t>Evaluatie</w:t>
      </w:r>
      <w:bookmarkEnd w:id="20"/>
    </w:p>
    <w:p w14:paraId="5BE9DF1D" w14:textId="47397ED9" w:rsidR="008F2E4D" w:rsidRPr="000804FC" w:rsidRDefault="008F2E4D" w:rsidP="00980EF6">
      <w:pPr>
        <w:pStyle w:val="LPTekst"/>
        <w:jc w:val="left"/>
      </w:pPr>
      <w:r w:rsidRPr="000804FC">
        <w:t>Evaluatie is een wezenlijk en permanent onderdeel van de leeractiviteiten van leerlingen. Het is met andere woorden geen eindpunt van een onderwijsperiode of van het leerproces, maar maakt er integraal deel van uit.</w:t>
      </w:r>
      <w:r w:rsidR="0076545A">
        <w:t xml:space="preserve"> </w:t>
      </w:r>
      <w:r w:rsidRPr="000804FC">
        <w:t xml:space="preserve">Het lijkt ons immers weinig consistent om tijdens de leerfase de focus te leggen op het leerproces, maar finaal alleen het </w:t>
      </w:r>
      <w:r w:rsidRPr="000804FC">
        <w:rPr>
          <w:bCs/>
          <w:iCs/>
        </w:rPr>
        <w:t>leerproduct</w:t>
      </w:r>
      <w:r w:rsidRPr="000804FC">
        <w:t xml:space="preserve"> te evalueren. </w:t>
      </w:r>
    </w:p>
    <w:p w14:paraId="362154C5" w14:textId="1923F09D" w:rsidR="008F2E4D" w:rsidRPr="000804FC" w:rsidRDefault="008F2E4D" w:rsidP="00980EF6">
      <w:pPr>
        <w:pStyle w:val="LPTekst"/>
        <w:jc w:val="left"/>
      </w:pPr>
      <w:r w:rsidRPr="000804FC">
        <w:lastRenderedPageBreak/>
        <w:t>Door evaluatie in te zetten als onderdeel binnen elke fase van het leerproces wordt het een middel waarmee zowel de leerling als de leraar feedback krijgt over het leer- en onderwijsproces.</w:t>
      </w:r>
      <w:r w:rsidR="0076545A">
        <w:t xml:space="preserve"> </w:t>
      </w:r>
      <w:r w:rsidRPr="000804FC">
        <w:t xml:space="preserve">Door rekening te houden met de vaststellingen gemaakt tijdens de evaluatie kan de leerling zijn </w:t>
      </w:r>
      <w:r w:rsidRPr="000804FC">
        <w:rPr>
          <w:bCs/>
          <w:iCs/>
        </w:rPr>
        <w:t>leren optimaliseren</w:t>
      </w:r>
      <w:r w:rsidRPr="000804FC">
        <w:t xml:space="preserve"> en kan de leraar uit evaluatiegegevens informatie halen om zijn </w:t>
      </w:r>
      <w:r w:rsidRPr="000804FC">
        <w:rPr>
          <w:bCs/>
          <w:iCs/>
        </w:rPr>
        <w:t>didactisch handelen bij te sturen</w:t>
      </w:r>
      <w:r w:rsidRPr="000804FC">
        <w:t xml:space="preserve">. </w:t>
      </w:r>
    </w:p>
    <w:p w14:paraId="37BDDF5C" w14:textId="77777777" w:rsidR="008F2E4D" w:rsidRPr="000804FC" w:rsidRDefault="008F2E4D" w:rsidP="00980EF6">
      <w:pPr>
        <w:pStyle w:val="LPTekst"/>
        <w:numPr>
          <w:ilvl w:val="0"/>
          <w:numId w:val="23"/>
        </w:numPr>
        <w:jc w:val="left"/>
      </w:pPr>
      <w:r w:rsidRPr="000804FC">
        <w:t xml:space="preserve">In het groeiproces kunnen tevens argumenten besloten liggen ter ondersteuning van </w:t>
      </w:r>
      <w:r w:rsidRPr="000804FC">
        <w:rPr>
          <w:bCs/>
          <w:iCs/>
        </w:rPr>
        <w:t>beslissingen</w:t>
      </w:r>
      <w:r w:rsidRPr="000804FC">
        <w:rPr>
          <w:bCs/>
        </w:rPr>
        <w:t xml:space="preserve"> </w:t>
      </w:r>
      <w:r w:rsidRPr="000804FC">
        <w:t xml:space="preserve">bij het oriënteren en delibereren. Wordt hierbij steeds rekening gehouden met de mogelijkheden van de leerling, dan verdient ook </w:t>
      </w:r>
      <w:r w:rsidRPr="000804FC">
        <w:rPr>
          <w:bCs/>
          <w:iCs/>
        </w:rPr>
        <w:t>de groei van de leerling de nodige aandacht</w:t>
      </w:r>
      <w:r w:rsidRPr="000804FC">
        <w:t>.</w:t>
      </w:r>
    </w:p>
    <w:p w14:paraId="3A8D8B6F" w14:textId="77777777" w:rsidR="008F2E4D" w:rsidRPr="000804FC" w:rsidRDefault="008F2E4D" w:rsidP="00980EF6">
      <w:pPr>
        <w:pStyle w:val="LPTekst"/>
        <w:jc w:val="left"/>
      </w:pPr>
      <w:r w:rsidRPr="000804FC">
        <w:t>Een goede evaluatie voldoet aan volgende criteria:</w:t>
      </w:r>
    </w:p>
    <w:p w14:paraId="632B01AE" w14:textId="77777777" w:rsidR="008F2E4D" w:rsidRPr="000804FC" w:rsidRDefault="008F2E4D" w:rsidP="00980EF6">
      <w:pPr>
        <w:pStyle w:val="LPTekst"/>
        <w:numPr>
          <w:ilvl w:val="0"/>
          <w:numId w:val="9"/>
        </w:numPr>
        <w:jc w:val="left"/>
      </w:pPr>
      <w:r w:rsidRPr="000804FC">
        <w:t xml:space="preserve">gespreid zijn in de tijd; </w:t>
      </w:r>
    </w:p>
    <w:p w14:paraId="03EC60AF" w14:textId="77777777" w:rsidR="008F2E4D" w:rsidRPr="000804FC" w:rsidRDefault="008F2E4D" w:rsidP="00980EF6">
      <w:pPr>
        <w:pStyle w:val="LPTekst"/>
        <w:numPr>
          <w:ilvl w:val="0"/>
          <w:numId w:val="9"/>
        </w:numPr>
        <w:jc w:val="left"/>
      </w:pPr>
      <w:r w:rsidRPr="000804FC">
        <w:t>doelmatig zijn;</w:t>
      </w:r>
    </w:p>
    <w:p w14:paraId="1E45BF57" w14:textId="77777777" w:rsidR="008F2E4D" w:rsidRPr="000804FC" w:rsidRDefault="008F2E4D" w:rsidP="00980EF6">
      <w:pPr>
        <w:pStyle w:val="LPTekst"/>
        <w:ind w:left="708"/>
        <w:jc w:val="left"/>
        <w:rPr>
          <w:i/>
        </w:rPr>
      </w:pPr>
      <w:r w:rsidRPr="000804FC">
        <w:rPr>
          <w:i/>
        </w:rPr>
        <w:t xml:space="preserve">Een </w:t>
      </w:r>
      <w:r w:rsidRPr="000804FC">
        <w:rPr>
          <w:bCs/>
          <w:i/>
          <w:iCs/>
        </w:rPr>
        <w:t>doelmatige evaluatie</w:t>
      </w:r>
      <w:r w:rsidRPr="000804FC">
        <w:rPr>
          <w:i/>
        </w:rPr>
        <w:t xml:space="preserve"> moet aan de volgende aspecten beantwoorden: validiteit (staat de evaluatie in relatie met de leerplandoelen?), betrouwbaarheid en efficiëntie.</w:t>
      </w:r>
    </w:p>
    <w:p w14:paraId="74CA350F" w14:textId="77777777" w:rsidR="008F2E4D" w:rsidRPr="000804FC" w:rsidRDefault="008F2E4D" w:rsidP="00980EF6">
      <w:pPr>
        <w:pStyle w:val="LPTekst"/>
        <w:numPr>
          <w:ilvl w:val="0"/>
          <w:numId w:val="9"/>
        </w:numPr>
        <w:jc w:val="left"/>
      </w:pPr>
      <w:r w:rsidRPr="000804FC">
        <w:t>billijk zijn.</w:t>
      </w:r>
    </w:p>
    <w:p w14:paraId="0C627318" w14:textId="77777777" w:rsidR="008F2E4D" w:rsidRPr="000804FC" w:rsidRDefault="008F2E4D" w:rsidP="00980EF6">
      <w:pPr>
        <w:pStyle w:val="LPTekst"/>
        <w:jc w:val="left"/>
      </w:pPr>
      <w:r w:rsidRPr="000804FC">
        <w:t xml:space="preserve">Men kan spreken van een </w:t>
      </w:r>
      <w:r w:rsidRPr="000804FC">
        <w:rPr>
          <w:bCs/>
          <w:iCs/>
        </w:rPr>
        <w:t>billijke evaluatie</w:t>
      </w:r>
      <w:r w:rsidRPr="000804FC">
        <w:t xml:space="preserve"> indien er sprake is van objectiviteit, doorzichtigheid en normering.</w:t>
      </w:r>
    </w:p>
    <w:p w14:paraId="37E60FE6" w14:textId="77777777" w:rsidR="008F2E4D" w:rsidRPr="000804FC" w:rsidRDefault="008F2E4D" w:rsidP="00980EF6">
      <w:pPr>
        <w:pStyle w:val="LPTekst"/>
        <w:jc w:val="left"/>
        <w:rPr>
          <w:b/>
        </w:rPr>
      </w:pPr>
      <w:bookmarkStart w:id="21" w:name="_Toc343085593"/>
      <w:bookmarkStart w:id="22" w:name="_Toc343170934"/>
      <w:r w:rsidRPr="000804FC">
        <w:rPr>
          <w:b/>
        </w:rPr>
        <w:t>Rapportering</w:t>
      </w:r>
      <w:bookmarkEnd w:id="21"/>
      <w:bookmarkEnd w:id="22"/>
    </w:p>
    <w:p w14:paraId="0FFCBC88" w14:textId="77777777" w:rsidR="008F2E4D" w:rsidRPr="000804FC" w:rsidRDefault="008F2E4D" w:rsidP="00980EF6">
      <w:pPr>
        <w:pStyle w:val="LPTekst"/>
        <w:jc w:val="left"/>
      </w:pPr>
      <w:r w:rsidRPr="000804FC">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14:paraId="6DD955F1" w14:textId="347325D6" w:rsidR="00CF1932" w:rsidRDefault="008F2E4D" w:rsidP="00980EF6">
      <w:pPr>
        <w:pStyle w:val="LPTekst"/>
        <w:jc w:val="left"/>
      </w:pPr>
      <w:r w:rsidRPr="000804FC">
        <w:t xml:space="preserve">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 </w:t>
      </w:r>
      <w:r w:rsidR="00CF1932">
        <w:br w:type="page"/>
      </w:r>
    </w:p>
    <w:p w14:paraId="45C2E2A8" w14:textId="77777777" w:rsidR="008F2E4D" w:rsidRPr="000804FC" w:rsidRDefault="008F2E4D" w:rsidP="00980EF6">
      <w:pPr>
        <w:pStyle w:val="LPKop2"/>
      </w:pPr>
      <w:bookmarkStart w:id="23" w:name="_Toc440283671"/>
      <w:r w:rsidRPr="000804FC">
        <w:lastRenderedPageBreak/>
        <w:t>Gebruik van informatietechnologie</w:t>
      </w:r>
      <w:bookmarkEnd w:id="23"/>
    </w:p>
    <w:p w14:paraId="607E1448" w14:textId="2DEB0E26" w:rsidR="008F2E4D" w:rsidRPr="000804FC" w:rsidRDefault="008F2E4D" w:rsidP="00980EF6">
      <w:pPr>
        <w:pStyle w:val="LPTekst"/>
        <w:jc w:val="left"/>
      </w:pPr>
      <w:r w:rsidRPr="000804FC">
        <w:t xml:space="preserve">Het verdient aanbeveling om hedendaagse </w:t>
      </w:r>
      <w:r w:rsidR="007B3BC9" w:rsidRPr="000804FC">
        <w:t>informatietechnologie</w:t>
      </w:r>
      <w:r w:rsidRPr="000804FC">
        <w:t xml:space="preserve"> (computer, tablet, gsm …)</w:t>
      </w:r>
      <w:r w:rsidR="0076545A">
        <w:t xml:space="preserve"> </w:t>
      </w:r>
      <w:r w:rsidRPr="000804FC">
        <w:t xml:space="preserve">in te zetten als middel om de leerplandoelen efficiënt te realiseren. De klemtoon ligt hierbij op het functioneel opzoeken en filteren van </w:t>
      </w:r>
      <w:r w:rsidR="00AD3A69">
        <w:t>relevante informatie (o.a. via i</w:t>
      </w:r>
      <w:r w:rsidRPr="000804FC">
        <w:t xml:space="preserve">nternet). </w:t>
      </w:r>
    </w:p>
    <w:p w14:paraId="5FDCF269" w14:textId="77777777" w:rsidR="008F2E4D" w:rsidRPr="003931E6" w:rsidRDefault="008F2E4D" w:rsidP="00980EF6">
      <w:pPr>
        <w:pStyle w:val="LPTekst"/>
        <w:jc w:val="left"/>
      </w:pPr>
      <w:r w:rsidRPr="003931E6">
        <w:t xml:space="preserve">Concreet gaat het in deze studierichting over informatie omtrent: </w:t>
      </w:r>
    </w:p>
    <w:p w14:paraId="240A75E5" w14:textId="7BA5F4F4" w:rsidR="008F2E4D" w:rsidRPr="003931E6" w:rsidRDefault="00926BDC" w:rsidP="00980EF6">
      <w:pPr>
        <w:pStyle w:val="LPTekst"/>
        <w:numPr>
          <w:ilvl w:val="0"/>
          <w:numId w:val="9"/>
        </w:numPr>
        <w:jc w:val="left"/>
      </w:pPr>
      <w:r w:rsidRPr="003931E6">
        <w:t>beeldmateriaal</w:t>
      </w:r>
      <w:r w:rsidR="00D15AB0" w:rsidRPr="003931E6">
        <w:t xml:space="preserve"> in relatie met opdracht (rekening houdend met auteursrechtelijk gebruik)</w:t>
      </w:r>
      <w:r w:rsidR="003931E6" w:rsidRPr="003931E6">
        <w:t>;</w:t>
      </w:r>
    </w:p>
    <w:p w14:paraId="5C5937F0" w14:textId="3827FB0E" w:rsidR="00926BDC" w:rsidRPr="003931E6" w:rsidRDefault="00926BDC" w:rsidP="00980EF6">
      <w:pPr>
        <w:pStyle w:val="LPTekst"/>
        <w:numPr>
          <w:ilvl w:val="0"/>
          <w:numId w:val="9"/>
        </w:numPr>
        <w:jc w:val="left"/>
      </w:pPr>
      <w:r w:rsidRPr="003931E6">
        <w:t>drukapparatuur</w:t>
      </w:r>
      <w:r w:rsidR="008A6850" w:rsidRPr="003931E6">
        <w:t xml:space="preserve">-systemen-eigenschappen </w:t>
      </w:r>
      <w:r w:rsidR="003931E6" w:rsidRPr="003931E6">
        <w:t xml:space="preserve">van </w:t>
      </w:r>
      <w:r w:rsidR="008A6850" w:rsidRPr="003931E6">
        <w:t>diverse fabrikanten</w:t>
      </w:r>
      <w:r w:rsidR="003931E6" w:rsidRPr="003931E6">
        <w:t>;</w:t>
      </w:r>
    </w:p>
    <w:p w14:paraId="23F294A8" w14:textId="21DD6BB7" w:rsidR="00926BDC" w:rsidRPr="003931E6" w:rsidRDefault="00926BDC" w:rsidP="00980EF6">
      <w:pPr>
        <w:pStyle w:val="LPTekst"/>
        <w:numPr>
          <w:ilvl w:val="0"/>
          <w:numId w:val="9"/>
        </w:numPr>
        <w:jc w:val="left"/>
      </w:pPr>
      <w:r w:rsidRPr="003931E6">
        <w:t>afwerkingsapparatuur</w:t>
      </w:r>
      <w:r w:rsidR="008A6850" w:rsidRPr="003931E6">
        <w:t xml:space="preserve">-systemen-eigenschappen </w:t>
      </w:r>
      <w:r w:rsidR="003931E6" w:rsidRPr="003931E6">
        <w:t xml:space="preserve">van </w:t>
      </w:r>
      <w:r w:rsidR="008A6850" w:rsidRPr="003931E6">
        <w:t>diverse fabrikanten</w:t>
      </w:r>
      <w:r w:rsidR="003931E6" w:rsidRPr="003931E6">
        <w:t>;</w:t>
      </w:r>
    </w:p>
    <w:p w14:paraId="55FC2874" w14:textId="7A15A042" w:rsidR="00926BDC" w:rsidRPr="003931E6" w:rsidRDefault="00926BDC" w:rsidP="00980EF6">
      <w:pPr>
        <w:pStyle w:val="LPTekst"/>
        <w:numPr>
          <w:ilvl w:val="0"/>
          <w:numId w:val="9"/>
        </w:numPr>
        <w:jc w:val="left"/>
      </w:pPr>
      <w:r w:rsidRPr="003931E6">
        <w:t>grafische producten</w:t>
      </w:r>
      <w:r w:rsidR="008A6850" w:rsidRPr="003931E6">
        <w:t xml:space="preserve"> en nevenproducten in het algemeen</w:t>
      </w:r>
      <w:r w:rsidR="003931E6" w:rsidRPr="003931E6">
        <w:t>;</w:t>
      </w:r>
    </w:p>
    <w:p w14:paraId="75E61642" w14:textId="58F4C106" w:rsidR="008A6850" w:rsidRPr="00CD31A5" w:rsidRDefault="008A6850" w:rsidP="00980EF6">
      <w:pPr>
        <w:pStyle w:val="LPTekst"/>
        <w:numPr>
          <w:ilvl w:val="0"/>
          <w:numId w:val="9"/>
        </w:numPr>
        <w:jc w:val="left"/>
      </w:pPr>
      <w:r w:rsidRPr="00CD31A5">
        <w:t xml:space="preserve">onderdelen, producten, </w:t>
      </w:r>
      <w:r w:rsidR="000A7C36" w:rsidRPr="00CD31A5">
        <w:t>fabrica</w:t>
      </w:r>
      <w:r w:rsidR="00CD31A5">
        <w:t>ge</w:t>
      </w:r>
      <w:r w:rsidR="000A7C36" w:rsidRPr="00CD31A5">
        <w:t>proces,</w:t>
      </w:r>
      <w:r w:rsidR="00CD31A5">
        <w:t xml:space="preserve"> </w:t>
      </w:r>
      <w:r w:rsidR="000A7C36" w:rsidRPr="00CD31A5">
        <w:t>technieken, beschermingsmiddelen, milieu</w:t>
      </w:r>
      <w:r w:rsidRPr="00CD31A5">
        <w:t>…</w:t>
      </w:r>
      <w:r w:rsidR="003931E6" w:rsidRPr="00CD31A5">
        <w:t>;</w:t>
      </w:r>
    </w:p>
    <w:p w14:paraId="7652381B" w14:textId="6D89749D" w:rsidR="008A6850" w:rsidRPr="003931E6" w:rsidRDefault="00D15AB0" w:rsidP="00980EF6">
      <w:pPr>
        <w:pStyle w:val="LPTekst"/>
        <w:numPr>
          <w:ilvl w:val="0"/>
          <w:numId w:val="9"/>
        </w:numPr>
        <w:jc w:val="left"/>
      </w:pPr>
      <w:r w:rsidRPr="003931E6">
        <w:t>o</w:t>
      </w:r>
      <w:r w:rsidR="00CD31A5">
        <w:t>nline</w:t>
      </w:r>
      <w:r w:rsidR="008A6850" w:rsidRPr="003931E6">
        <w:t>drukkerijen</w:t>
      </w:r>
      <w:r w:rsidR="00401F46">
        <w:t>;</w:t>
      </w:r>
    </w:p>
    <w:p w14:paraId="6BEB3048" w14:textId="3D55287F" w:rsidR="003931E6" w:rsidRPr="003931E6" w:rsidRDefault="00D15AB0" w:rsidP="00980EF6">
      <w:pPr>
        <w:pStyle w:val="LPTekst"/>
        <w:numPr>
          <w:ilvl w:val="0"/>
          <w:numId w:val="9"/>
        </w:numPr>
        <w:jc w:val="left"/>
      </w:pPr>
      <w:r w:rsidRPr="003931E6">
        <w:t>druksystemen in het algemeen</w:t>
      </w:r>
      <w:r w:rsidR="00CD31A5">
        <w:t>.</w:t>
      </w:r>
    </w:p>
    <w:p w14:paraId="405987C4" w14:textId="0B2037D7" w:rsidR="00DC1D3C" w:rsidRPr="000804FC" w:rsidRDefault="008F2E4D" w:rsidP="00980EF6">
      <w:pPr>
        <w:pStyle w:val="LPTekst"/>
        <w:jc w:val="left"/>
      </w:pPr>
      <w:r w:rsidRPr="000804FC">
        <w:t xml:space="preserve">Indien men gebruik wenst te maken van ondersteunende </w:t>
      </w:r>
      <w:r w:rsidR="00CF1932" w:rsidRPr="000804FC">
        <w:t>softwarepakketten</w:t>
      </w:r>
      <w:r w:rsidRPr="000804FC">
        <w:t xml:space="preserve">, benadrukken we dat deze programma’s ten dienste van de te realiseren leerplandoelstellingen moeten staan en niet op de beheersing van het softwarepakket op zich. </w:t>
      </w:r>
    </w:p>
    <w:p w14:paraId="45BA3F2C" w14:textId="77777777" w:rsidR="008F2E4D" w:rsidRPr="000804FC" w:rsidRDefault="00DC1D3C" w:rsidP="00980EF6">
      <w:pPr>
        <w:pStyle w:val="LPTekst"/>
        <w:jc w:val="left"/>
      </w:pPr>
      <w:r w:rsidRPr="000804FC">
        <w:t xml:space="preserve">Daarenboven is het noodzakelijk om de leerlingen vertrouwd te maken met softwarepakketten die ook daadwerkelijk in de praktijk worden gebruikt. </w:t>
      </w:r>
    </w:p>
    <w:p w14:paraId="15165414" w14:textId="77777777" w:rsidR="00065D51" w:rsidRPr="000804FC" w:rsidRDefault="00065D51" w:rsidP="00980EF6">
      <w:pPr>
        <w:pStyle w:val="LPTekst"/>
        <w:jc w:val="left"/>
      </w:pPr>
    </w:p>
    <w:p w14:paraId="14A4359F" w14:textId="77777777" w:rsidR="00065D51" w:rsidRPr="000804FC" w:rsidRDefault="00065D51" w:rsidP="00980EF6">
      <w:pPr>
        <w:pStyle w:val="LPTekst"/>
        <w:jc w:val="left"/>
      </w:pPr>
    </w:p>
    <w:p w14:paraId="7AA9CAA2" w14:textId="77777777" w:rsidR="00C216D9" w:rsidRPr="000804FC" w:rsidRDefault="00C216D9" w:rsidP="00980EF6">
      <w:pPr>
        <w:pStyle w:val="LPKop1"/>
      </w:pPr>
      <w:bookmarkStart w:id="24" w:name="_Toc440283672"/>
      <w:r w:rsidRPr="000804FC">
        <w:lastRenderedPageBreak/>
        <w:t>Geïntegreerde proef</w:t>
      </w:r>
      <w:bookmarkEnd w:id="24"/>
    </w:p>
    <w:p w14:paraId="5ECF99B1" w14:textId="77777777" w:rsidR="00C216D9" w:rsidRPr="000804FC" w:rsidRDefault="00C216D9" w:rsidP="00980EF6">
      <w:pPr>
        <w:spacing w:before="120"/>
        <w:rPr>
          <w:rFonts w:ascii="Trebuchet MS" w:hAnsi="Trebuchet MS" w:cs="Arial"/>
        </w:rPr>
      </w:pPr>
    </w:p>
    <w:p w14:paraId="5D480A6B" w14:textId="42293187" w:rsidR="00C216D9" w:rsidRPr="000804FC" w:rsidRDefault="00C216D9" w:rsidP="00980EF6">
      <w:pPr>
        <w:pStyle w:val="LPTekst"/>
        <w:jc w:val="left"/>
      </w:pPr>
      <w:r w:rsidRPr="000804FC">
        <w:rPr>
          <w:lang w:val="nl-BE"/>
        </w:rPr>
        <w:t xml:space="preserve">In </w:t>
      </w:r>
      <w:r w:rsidRPr="000804FC">
        <w:t xml:space="preserve">het </w:t>
      </w:r>
      <w:r w:rsidR="0063757B">
        <w:t>2de</w:t>
      </w:r>
      <w:r w:rsidR="0076545A">
        <w:t xml:space="preserve"> </w:t>
      </w:r>
      <w:r w:rsidRPr="000804FC">
        <w:t xml:space="preserve">leerjaar van de </w:t>
      </w:r>
      <w:r w:rsidR="0063757B">
        <w:t>3de</w:t>
      </w:r>
      <w:r w:rsidR="0076545A">
        <w:t xml:space="preserve"> </w:t>
      </w:r>
      <w:r w:rsidRPr="000804FC">
        <w:t xml:space="preserve">graad van het technisch, en kunst- en het </w:t>
      </w:r>
      <w:proofErr w:type="spellStart"/>
      <w:r w:rsidRPr="000804FC">
        <w:t>beroepssecundair</w:t>
      </w:r>
      <w:proofErr w:type="spellEnd"/>
      <w:r w:rsidRPr="000804FC">
        <w:t xml:space="preserve"> onderwijs; </w:t>
      </w:r>
      <w:r w:rsidRPr="000804FC">
        <w:rPr>
          <w:lang w:val="nl-BE"/>
        </w:rPr>
        <w:t xml:space="preserve">en in </w:t>
      </w:r>
      <w:r w:rsidRPr="000804FC">
        <w:t xml:space="preserve">het </w:t>
      </w:r>
      <w:r w:rsidR="0063757B">
        <w:t>3de</w:t>
      </w:r>
      <w:r w:rsidR="0076545A">
        <w:t xml:space="preserve"> </w:t>
      </w:r>
      <w:r w:rsidR="0063757B">
        <w:t>leerjaar van de 3de</w:t>
      </w:r>
      <w:r w:rsidR="0076545A">
        <w:t xml:space="preserve"> </w:t>
      </w:r>
      <w:r w:rsidRPr="000804FC">
        <w:t xml:space="preserve">graad van het </w:t>
      </w:r>
      <w:proofErr w:type="spellStart"/>
      <w:r w:rsidRPr="000804FC">
        <w:t>beroepssecundair</w:t>
      </w:r>
      <w:proofErr w:type="spellEnd"/>
      <w:r w:rsidRPr="000804FC">
        <w:t xml:space="preserve"> onderwijs, ingericht onder de</w:t>
      </w:r>
      <w:r w:rsidR="009D02CE" w:rsidRPr="000804FC">
        <w:t xml:space="preserve"> vorm van een specialisatiejaar, </w:t>
      </w:r>
      <w:r w:rsidRPr="000804FC">
        <w:t xml:space="preserve">is de organisatie van een geïntegreerde proef reglementair verplicht. </w:t>
      </w:r>
      <w:r w:rsidR="009D02CE" w:rsidRPr="000804FC">
        <w:t>Je kunt h</w:t>
      </w:r>
      <w:r w:rsidRPr="000804FC">
        <w:t>et algemeen kader daarvoo</w:t>
      </w:r>
      <w:r w:rsidR="00067398" w:rsidRPr="000804FC">
        <w:t xml:space="preserve">r </w:t>
      </w:r>
      <w:r w:rsidR="009D02CE" w:rsidRPr="000804FC">
        <w:t xml:space="preserve">via de directie </w:t>
      </w:r>
      <w:r w:rsidRPr="000804FC">
        <w:t xml:space="preserve">bekomen. </w:t>
      </w:r>
    </w:p>
    <w:p w14:paraId="2FC49306" w14:textId="77777777" w:rsidR="00C216D9" w:rsidRPr="000804FC" w:rsidRDefault="00C216D9" w:rsidP="00980EF6">
      <w:pPr>
        <w:pStyle w:val="LPTekst"/>
        <w:jc w:val="left"/>
      </w:pPr>
      <w:r w:rsidRPr="000804FC">
        <w:t xml:space="preserve">De proef slaat voornamelijk op de vakken van het specifiek gedeelte. De integratie van andere vakken kan een meerwaarde vormen als die de </w:t>
      </w:r>
      <w:proofErr w:type="spellStart"/>
      <w:r w:rsidRPr="000804FC">
        <w:t>gip</w:t>
      </w:r>
      <w:proofErr w:type="spellEnd"/>
      <w:r w:rsidRPr="000804FC">
        <w:t xml:space="preserve"> ondersteunen. </w:t>
      </w:r>
    </w:p>
    <w:p w14:paraId="23491317" w14:textId="77777777" w:rsidR="00C216D9" w:rsidRPr="000804FC" w:rsidRDefault="00C216D9" w:rsidP="00980EF6">
      <w:pPr>
        <w:pStyle w:val="LPTekst"/>
        <w:jc w:val="left"/>
      </w:pPr>
      <w:r w:rsidRPr="000804FC">
        <w:t xml:space="preserve">De geïntegreerde proef wordt beoordeeld door zowel interne als uit externe deskundigen. Hun evaluatie zal deel uitmaken van het deliberatiedossier. </w:t>
      </w:r>
    </w:p>
    <w:p w14:paraId="456E1EE4" w14:textId="77777777" w:rsidR="00C216D9" w:rsidRPr="000804FC" w:rsidRDefault="00C216D9" w:rsidP="00980EF6">
      <w:pPr>
        <w:pStyle w:val="LPTekst"/>
        <w:jc w:val="left"/>
      </w:pPr>
    </w:p>
    <w:p w14:paraId="2CA3D9E2" w14:textId="77777777" w:rsidR="00C216D9" w:rsidRPr="000804FC" w:rsidRDefault="00C216D9" w:rsidP="00980EF6">
      <w:pPr>
        <w:pStyle w:val="LPTekst"/>
        <w:jc w:val="left"/>
      </w:pPr>
    </w:p>
    <w:p w14:paraId="24EA90C4" w14:textId="77777777" w:rsidR="00C216D9" w:rsidRPr="000804FC" w:rsidRDefault="00C216D9" w:rsidP="00980EF6">
      <w:pPr>
        <w:pStyle w:val="LPTekst"/>
        <w:jc w:val="left"/>
      </w:pPr>
    </w:p>
    <w:p w14:paraId="55C064A0" w14:textId="77777777" w:rsidR="00C216D9" w:rsidRPr="000804FC" w:rsidRDefault="00C216D9" w:rsidP="00980EF6">
      <w:pPr>
        <w:pStyle w:val="LPKop1"/>
      </w:pPr>
      <w:bookmarkStart w:id="25" w:name="_Toc440283673"/>
      <w:r w:rsidRPr="000804FC">
        <w:lastRenderedPageBreak/>
        <w:t>Stage</w:t>
      </w:r>
      <w:bookmarkEnd w:id="25"/>
    </w:p>
    <w:p w14:paraId="4B0DD153" w14:textId="77777777" w:rsidR="0076545A" w:rsidRDefault="0076545A" w:rsidP="00980EF6">
      <w:pPr>
        <w:pStyle w:val="LPTekst"/>
        <w:jc w:val="left"/>
      </w:pPr>
      <w:r>
        <w:t>Naast vorming op school maakt de stage in deze studierichting deel uit van de opleiding.</w:t>
      </w:r>
    </w:p>
    <w:p w14:paraId="6C24363D" w14:textId="77777777" w:rsidR="0076545A" w:rsidRDefault="0076545A" w:rsidP="00980EF6">
      <w:pPr>
        <w:pStyle w:val="LPTekst"/>
        <w:jc w:val="left"/>
      </w:pPr>
      <w:r>
        <w:t>De leerling krijgt de mogelijkheid om de op school aangeleerde kennis, vaardigheden en attitudes op de stageplaats in te oefenen en/of uit te breiden.</w:t>
      </w:r>
    </w:p>
    <w:p w14:paraId="4441C13D" w14:textId="77777777" w:rsidR="0076545A" w:rsidRDefault="0076545A" w:rsidP="00980EF6">
      <w:pPr>
        <w:pStyle w:val="LPTekst"/>
        <w:jc w:val="left"/>
      </w:pPr>
      <w:r>
        <w:t>De stageplaatsen worden gekozen in functie van de contexten geformuleerd in het studierichtingsprofiel.</w:t>
      </w:r>
    </w:p>
    <w:p w14:paraId="299F1D66" w14:textId="68F82A38" w:rsidR="0076545A" w:rsidRDefault="0076545A" w:rsidP="00980EF6">
      <w:pPr>
        <w:pStyle w:val="LPTekst"/>
        <w:jc w:val="left"/>
      </w:pPr>
      <w:r>
        <w:t xml:space="preserve">Binnen de minimum </w:t>
      </w:r>
      <w:proofErr w:type="spellStart"/>
      <w:r>
        <w:t>beroepsspecifieke</w:t>
      </w:r>
      <w:proofErr w:type="spellEnd"/>
      <w:r>
        <w:t xml:space="preserve"> vo</w:t>
      </w:r>
      <w:r w:rsidR="00312C5B">
        <w:t>rming worden daarvoor minimaal 2</w:t>
      </w:r>
      <w:r>
        <w:t xml:space="preserve"> wekelijkse lestijden voorzien. De stage wordt georganiseerd onder de vorm van een vaste wekelijkse dag of onder de vorm van blokstages of een combinatie van beide.</w:t>
      </w:r>
    </w:p>
    <w:p w14:paraId="58379C88" w14:textId="77777777" w:rsidR="0076545A" w:rsidRDefault="0076545A" w:rsidP="00980EF6">
      <w:pPr>
        <w:pStyle w:val="LPTekst"/>
        <w:jc w:val="left"/>
      </w:pPr>
      <w:r>
        <w:t>De school is verantwoordelijk voor de organisatie van de stage.</w:t>
      </w:r>
    </w:p>
    <w:p w14:paraId="332EC07F" w14:textId="3FE02B17" w:rsidR="00C216D9" w:rsidRPr="000804FC" w:rsidRDefault="0076545A" w:rsidP="00980EF6">
      <w:pPr>
        <w:pStyle w:val="LPTekst"/>
        <w:jc w:val="left"/>
      </w:pPr>
      <w:r>
        <w:t xml:space="preserve">De stage moet altijd gebeuren conform de omzendbrief betreffende leerlingenstages in het voltijds secundair onderwijs die u kan raadplegen via </w:t>
      </w:r>
      <w:r w:rsidRPr="0076545A">
        <w:rPr>
          <w:b/>
        </w:rPr>
        <w:t>www.ond.vlaanderen.be/edulex</w:t>
      </w:r>
      <w:r>
        <w:t xml:space="preserve"> &gt; omzendbrieven &gt; secundair onderwijs &gt; stages</w:t>
      </w:r>
    </w:p>
    <w:p w14:paraId="239BA367" w14:textId="446541F5" w:rsidR="00C216D9" w:rsidRPr="000804FC" w:rsidRDefault="0079024B" w:rsidP="00980EF6">
      <w:pPr>
        <w:pStyle w:val="LPTekst"/>
        <w:jc w:val="left"/>
      </w:pPr>
      <w:r>
        <w:rPr>
          <w:noProof/>
          <w:lang w:val="nl-BE" w:eastAsia="nl-BE"/>
        </w:rPr>
        <w:drawing>
          <wp:anchor distT="0" distB="0" distL="114300" distR="114300" simplePos="0" relativeHeight="251673088" behindDoc="0" locked="0" layoutInCell="1" allowOverlap="1" wp14:anchorId="6444D3EE" wp14:editId="55D4AA2A">
            <wp:simplePos x="0" y="0"/>
            <wp:positionH relativeFrom="column">
              <wp:posOffset>-5080</wp:posOffset>
            </wp:positionH>
            <wp:positionV relativeFrom="paragraph">
              <wp:posOffset>185420</wp:posOffset>
            </wp:positionV>
            <wp:extent cx="5759450" cy="3173095"/>
            <wp:effectExtent l="152400" t="171450" r="165100" b="16065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ge_format_digital_printer.jpg"/>
                    <pic:cNvPicPr/>
                  </pic:nvPicPr>
                  <pic:blipFill rotWithShape="1">
                    <a:blip r:embed="rId25">
                      <a:extLst>
                        <a:ext uri="{28A0092B-C50C-407E-A947-70E740481C1C}">
                          <a14:useLocalDpi xmlns:a14="http://schemas.microsoft.com/office/drawing/2010/main" val="0"/>
                        </a:ext>
                      </a:extLst>
                    </a:blip>
                    <a:srcRect t="17364"/>
                    <a:stretch/>
                  </pic:blipFill>
                  <pic:spPr bwMode="auto">
                    <a:xfrm>
                      <a:off x="0" y="0"/>
                      <a:ext cx="5759450" cy="317309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30D3729" w14:textId="20F0792C" w:rsidR="00A0235A" w:rsidRPr="000804FC" w:rsidRDefault="00A0235A" w:rsidP="00980EF6">
      <w:pPr>
        <w:pStyle w:val="LPTekst"/>
        <w:jc w:val="left"/>
      </w:pPr>
    </w:p>
    <w:sectPr w:rsidR="00A0235A" w:rsidRPr="000804FC" w:rsidSect="008476AB">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122CA" w14:textId="77777777" w:rsidR="00723C3D" w:rsidRDefault="00723C3D" w:rsidP="009C4975">
      <w:pPr>
        <w:spacing w:after="0" w:line="240" w:lineRule="auto"/>
      </w:pPr>
      <w:r>
        <w:separator/>
      </w:r>
    </w:p>
  </w:endnote>
  <w:endnote w:type="continuationSeparator" w:id="0">
    <w:p w14:paraId="42676008" w14:textId="77777777" w:rsidR="00723C3D" w:rsidRDefault="00723C3D"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8BF8D" w14:textId="23B90F9C" w:rsidR="006676AF" w:rsidRPr="00FD6FE9" w:rsidRDefault="006676AF" w:rsidP="006D34EF">
    <w:pPr>
      <w:pStyle w:val="Voettekst"/>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0B595580" wp14:editId="7D31CEF6">
          <wp:simplePos x="0" y="0"/>
          <wp:positionH relativeFrom="column">
            <wp:posOffset>-1330325</wp:posOffset>
          </wp:positionH>
          <wp:positionV relativeFrom="paragraph">
            <wp:posOffset>-1468755</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536BD0" w:rsidRPr="00536BD0">
      <w:rPr>
        <w:rFonts w:ascii="Trebuchet MS" w:hAnsi="Trebuchet MS" w:cs="Arial"/>
        <w:noProof/>
        <w:color w:val="404040" w:themeColor="text1" w:themeTint="BF"/>
        <w:sz w:val="20"/>
        <w:szCs w:val="20"/>
        <w:lang w:val="nl-NL"/>
      </w:rPr>
      <w:t>34</w:t>
    </w:r>
    <w:r w:rsidRPr="00FD6FE9">
      <w:rPr>
        <w:rFonts w:ascii="Trebuchet MS" w:hAnsi="Trebuchet MS" w:cs="Arial"/>
        <w:color w:val="404040" w:themeColor="text1" w:themeTint="BF"/>
        <w:sz w:val="20"/>
        <w:szCs w:val="20"/>
      </w:rPr>
      <w:fldChar w:fldCharType="end"/>
    </w:r>
    <w:r>
      <w:rPr>
        <w:rFonts w:ascii="Trebuchet MS" w:hAnsi="Trebuchet MS" w:cs="Arial"/>
        <w:color w:val="404040" w:themeColor="text1" w:themeTint="BF"/>
        <w:sz w:val="20"/>
        <w:szCs w:val="20"/>
      </w:rPr>
      <w:tab/>
      <w:t>DRUKKEN EN AFWERKEN</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w:t>
    </w:r>
    <w:r>
      <w:rPr>
        <w:rFonts w:ascii="Trebuchet MS" w:hAnsi="Trebuchet MS" w:cs="Arial"/>
        <w:color w:val="404040" w:themeColor="text1" w:themeTint="BF"/>
        <w:sz w:val="20"/>
        <w:szCs w:val="20"/>
      </w:rPr>
      <w:t>2016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13.758/008</w:t>
    </w:r>
  </w:p>
  <w:p w14:paraId="7BE96494" w14:textId="3ADDE350" w:rsidR="006676AF" w:rsidRPr="00065D51" w:rsidRDefault="006676AF" w:rsidP="0013456D">
    <w:pPr>
      <w:pStyle w:val="Voettekst"/>
      <w:jc w:val="center"/>
      <w:rPr>
        <w:rFonts w:ascii="Arial" w:hAnsi="Arial" w:cs="Arial"/>
        <w:sz w:val="20"/>
        <w:szCs w:val="20"/>
      </w:rPr>
    </w:pPr>
    <w:r>
      <w:rPr>
        <w:rFonts w:ascii="Trebuchet MS" w:hAnsi="Trebuchet MS" w:cs="Arial"/>
        <w:color w:val="404040" w:themeColor="text1" w:themeTint="BF"/>
        <w:sz w:val="20"/>
        <w:szCs w:val="20"/>
      </w:rPr>
      <w:t>3</w:t>
    </w:r>
    <w:r w:rsidRPr="008D2ADC">
      <w:rPr>
        <w:rFonts w:ascii="Trebuchet MS" w:hAnsi="Trebuchet MS" w:cs="Arial"/>
        <w:color w:val="404040" w:themeColor="text1" w:themeTint="BF"/>
        <w:sz w:val="20"/>
        <w:szCs w:val="20"/>
        <w:vertAlign w:val="superscript"/>
      </w:rPr>
      <w:t>de</w:t>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t>graad</w:t>
    </w:r>
    <w:r>
      <w:rPr>
        <w:rFonts w:ascii="Arial" w:hAnsi="Arial" w:cs="Arial"/>
        <w:color w:val="404040" w:themeColor="text1" w:themeTint="BF"/>
        <w:sz w:val="20"/>
        <w:szCs w:val="20"/>
      </w:rPr>
      <w:t xml:space="preserve"> </w:t>
    </w:r>
    <w:proofErr w:type="spellStart"/>
    <w:r>
      <w:rPr>
        <w:rFonts w:ascii="Arial" w:hAnsi="Arial" w:cs="Arial"/>
        <w:color w:val="404040" w:themeColor="text1" w:themeTint="BF"/>
        <w:sz w:val="20"/>
        <w:szCs w:val="20"/>
      </w:rPr>
      <w:t>bso</w:t>
    </w:r>
    <w:proofErr w:type="spellEnd"/>
  </w:p>
  <w:p w14:paraId="43C4723C" w14:textId="77777777" w:rsidR="006676AF" w:rsidRDefault="006676A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AB36C" w14:textId="7548DD88" w:rsidR="006676AF" w:rsidRPr="00FD6FE9" w:rsidRDefault="006676AF"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7ADDADCC" wp14:editId="256163D2">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t>D/</w:t>
    </w:r>
    <w:r>
      <w:rPr>
        <w:rFonts w:ascii="Trebuchet MS" w:hAnsi="Trebuchet MS" w:cs="Arial"/>
        <w:color w:val="404040" w:themeColor="text1" w:themeTint="BF"/>
        <w:sz w:val="20"/>
        <w:szCs w:val="20"/>
      </w:rPr>
      <w:t>2016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13.758/008</w:t>
    </w:r>
    <w:r>
      <w:rPr>
        <w:rFonts w:ascii="Trebuchet MS" w:hAnsi="Trebuchet MS" w:cs="Arial"/>
        <w:color w:val="404040" w:themeColor="text1" w:themeTint="BF"/>
        <w:sz w:val="20"/>
        <w:szCs w:val="20"/>
      </w:rPr>
      <w:tab/>
      <w:t>DRUKKEN EN AFWERKEN</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536BD0" w:rsidRPr="00536BD0">
      <w:rPr>
        <w:rFonts w:ascii="Trebuchet MS" w:hAnsi="Trebuchet MS" w:cs="Arial"/>
        <w:noProof/>
        <w:color w:val="404040" w:themeColor="text1" w:themeTint="BF"/>
        <w:sz w:val="20"/>
        <w:szCs w:val="20"/>
        <w:lang w:val="nl-NL"/>
      </w:rPr>
      <w:t>3</w:t>
    </w:r>
    <w:r w:rsidRPr="00FD6FE9">
      <w:rPr>
        <w:rFonts w:ascii="Trebuchet MS" w:hAnsi="Trebuchet MS" w:cs="Arial"/>
        <w:color w:val="404040" w:themeColor="text1" w:themeTint="BF"/>
        <w:sz w:val="20"/>
        <w:szCs w:val="20"/>
      </w:rPr>
      <w:fldChar w:fldCharType="end"/>
    </w:r>
  </w:p>
  <w:p w14:paraId="27A224C1" w14:textId="7467C1A7" w:rsidR="006676AF" w:rsidRPr="00FD6FE9" w:rsidRDefault="006676AF" w:rsidP="0013456D">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w:t>
    </w:r>
    <w:r w:rsidRPr="008D2ADC">
      <w:rPr>
        <w:rFonts w:ascii="Trebuchet MS" w:hAnsi="Trebuchet MS" w:cs="Arial"/>
        <w:color w:val="404040" w:themeColor="text1" w:themeTint="BF"/>
        <w:sz w:val="20"/>
        <w:szCs w:val="20"/>
        <w:vertAlign w:val="superscript"/>
      </w:rPr>
      <w:t>de</w:t>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t xml:space="preserve">graad </w:t>
    </w:r>
    <w:proofErr w:type="spellStart"/>
    <w:r>
      <w:rPr>
        <w:rFonts w:ascii="Trebuchet MS" w:hAnsi="Trebuchet MS" w:cs="Arial"/>
        <w:color w:val="404040" w:themeColor="text1" w:themeTint="BF"/>
        <w:sz w:val="20"/>
        <w:szCs w:val="20"/>
      </w:rPr>
      <w:t>bso</w:t>
    </w:r>
    <w:proofErr w:type="spellEnd"/>
  </w:p>
  <w:p w14:paraId="1268D6F5" w14:textId="77777777" w:rsidR="006676AF" w:rsidRDefault="006676A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1257C" w14:textId="77777777" w:rsidR="00723C3D" w:rsidRDefault="00723C3D" w:rsidP="009C4975">
      <w:pPr>
        <w:spacing w:after="0" w:line="240" w:lineRule="auto"/>
      </w:pPr>
      <w:r>
        <w:separator/>
      </w:r>
    </w:p>
  </w:footnote>
  <w:footnote w:type="continuationSeparator" w:id="0">
    <w:p w14:paraId="1FEBCDB4" w14:textId="77777777" w:rsidR="00723C3D" w:rsidRDefault="00723C3D" w:rsidP="009C49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656DC" w14:textId="56C52A3E" w:rsidR="006676AF" w:rsidRDefault="006676A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1298B" w14:textId="64F2792B" w:rsidR="006676AF" w:rsidRDefault="006676A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C45D3" w14:textId="474FADA3" w:rsidR="006676AF" w:rsidRDefault="006676A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69CF8A0"/>
    <w:lvl w:ilvl="0">
      <w:start w:val="1"/>
      <w:numFmt w:val="decimal"/>
      <w:pStyle w:val="Lijstnummering"/>
      <w:lvlText w:val="%1"/>
      <w:lvlJc w:val="left"/>
      <w:pPr>
        <w:tabs>
          <w:tab w:val="num" w:pos="360"/>
        </w:tabs>
        <w:ind w:left="360" w:hanging="360"/>
      </w:pPr>
      <w:rPr>
        <w:rFonts w:hint="default"/>
        <w:color w:val="auto"/>
      </w:rPr>
    </w:lvl>
  </w:abstractNum>
  <w:abstractNum w:abstractNumId="1" w15:restartNumberingAfterBreak="0">
    <w:nsid w:val="02A24278"/>
    <w:multiLevelType w:val="hybridMultilevel"/>
    <w:tmpl w:val="51C6B07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A62C69"/>
    <w:multiLevelType w:val="hybridMultilevel"/>
    <w:tmpl w:val="DF4CE5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C7287F"/>
    <w:multiLevelType w:val="hybridMultilevel"/>
    <w:tmpl w:val="81E810B8"/>
    <w:lvl w:ilvl="0" w:tplc="3E7437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8E44FC3"/>
    <w:multiLevelType w:val="hybridMultilevel"/>
    <w:tmpl w:val="8232418C"/>
    <w:lvl w:ilvl="0" w:tplc="676AB53E">
      <w:numFmt w:val="bullet"/>
      <w:lvlText w:val="•"/>
      <w:lvlJc w:val="left"/>
      <w:pPr>
        <w:tabs>
          <w:tab w:val="num" w:pos="1105"/>
        </w:tabs>
        <w:ind w:left="1105" w:hanging="397"/>
      </w:pPr>
      <w:rPr>
        <w:rFonts w:ascii="Arial" w:hAnsi="Aria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15A3478E"/>
    <w:multiLevelType w:val="hybridMultilevel"/>
    <w:tmpl w:val="79A63500"/>
    <w:lvl w:ilvl="0" w:tplc="9046747E">
      <w:numFmt w:val="bullet"/>
      <w:pStyle w:val="LPwenk1"/>
      <w:lvlText w:val="•"/>
      <w:lvlJc w:val="left"/>
      <w:pPr>
        <w:tabs>
          <w:tab w:val="num" w:pos="397"/>
        </w:tabs>
        <w:ind w:left="397" w:hanging="397"/>
      </w:pPr>
      <w:rPr>
        <w:rFonts w:ascii="Arial" w:hAnsi="Aria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6B6044"/>
    <w:multiLevelType w:val="hybridMultilevel"/>
    <w:tmpl w:val="CD942D2C"/>
    <w:lvl w:ilvl="0" w:tplc="0D5E1BEA">
      <w:start w:val="1"/>
      <w:numFmt w:val="decimal"/>
      <w:pStyle w:val="Lijstnummering2"/>
      <w:lvlText w:val="%1"/>
      <w:lvlJc w:val="left"/>
      <w:pPr>
        <w:ind w:left="1425" w:hanging="142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A0368B"/>
    <w:multiLevelType w:val="hybridMultilevel"/>
    <w:tmpl w:val="0FC8DA06"/>
    <w:lvl w:ilvl="0" w:tplc="930E253A">
      <w:start w:val="1"/>
      <w:numFmt w:val="bullet"/>
      <w:pStyle w:val="VVKSOOpsomming123"/>
      <w:lvlText w:val="–"/>
      <w:lvlJc w:val="left"/>
      <w:pPr>
        <w:tabs>
          <w:tab w:val="num" w:pos="397"/>
        </w:tabs>
        <w:ind w:left="397" w:hanging="397"/>
      </w:pPr>
      <w:rPr>
        <w:rFonts w:ascii="Arial" w:hAnsi="Arial" w:hint="default"/>
        <w:color w:val="auto"/>
      </w:rPr>
    </w:lvl>
    <w:lvl w:ilvl="1" w:tplc="04130003">
      <w:start w:val="10"/>
      <w:numFmt w:val="bullet"/>
      <w:lvlText w:val="-"/>
      <w:lvlJc w:val="left"/>
      <w:pPr>
        <w:tabs>
          <w:tab w:val="num" w:pos="1785"/>
        </w:tabs>
        <w:ind w:left="1785" w:hanging="705"/>
      </w:pPr>
      <w:rPr>
        <w:rFonts w:ascii="Times New Roman" w:eastAsia="Times New Roman" w:hAnsi="Times New Roman" w:hint="default"/>
      </w:rPr>
    </w:lvl>
    <w:lvl w:ilvl="2" w:tplc="04130005">
      <w:start w:val="2"/>
      <w:numFmt w:val="bullet"/>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C92BB5"/>
    <w:multiLevelType w:val="hybridMultilevel"/>
    <w:tmpl w:val="5818F338"/>
    <w:lvl w:ilvl="0" w:tplc="FFFFFFFF">
      <w:numFmt w:val="bullet"/>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EAC0C44"/>
    <w:multiLevelType w:val="hybridMultilevel"/>
    <w:tmpl w:val="C8B0972E"/>
    <w:lvl w:ilvl="0" w:tplc="5100C600">
      <w:start w:val="1"/>
      <w:numFmt w:val="decimal"/>
      <w:pStyle w:val="LPAtt"/>
      <w:lvlText w:val="Att.%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8CB597A"/>
    <w:multiLevelType w:val="hybridMultilevel"/>
    <w:tmpl w:val="5AA85272"/>
    <w:lvl w:ilvl="0" w:tplc="C4DE341A">
      <w:start w:val="1"/>
      <w:numFmt w:val="decimal"/>
      <w:lvlText w:val="Att%1"/>
      <w:lvlJc w:val="left"/>
      <w:pPr>
        <w:tabs>
          <w:tab w:val="num" w:pos="851"/>
        </w:tabs>
        <w:ind w:left="851" w:hanging="454"/>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DD94870"/>
    <w:multiLevelType w:val="hybridMultilevel"/>
    <w:tmpl w:val="0FF6B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01C0DB4"/>
    <w:multiLevelType w:val="multilevel"/>
    <w:tmpl w:val="77C8A5A8"/>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3E6336"/>
    <w:multiLevelType w:val="hybridMultilevel"/>
    <w:tmpl w:val="74788042"/>
    <w:lvl w:ilvl="0" w:tplc="E940DAA0">
      <w:start w:val="1"/>
      <w:numFmt w:val="decimal"/>
      <w:pStyle w:val="LPAD"/>
      <w:lvlText w:val="AD %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066058E"/>
    <w:multiLevelType w:val="multilevel"/>
    <w:tmpl w:val="2D72B75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Restart w:val="0"/>
      <w:lvlText w:val="%1.%5"/>
      <w:lvlJc w:val="left"/>
      <w:pPr>
        <w:tabs>
          <w:tab w:val="num" w:pos="851"/>
        </w:tabs>
        <w:ind w:left="851" w:hanging="851"/>
      </w:pPr>
      <w:rPr>
        <w:rFonts w:cs="Times New Roman" w:hint="default"/>
      </w:rPr>
    </w:lvl>
    <w:lvl w:ilvl="5">
      <w:start w:val="1"/>
      <w:numFmt w:val="decimal"/>
      <w:lvlText w:val="%1.%2.%6"/>
      <w:lvlJc w:val="left"/>
      <w:pPr>
        <w:tabs>
          <w:tab w:val="num" w:pos="851"/>
        </w:tabs>
        <w:ind w:left="851" w:hanging="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34E6623"/>
    <w:multiLevelType w:val="hybridMultilevel"/>
    <w:tmpl w:val="FF749CD8"/>
    <w:lvl w:ilvl="0" w:tplc="0B5E7098">
      <w:start w:val="1"/>
      <w:numFmt w:val="bullet"/>
      <w:lvlText w:val=""/>
      <w:lvlJc w:val="left"/>
      <w:pPr>
        <w:tabs>
          <w:tab w:val="num" w:pos="851"/>
        </w:tabs>
        <w:ind w:left="851" w:hanging="454"/>
      </w:pPr>
      <w:rPr>
        <w:rFonts w:ascii="Symbol" w:hAnsi="Symbol" w:hint="default"/>
      </w:rPr>
    </w:lvl>
    <w:lvl w:ilvl="1" w:tplc="A4B076DC">
      <w:start w:val="1"/>
      <w:numFmt w:val="bullet"/>
      <w:pStyle w:val="Lpdoel3"/>
      <w:lvlText w:val="o"/>
      <w:lvlJc w:val="left"/>
      <w:pPr>
        <w:tabs>
          <w:tab w:val="num" w:pos="1440"/>
        </w:tabs>
        <w:ind w:left="1440" w:hanging="360"/>
      </w:pPr>
      <w:rPr>
        <w:rFonts w:ascii="Courier New" w:hAnsi="Courier New" w:hint="default"/>
      </w:rPr>
    </w:lvl>
    <w:lvl w:ilvl="2" w:tplc="73121DFC">
      <w:start w:val="1"/>
      <w:numFmt w:val="bullet"/>
      <w:pStyle w:val="Lpdoel4"/>
      <w:lvlText w:val=""/>
      <w:lvlJc w:val="left"/>
      <w:pPr>
        <w:tabs>
          <w:tab w:val="num" w:pos="2160"/>
        </w:tabs>
        <w:ind w:left="2160" w:hanging="360"/>
      </w:pPr>
      <w:rPr>
        <w:rFonts w:ascii="Wingdings" w:hAnsi="Wingdings" w:hint="default"/>
      </w:rPr>
    </w:lvl>
    <w:lvl w:ilvl="3" w:tplc="6576EC7E">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2E64342"/>
    <w:multiLevelType w:val="multilevel"/>
    <w:tmpl w:val="63588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EE3246"/>
    <w:multiLevelType w:val="hybridMultilevel"/>
    <w:tmpl w:val="C330944E"/>
    <w:lvl w:ilvl="0" w:tplc="08130001">
      <w:start w:val="1"/>
      <w:numFmt w:val="bullet"/>
      <w:pStyle w:val="OpmaakprofielVVKSOOpsomming2Na0p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6F56CC8"/>
    <w:multiLevelType w:val="hybridMultilevel"/>
    <w:tmpl w:val="6B9CDE2C"/>
    <w:lvl w:ilvl="0" w:tplc="F210FD1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7D62F86"/>
    <w:multiLevelType w:val="hybridMultilevel"/>
    <w:tmpl w:val="DE82B928"/>
    <w:lvl w:ilvl="0" w:tplc="DD386C88">
      <w:start w:val="1"/>
      <w:numFmt w:val="bullet"/>
      <w:pStyle w:val="Lpdoel2"/>
      <w:lvlText w:val="–"/>
      <w:lvlJc w:val="left"/>
      <w:pPr>
        <w:tabs>
          <w:tab w:val="num" w:pos="1105"/>
        </w:tabs>
        <w:ind w:left="1105"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start w:val="1"/>
      <w:numFmt w:val="bullet"/>
      <w:lvlText w:val="o"/>
      <w:lvlJc w:val="left"/>
      <w:pPr>
        <w:tabs>
          <w:tab w:val="num" w:pos="2148"/>
        </w:tabs>
        <w:ind w:left="2148" w:hanging="360"/>
      </w:pPr>
      <w:rPr>
        <w:rFonts w:ascii="Courier New" w:hAnsi="Courier New" w:cs="Courier New" w:hint="default"/>
      </w:rPr>
    </w:lvl>
    <w:lvl w:ilvl="2" w:tplc="08130005">
      <w:start w:val="1"/>
      <w:numFmt w:val="bullet"/>
      <w:lvlText w:val=""/>
      <w:lvlJc w:val="left"/>
      <w:pPr>
        <w:tabs>
          <w:tab w:val="num" w:pos="2868"/>
        </w:tabs>
        <w:ind w:left="2868" w:hanging="360"/>
      </w:pPr>
      <w:rPr>
        <w:rFonts w:ascii="Wingdings" w:hAnsi="Wingdings" w:hint="default"/>
      </w:rPr>
    </w:lvl>
    <w:lvl w:ilvl="3" w:tplc="08130001" w:tentative="1">
      <w:start w:val="1"/>
      <w:numFmt w:val="bullet"/>
      <w:lvlText w:val=""/>
      <w:lvlJc w:val="left"/>
      <w:pPr>
        <w:tabs>
          <w:tab w:val="num" w:pos="3588"/>
        </w:tabs>
        <w:ind w:left="3588" w:hanging="360"/>
      </w:pPr>
      <w:rPr>
        <w:rFonts w:ascii="Symbol" w:hAnsi="Symbol" w:hint="default"/>
      </w:rPr>
    </w:lvl>
    <w:lvl w:ilvl="4" w:tplc="08130003" w:tentative="1">
      <w:start w:val="1"/>
      <w:numFmt w:val="bullet"/>
      <w:lvlText w:val="o"/>
      <w:lvlJc w:val="left"/>
      <w:pPr>
        <w:tabs>
          <w:tab w:val="num" w:pos="4308"/>
        </w:tabs>
        <w:ind w:left="4308" w:hanging="360"/>
      </w:pPr>
      <w:rPr>
        <w:rFonts w:ascii="Courier New" w:hAnsi="Courier New" w:cs="Courier New" w:hint="default"/>
      </w:rPr>
    </w:lvl>
    <w:lvl w:ilvl="5" w:tplc="08130005" w:tentative="1">
      <w:start w:val="1"/>
      <w:numFmt w:val="bullet"/>
      <w:lvlText w:val=""/>
      <w:lvlJc w:val="left"/>
      <w:pPr>
        <w:tabs>
          <w:tab w:val="num" w:pos="5028"/>
        </w:tabs>
        <w:ind w:left="5028" w:hanging="360"/>
      </w:pPr>
      <w:rPr>
        <w:rFonts w:ascii="Wingdings" w:hAnsi="Wingdings" w:hint="default"/>
      </w:rPr>
    </w:lvl>
    <w:lvl w:ilvl="6" w:tplc="08130001" w:tentative="1">
      <w:start w:val="1"/>
      <w:numFmt w:val="bullet"/>
      <w:lvlText w:val=""/>
      <w:lvlJc w:val="left"/>
      <w:pPr>
        <w:tabs>
          <w:tab w:val="num" w:pos="5748"/>
        </w:tabs>
        <w:ind w:left="5748" w:hanging="360"/>
      </w:pPr>
      <w:rPr>
        <w:rFonts w:ascii="Symbol" w:hAnsi="Symbol" w:hint="default"/>
      </w:rPr>
    </w:lvl>
    <w:lvl w:ilvl="7" w:tplc="08130003" w:tentative="1">
      <w:start w:val="1"/>
      <w:numFmt w:val="bullet"/>
      <w:lvlText w:val="o"/>
      <w:lvlJc w:val="left"/>
      <w:pPr>
        <w:tabs>
          <w:tab w:val="num" w:pos="6468"/>
        </w:tabs>
        <w:ind w:left="6468" w:hanging="360"/>
      </w:pPr>
      <w:rPr>
        <w:rFonts w:ascii="Courier New" w:hAnsi="Courier New" w:cs="Courier New" w:hint="default"/>
      </w:rPr>
    </w:lvl>
    <w:lvl w:ilvl="8" w:tplc="0813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8F53413"/>
    <w:multiLevelType w:val="hybridMultilevel"/>
    <w:tmpl w:val="B2587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B2928A2"/>
    <w:multiLevelType w:val="hybridMultilevel"/>
    <w:tmpl w:val="AD0E5CDC"/>
    <w:lvl w:ilvl="0" w:tplc="CD48034A">
      <w:start w:val="1"/>
      <w:numFmt w:val="decimal"/>
      <w:pStyle w:val="Lpdoel1"/>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1"/>
  </w:num>
  <w:num w:numId="2">
    <w:abstractNumId w:val="20"/>
  </w:num>
  <w:num w:numId="3">
    <w:abstractNumId w:val="13"/>
  </w:num>
  <w:num w:numId="4">
    <w:abstractNumId w:val="5"/>
  </w:num>
  <w:num w:numId="5">
    <w:abstractNumId w:val="21"/>
  </w:num>
  <w:num w:numId="6">
    <w:abstractNumId w:val="25"/>
  </w:num>
  <w:num w:numId="7">
    <w:abstractNumId w:val="4"/>
  </w:num>
  <w:num w:numId="8">
    <w:abstractNumId w:val="30"/>
  </w:num>
  <w:num w:numId="9">
    <w:abstractNumId w:val="18"/>
  </w:num>
  <w:num w:numId="10">
    <w:abstractNumId w:val="23"/>
  </w:num>
  <w:num w:numId="11">
    <w:abstractNumId w:val="10"/>
  </w:num>
  <w:num w:numId="12">
    <w:abstractNumId w:val="20"/>
  </w:num>
  <w:num w:numId="13">
    <w:abstractNumId w:val="26"/>
  </w:num>
  <w:num w:numId="14">
    <w:abstractNumId w:val="19"/>
  </w:num>
  <w:num w:numId="15">
    <w:abstractNumId w:val="9"/>
  </w:num>
  <w:num w:numId="16">
    <w:abstractNumId w:val="27"/>
  </w:num>
  <w:num w:numId="17">
    <w:abstractNumId w:val="29"/>
  </w:num>
  <w:num w:numId="18">
    <w:abstractNumId w:val="12"/>
  </w:num>
  <w:num w:numId="19">
    <w:abstractNumId w:val="32"/>
  </w:num>
  <w:num w:numId="20">
    <w:abstractNumId w:val="11"/>
  </w:num>
  <w:num w:numId="21">
    <w:abstractNumId w:val="7"/>
  </w:num>
  <w:num w:numId="22">
    <w:abstractNumId w:val="15"/>
  </w:num>
  <w:num w:numId="23">
    <w:abstractNumId w:val="14"/>
  </w:num>
  <w:num w:numId="24">
    <w:abstractNumId w:val="24"/>
  </w:num>
  <w:num w:numId="25">
    <w:abstractNumId w:val="2"/>
  </w:num>
  <w:num w:numId="26">
    <w:abstractNumId w:val="20"/>
  </w:num>
  <w:num w:numId="27">
    <w:abstractNumId w:val="20"/>
  </w:num>
  <w:num w:numId="28">
    <w:abstractNumId w:val="1"/>
  </w:num>
  <w:num w:numId="29">
    <w:abstractNumId w:val="33"/>
  </w:num>
  <w:num w:numId="30">
    <w:abstractNumId w:val="0"/>
  </w:num>
  <w:num w:numId="31">
    <w:abstractNumId w:val="8"/>
  </w:num>
  <w:num w:numId="32">
    <w:abstractNumId w:val="6"/>
  </w:num>
  <w:num w:numId="33">
    <w:abstractNumId w:val="17"/>
  </w:num>
  <w:num w:numId="34">
    <w:abstractNumId w:val="22"/>
  </w:num>
  <w:num w:numId="35">
    <w:abstractNumId w:val="16"/>
  </w:num>
  <w:num w:numId="36">
    <w:abstractNumId w:val="28"/>
  </w:num>
  <w:num w:numId="37">
    <w:abstractNumId w:val="33"/>
  </w:num>
  <w:num w:numId="38">
    <w:abstractNumId w:val="26"/>
  </w:num>
  <w:num w:numId="39">
    <w:abstractNumId w:val="33"/>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3AA8"/>
    <w:rsid w:val="00004C46"/>
    <w:rsid w:val="00012D51"/>
    <w:rsid w:val="00042B24"/>
    <w:rsid w:val="00043838"/>
    <w:rsid w:val="0004719A"/>
    <w:rsid w:val="00056356"/>
    <w:rsid w:val="0005653F"/>
    <w:rsid w:val="000625C1"/>
    <w:rsid w:val="00065D51"/>
    <w:rsid w:val="00067398"/>
    <w:rsid w:val="000804FC"/>
    <w:rsid w:val="000A4CFA"/>
    <w:rsid w:val="000A7C36"/>
    <w:rsid w:val="000A7DA3"/>
    <w:rsid w:val="000B00FB"/>
    <w:rsid w:val="000B309B"/>
    <w:rsid w:val="000C7C74"/>
    <w:rsid w:val="000C7DD5"/>
    <w:rsid w:val="000D74A8"/>
    <w:rsid w:val="000E0B9B"/>
    <w:rsid w:val="000F643F"/>
    <w:rsid w:val="00111745"/>
    <w:rsid w:val="0012026D"/>
    <w:rsid w:val="0013456D"/>
    <w:rsid w:val="00156FE7"/>
    <w:rsid w:val="001A0FAC"/>
    <w:rsid w:val="001A2840"/>
    <w:rsid w:val="001A6E2F"/>
    <w:rsid w:val="001B2091"/>
    <w:rsid w:val="001C3DCC"/>
    <w:rsid w:val="001C5ECD"/>
    <w:rsid w:val="001E2DCA"/>
    <w:rsid w:val="001E5A55"/>
    <w:rsid w:val="001F205E"/>
    <w:rsid w:val="0020559C"/>
    <w:rsid w:val="0023668D"/>
    <w:rsid w:val="00274379"/>
    <w:rsid w:val="00277805"/>
    <w:rsid w:val="00286F23"/>
    <w:rsid w:val="002B418E"/>
    <w:rsid w:val="002B7587"/>
    <w:rsid w:val="002D4E91"/>
    <w:rsid w:val="002E11D3"/>
    <w:rsid w:val="00304BFB"/>
    <w:rsid w:val="00312C5B"/>
    <w:rsid w:val="00323B0B"/>
    <w:rsid w:val="0033007A"/>
    <w:rsid w:val="0033586A"/>
    <w:rsid w:val="003848F8"/>
    <w:rsid w:val="00387EFC"/>
    <w:rsid w:val="00393098"/>
    <w:rsid w:val="003931E6"/>
    <w:rsid w:val="003B36D9"/>
    <w:rsid w:val="003C15FA"/>
    <w:rsid w:val="00401F46"/>
    <w:rsid w:val="00403BCA"/>
    <w:rsid w:val="0040737E"/>
    <w:rsid w:val="00430A5C"/>
    <w:rsid w:val="00431319"/>
    <w:rsid w:val="00437D73"/>
    <w:rsid w:val="00442B28"/>
    <w:rsid w:val="004577A9"/>
    <w:rsid w:val="004835F7"/>
    <w:rsid w:val="00490F9C"/>
    <w:rsid w:val="00491294"/>
    <w:rsid w:val="004960D8"/>
    <w:rsid w:val="00497CE1"/>
    <w:rsid w:val="004A2CF0"/>
    <w:rsid w:val="004B46FE"/>
    <w:rsid w:val="004B4A1E"/>
    <w:rsid w:val="004C4B91"/>
    <w:rsid w:val="004D11B6"/>
    <w:rsid w:val="004D7EB5"/>
    <w:rsid w:val="00536BD0"/>
    <w:rsid w:val="00571E07"/>
    <w:rsid w:val="00576CE3"/>
    <w:rsid w:val="00594768"/>
    <w:rsid w:val="0059765F"/>
    <w:rsid w:val="005A46AA"/>
    <w:rsid w:val="005A600D"/>
    <w:rsid w:val="005C4806"/>
    <w:rsid w:val="005D0E80"/>
    <w:rsid w:val="005E51C7"/>
    <w:rsid w:val="005E59E4"/>
    <w:rsid w:val="005E757F"/>
    <w:rsid w:val="005F50CE"/>
    <w:rsid w:val="00610E1F"/>
    <w:rsid w:val="00632EF2"/>
    <w:rsid w:val="00636A04"/>
    <w:rsid w:val="0063757B"/>
    <w:rsid w:val="006454F0"/>
    <w:rsid w:val="006676AF"/>
    <w:rsid w:val="00676949"/>
    <w:rsid w:val="00686BF3"/>
    <w:rsid w:val="00694687"/>
    <w:rsid w:val="006B108D"/>
    <w:rsid w:val="006B686A"/>
    <w:rsid w:val="006D34EF"/>
    <w:rsid w:val="006D4FE2"/>
    <w:rsid w:val="006E0776"/>
    <w:rsid w:val="0071079E"/>
    <w:rsid w:val="00712F0A"/>
    <w:rsid w:val="00723C3D"/>
    <w:rsid w:val="00727649"/>
    <w:rsid w:val="0075288D"/>
    <w:rsid w:val="00760F05"/>
    <w:rsid w:val="0076545A"/>
    <w:rsid w:val="0079024B"/>
    <w:rsid w:val="00793360"/>
    <w:rsid w:val="00795F66"/>
    <w:rsid w:val="0079637F"/>
    <w:rsid w:val="00796EB4"/>
    <w:rsid w:val="007B3765"/>
    <w:rsid w:val="007B3BC9"/>
    <w:rsid w:val="007B6F27"/>
    <w:rsid w:val="007C4247"/>
    <w:rsid w:val="007E6E34"/>
    <w:rsid w:val="00802E01"/>
    <w:rsid w:val="00810B80"/>
    <w:rsid w:val="00824B4E"/>
    <w:rsid w:val="0082659E"/>
    <w:rsid w:val="00836FF0"/>
    <w:rsid w:val="0084186E"/>
    <w:rsid w:val="00841DCA"/>
    <w:rsid w:val="008476AB"/>
    <w:rsid w:val="008562D7"/>
    <w:rsid w:val="0086390D"/>
    <w:rsid w:val="008659D9"/>
    <w:rsid w:val="00873FFB"/>
    <w:rsid w:val="008773BD"/>
    <w:rsid w:val="008A6850"/>
    <w:rsid w:val="008D2ADC"/>
    <w:rsid w:val="008F2143"/>
    <w:rsid w:val="008F2E4D"/>
    <w:rsid w:val="008F4E88"/>
    <w:rsid w:val="008F4FB0"/>
    <w:rsid w:val="0090663F"/>
    <w:rsid w:val="00926BDC"/>
    <w:rsid w:val="009314D0"/>
    <w:rsid w:val="00943CBF"/>
    <w:rsid w:val="0094758B"/>
    <w:rsid w:val="00966EB3"/>
    <w:rsid w:val="00974EFA"/>
    <w:rsid w:val="00980EF6"/>
    <w:rsid w:val="009A5B42"/>
    <w:rsid w:val="009B5EEA"/>
    <w:rsid w:val="009C0F88"/>
    <w:rsid w:val="009C4975"/>
    <w:rsid w:val="009C7344"/>
    <w:rsid w:val="009C7B06"/>
    <w:rsid w:val="009D02CE"/>
    <w:rsid w:val="009D32FC"/>
    <w:rsid w:val="00A02232"/>
    <w:rsid w:val="00A0235A"/>
    <w:rsid w:val="00A07BD4"/>
    <w:rsid w:val="00A228E2"/>
    <w:rsid w:val="00A244B3"/>
    <w:rsid w:val="00A25098"/>
    <w:rsid w:val="00A34B1B"/>
    <w:rsid w:val="00A6649F"/>
    <w:rsid w:val="00AC616E"/>
    <w:rsid w:val="00AC6503"/>
    <w:rsid w:val="00AD1F88"/>
    <w:rsid w:val="00AD3A69"/>
    <w:rsid w:val="00AE0C40"/>
    <w:rsid w:val="00AE4594"/>
    <w:rsid w:val="00AF1012"/>
    <w:rsid w:val="00AF4FAA"/>
    <w:rsid w:val="00B00FE7"/>
    <w:rsid w:val="00B20181"/>
    <w:rsid w:val="00B36789"/>
    <w:rsid w:val="00B36C56"/>
    <w:rsid w:val="00B47CD5"/>
    <w:rsid w:val="00B53B47"/>
    <w:rsid w:val="00B55A86"/>
    <w:rsid w:val="00B61AB4"/>
    <w:rsid w:val="00B6735B"/>
    <w:rsid w:val="00B83B0C"/>
    <w:rsid w:val="00B8730D"/>
    <w:rsid w:val="00B90714"/>
    <w:rsid w:val="00B91C6A"/>
    <w:rsid w:val="00BD52DC"/>
    <w:rsid w:val="00BD5CC2"/>
    <w:rsid w:val="00BD6456"/>
    <w:rsid w:val="00BD73B7"/>
    <w:rsid w:val="00BE0449"/>
    <w:rsid w:val="00BE6D1C"/>
    <w:rsid w:val="00BF037E"/>
    <w:rsid w:val="00BF43B5"/>
    <w:rsid w:val="00BF5368"/>
    <w:rsid w:val="00C1099A"/>
    <w:rsid w:val="00C1604B"/>
    <w:rsid w:val="00C216D9"/>
    <w:rsid w:val="00C37296"/>
    <w:rsid w:val="00C61D4F"/>
    <w:rsid w:val="00C70202"/>
    <w:rsid w:val="00C9059D"/>
    <w:rsid w:val="00CD31A5"/>
    <w:rsid w:val="00CE61FC"/>
    <w:rsid w:val="00CF1932"/>
    <w:rsid w:val="00D0147B"/>
    <w:rsid w:val="00D05020"/>
    <w:rsid w:val="00D15AB0"/>
    <w:rsid w:val="00D367C3"/>
    <w:rsid w:val="00D4658F"/>
    <w:rsid w:val="00D572C8"/>
    <w:rsid w:val="00D722FD"/>
    <w:rsid w:val="00D85EE2"/>
    <w:rsid w:val="00D8609D"/>
    <w:rsid w:val="00D87CEF"/>
    <w:rsid w:val="00D94F14"/>
    <w:rsid w:val="00D967AF"/>
    <w:rsid w:val="00D96FD7"/>
    <w:rsid w:val="00D97549"/>
    <w:rsid w:val="00DA3AAF"/>
    <w:rsid w:val="00DB1DAA"/>
    <w:rsid w:val="00DB2E43"/>
    <w:rsid w:val="00DC1D3C"/>
    <w:rsid w:val="00DC79DF"/>
    <w:rsid w:val="00DF6D24"/>
    <w:rsid w:val="00DF6FBD"/>
    <w:rsid w:val="00DF7EAF"/>
    <w:rsid w:val="00E01F11"/>
    <w:rsid w:val="00E0636E"/>
    <w:rsid w:val="00E25B2B"/>
    <w:rsid w:val="00E53396"/>
    <w:rsid w:val="00E55981"/>
    <w:rsid w:val="00E85D2A"/>
    <w:rsid w:val="00E97578"/>
    <w:rsid w:val="00EA73EB"/>
    <w:rsid w:val="00EC036F"/>
    <w:rsid w:val="00ED3E7F"/>
    <w:rsid w:val="00F02654"/>
    <w:rsid w:val="00F073E3"/>
    <w:rsid w:val="00F263C2"/>
    <w:rsid w:val="00F34D5A"/>
    <w:rsid w:val="00F53B2C"/>
    <w:rsid w:val="00F73CA7"/>
    <w:rsid w:val="00F823FC"/>
    <w:rsid w:val="00F87496"/>
    <w:rsid w:val="00F95EF0"/>
    <w:rsid w:val="00F97414"/>
    <w:rsid w:val="00FB04A0"/>
    <w:rsid w:val="00FB28E0"/>
    <w:rsid w:val="00FB2E53"/>
    <w:rsid w:val="00FC130F"/>
    <w:rsid w:val="00FD5751"/>
    <w:rsid w:val="00FD6FE9"/>
    <w:rsid w:val="00FF445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F1AAC9"/>
  <w15:docId w15:val="{412B12B4-F99F-4819-A73C-1B75A67F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2232"/>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0625C1"/>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990099"/>
      <w:sz w:val="28"/>
      <w:szCs w:val="20"/>
      <w:lang w:val="nl-NL" w:eastAsia="nl-NL"/>
    </w:rPr>
  </w:style>
  <w:style w:type="paragraph" w:customStyle="1" w:styleId="LPKop2">
    <w:name w:val="LPKop2"/>
    <w:next w:val="LPTekst"/>
    <w:qFormat/>
    <w:rsid w:val="00FB2E53"/>
    <w:pPr>
      <w:keepNext/>
      <w:numPr>
        <w:ilvl w:val="1"/>
        <w:numId w:val="2"/>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2"/>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rsid w:val="00A6649F"/>
    <w:pPr>
      <w:spacing w:after="240" w:line="240" w:lineRule="atLeast"/>
      <w:jc w:val="both"/>
    </w:pPr>
    <w:rPr>
      <w:rFonts w:ascii="Arial" w:eastAsia="Times New Roman" w:hAnsi="Arial" w:cs="Times New Roman"/>
      <w:sz w:val="20"/>
      <w:szCs w:val="20"/>
      <w:lang w:val="nl-NL" w:eastAsia="nl-NL"/>
    </w:rPr>
  </w:style>
  <w:style w:type="paragraph" w:customStyle="1" w:styleId="VVKSOKop1">
    <w:name w:val="VVKSOKop1"/>
    <w:next w:val="VVKSOTekst"/>
    <w:link w:val="VVKSOKop1Char"/>
    <w:rsid w:val="00A6649F"/>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rsid w:val="00A6649F"/>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rsid w:val="00A6649F"/>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rsid w:val="00A6649F"/>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A6649F"/>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A6649F"/>
    <w:pPr>
      <w:tabs>
        <w:tab w:val="num" w:pos="851"/>
      </w:tabs>
      <w:spacing w:after="0" w:line="240" w:lineRule="atLeast"/>
      <w:ind w:left="851" w:hanging="851"/>
    </w:pPr>
    <w:rPr>
      <w:rFonts w:ascii="Arial" w:eastAsia="Times New Roman" w:hAnsi="Arial" w:cs="Times New Roman"/>
      <w:sz w:val="20"/>
      <w:szCs w:val="24"/>
      <w:lang w:val="nl-NL" w:eastAsia="nl-NL"/>
    </w:rPr>
  </w:style>
  <w:style w:type="character" w:customStyle="1" w:styleId="VVKSOTekstChar1">
    <w:name w:val="VVKSOTekst Char1"/>
    <w:link w:val="VVKSOTekst"/>
    <w:rsid w:val="00A6649F"/>
    <w:rPr>
      <w:rFonts w:ascii="Arial" w:eastAsia="Times New Roman" w:hAnsi="Arial" w:cs="Times New Roman"/>
      <w:sz w:val="20"/>
      <w:szCs w:val="20"/>
      <w:lang w:val="nl-NL" w:eastAsia="nl-NL"/>
    </w:rPr>
  </w:style>
  <w:style w:type="character" w:customStyle="1" w:styleId="VVKSOKop1Char">
    <w:name w:val="VVKSOKop1 Char"/>
    <w:basedOn w:val="Standaardalinea-lettertype"/>
    <w:link w:val="VVKSOKop1"/>
    <w:locked/>
    <w:rsid w:val="00A6649F"/>
    <w:rPr>
      <w:rFonts w:ascii="Arial" w:eastAsia="Times New Roman" w:hAnsi="Arial" w:cs="Times New Roman"/>
      <w:b/>
      <w:sz w:val="28"/>
      <w:szCs w:val="20"/>
      <w:lang w:val="nl-NL" w:eastAsia="nl-NL"/>
    </w:rPr>
  </w:style>
  <w:style w:type="paragraph" w:customStyle="1" w:styleId="VVKSOOpsomming2">
    <w:name w:val="VVKSOOpsomming2"/>
    <w:link w:val="VVKSOOpsomming2Char"/>
    <w:rsid w:val="00E85D2A"/>
    <w:pPr>
      <w:keepLines/>
      <w:tabs>
        <w:tab w:val="num" w:pos="397"/>
      </w:tabs>
      <w:spacing w:after="0" w:line="240" w:lineRule="exact"/>
      <w:ind w:left="397" w:hanging="397"/>
      <w:jc w:val="both"/>
    </w:pPr>
    <w:rPr>
      <w:rFonts w:ascii="Arial" w:eastAsia="Times New Roman" w:hAnsi="Arial" w:cs="Times New Roman"/>
      <w:sz w:val="20"/>
      <w:szCs w:val="20"/>
      <w:lang w:val="nl-NL" w:eastAsia="nl-NL"/>
    </w:rPr>
  </w:style>
  <w:style w:type="character" w:customStyle="1" w:styleId="VVKSOOpsomming2Char">
    <w:name w:val="VVKSOOpsomming2 Char"/>
    <w:basedOn w:val="Standaardalinea-lettertype"/>
    <w:link w:val="VVKSOOpsomming2"/>
    <w:rsid w:val="00E85D2A"/>
    <w:rPr>
      <w:rFonts w:ascii="Arial" w:eastAsia="Times New Roman" w:hAnsi="Arial" w:cs="Times New Roman"/>
      <w:sz w:val="20"/>
      <w:szCs w:val="20"/>
      <w:lang w:val="nl-NL" w:eastAsia="nl-NL"/>
    </w:rPr>
  </w:style>
  <w:style w:type="paragraph" w:customStyle="1" w:styleId="VVKSOOpsomming12">
    <w:name w:val="VVKSOOpsomming12"/>
    <w:basedOn w:val="Standaard"/>
    <w:link w:val="VVKSOOpsomming12Char1"/>
    <w:rsid w:val="002E11D3"/>
    <w:pPr>
      <w:tabs>
        <w:tab w:val="num" w:pos="851"/>
      </w:tabs>
      <w:spacing w:after="0" w:line="240" w:lineRule="exact"/>
      <w:ind w:left="851" w:hanging="454"/>
      <w:jc w:val="both"/>
    </w:pPr>
    <w:rPr>
      <w:rFonts w:ascii="Arial" w:eastAsia="Times New Roman" w:hAnsi="Arial" w:cs="Times New Roman"/>
      <w:sz w:val="20"/>
      <w:szCs w:val="20"/>
      <w:lang w:val="nl-NL" w:eastAsia="nl-NL"/>
    </w:rPr>
  </w:style>
  <w:style w:type="paragraph" w:styleId="Lijstnummering">
    <w:name w:val="List Number"/>
    <w:basedOn w:val="Standaard"/>
    <w:rsid w:val="006454F0"/>
    <w:pPr>
      <w:numPr>
        <w:numId w:val="30"/>
      </w:numPr>
      <w:spacing w:after="0" w:line="240" w:lineRule="exact"/>
      <w:jc w:val="both"/>
    </w:pPr>
    <w:rPr>
      <w:rFonts w:ascii="Arial" w:eastAsia="Times New Roman" w:hAnsi="Arial" w:cs="Times New Roman"/>
      <w:sz w:val="20"/>
      <w:szCs w:val="24"/>
      <w:lang w:val="nl-NL" w:eastAsia="nl-NL"/>
    </w:rPr>
  </w:style>
  <w:style w:type="paragraph" w:customStyle="1" w:styleId="OpmaakprofielVVKSOOpsomming2Na0pt">
    <w:name w:val="Opmaakprofiel VVKSOOpsomming2 + Na:  0 pt"/>
    <w:basedOn w:val="VVKSOOpsomming2"/>
    <w:rsid w:val="006454F0"/>
    <w:pPr>
      <w:numPr>
        <w:numId w:val="17"/>
      </w:numPr>
      <w:ind w:left="357" w:hanging="357"/>
    </w:pPr>
  </w:style>
  <w:style w:type="paragraph" w:customStyle="1" w:styleId="VVKSOOpsomming123">
    <w:name w:val="VVKSOOpsomming123"/>
    <w:basedOn w:val="VVKSOOpsomming12"/>
    <w:rsid w:val="006454F0"/>
    <w:pPr>
      <w:numPr>
        <w:numId w:val="11"/>
      </w:numPr>
      <w:ind w:left="1305"/>
    </w:pPr>
  </w:style>
  <w:style w:type="paragraph" w:customStyle="1" w:styleId="OpmaakprofielLijstnummering2VetLinks05cmEersteregel0cm">
    <w:name w:val="Opmaakprofiel Lijstnummering 2 + Vet Links:  05 cm Eerste regel:  0 cm"/>
    <w:basedOn w:val="Lijstnummering2"/>
    <w:rsid w:val="00012D51"/>
    <w:pPr>
      <w:numPr>
        <w:numId w:val="0"/>
      </w:numPr>
      <w:spacing w:after="0" w:line="240" w:lineRule="exact"/>
      <w:ind w:left="284"/>
      <w:contextualSpacing w:val="0"/>
    </w:pPr>
    <w:rPr>
      <w:rFonts w:ascii="Arial" w:eastAsia="Times New Roman" w:hAnsi="Arial" w:cs="Times New Roman"/>
      <w:b/>
      <w:bCs/>
      <w:sz w:val="20"/>
      <w:szCs w:val="20"/>
      <w:lang w:val="nl-NL" w:eastAsia="nl-NL"/>
    </w:rPr>
  </w:style>
  <w:style w:type="paragraph" w:styleId="Lijstnummering2">
    <w:name w:val="List Number 2"/>
    <w:basedOn w:val="Standaard"/>
    <w:uiPriority w:val="99"/>
    <w:unhideWhenUsed/>
    <w:rsid w:val="00012D51"/>
    <w:pPr>
      <w:numPr>
        <w:numId w:val="31"/>
      </w:numPr>
      <w:contextualSpacing/>
    </w:pPr>
  </w:style>
  <w:style w:type="character" w:customStyle="1" w:styleId="VVKSOOpsomming1Char">
    <w:name w:val="VVKSOOpsomming1 Char"/>
    <w:basedOn w:val="Standaardalinea-lettertype"/>
    <w:link w:val="VVKSOOpsomming1"/>
    <w:rsid w:val="00012D51"/>
    <w:rPr>
      <w:rFonts w:ascii="Arial" w:hAnsi="Arial"/>
      <w:lang w:val="nl-NL" w:eastAsia="nl-NL"/>
    </w:rPr>
  </w:style>
  <w:style w:type="character" w:customStyle="1" w:styleId="VVKSOTekstChar">
    <w:name w:val="VVKSOTekst Char"/>
    <w:basedOn w:val="Standaardalinea-lettertype"/>
    <w:locked/>
    <w:rsid w:val="00012D51"/>
    <w:rPr>
      <w:rFonts w:ascii="Arial" w:hAnsi="Arial"/>
      <w:lang w:val="nl-NL" w:eastAsia="nl-NL"/>
    </w:rPr>
  </w:style>
  <w:style w:type="paragraph" w:customStyle="1" w:styleId="Lpdoel1">
    <w:name w:val="Lpdoel1"/>
    <w:basedOn w:val="Lijstalinea"/>
    <w:qFormat/>
    <w:rsid w:val="00FC130F"/>
    <w:pPr>
      <w:numPr>
        <w:numId w:val="29"/>
      </w:numPr>
      <w:spacing w:line="240" w:lineRule="auto"/>
      <w:ind w:hanging="436"/>
    </w:pPr>
    <w:rPr>
      <w:rFonts w:ascii="Trebuchet MS" w:hAnsi="Trebuchet MS"/>
      <w:color w:val="404040" w:themeColor="text1" w:themeTint="BF"/>
    </w:rPr>
  </w:style>
  <w:style w:type="paragraph" w:customStyle="1" w:styleId="Lpdoel2">
    <w:name w:val="Lpdoel2"/>
    <w:basedOn w:val="VVKSOOpsomming2"/>
    <w:qFormat/>
    <w:rsid w:val="0033007A"/>
    <w:pPr>
      <w:numPr>
        <w:numId w:val="1"/>
      </w:numPr>
      <w:tabs>
        <w:tab w:val="clear" w:pos="1105"/>
        <w:tab w:val="num" w:pos="993"/>
      </w:tabs>
      <w:ind w:hanging="436"/>
      <w:jc w:val="left"/>
    </w:pPr>
    <w:rPr>
      <w:rFonts w:ascii="Trebuchet MS" w:hAnsi="Trebuchet MS"/>
      <w:color w:val="404040" w:themeColor="text1" w:themeTint="BF"/>
    </w:rPr>
  </w:style>
  <w:style w:type="paragraph" w:customStyle="1" w:styleId="Lpdoel3">
    <w:name w:val="Lpdoel3"/>
    <w:basedOn w:val="VVKSOOpsomming12"/>
    <w:qFormat/>
    <w:rsid w:val="00E01F11"/>
    <w:pPr>
      <w:numPr>
        <w:ilvl w:val="1"/>
        <w:numId w:val="13"/>
      </w:numPr>
    </w:pPr>
    <w:rPr>
      <w:rFonts w:ascii="Trebuchet MS" w:hAnsi="Trebuchet MS"/>
      <w:color w:val="404040" w:themeColor="text1" w:themeTint="BF"/>
    </w:rPr>
  </w:style>
  <w:style w:type="paragraph" w:customStyle="1" w:styleId="Lpdoel4">
    <w:name w:val="Lpdoel4"/>
    <w:basedOn w:val="VVKSOOpsomming123"/>
    <w:qFormat/>
    <w:rsid w:val="00CE61FC"/>
    <w:pPr>
      <w:numPr>
        <w:ilvl w:val="2"/>
        <w:numId w:val="13"/>
      </w:numPr>
    </w:pPr>
    <w:rPr>
      <w:color w:val="404040" w:themeColor="text1" w:themeTint="BF"/>
    </w:rPr>
  </w:style>
  <w:style w:type="paragraph" w:customStyle="1" w:styleId="Lpsubtitel">
    <w:name w:val="Lpsubtitel"/>
    <w:basedOn w:val="VVKSOKop4"/>
    <w:qFormat/>
    <w:rsid w:val="00C9059D"/>
    <w:pPr>
      <w:tabs>
        <w:tab w:val="clear" w:pos="851"/>
      </w:tabs>
      <w:ind w:left="0" w:firstLine="0"/>
    </w:pPr>
  </w:style>
  <w:style w:type="paragraph" w:customStyle="1" w:styleId="VVKSOOpsomming1">
    <w:name w:val="VVKSOOpsomming1"/>
    <w:link w:val="VVKSOOpsomming1Char"/>
    <w:rsid w:val="00387EFC"/>
    <w:pPr>
      <w:tabs>
        <w:tab w:val="num" w:pos="397"/>
      </w:tabs>
      <w:spacing w:after="120" w:line="240" w:lineRule="atLeast"/>
      <w:ind w:left="397" w:hanging="397"/>
      <w:jc w:val="both"/>
    </w:pPr>
    <w:rPr>
      <w:rFonts w:ascii="Arial" w:hAnsi="Arial"/>
      <w:lang w:val="nl-NL" w:eastAsia="nl-NL"/>
    </w:rPr>
  </w:style>
  <w:style w:type="character" w:customStyle="1" w:styleId="VVKSOOpsomming12Char1">
    <w:name w:val="VVKSOOpsomming12 Char1"/>
    <w:basedOn w:val="Standaardalinea-lettertype"/>
    <w:link w:val="VVKSOOpsomming12"/>
    <w:rsid w:val="00387EFC"/>
    <w:rPr>
      <w:rFonts w:ascii="Arial" w:eastAsia="Times New Roman" w:hAnsi="Arial" w:cs="Times New Roman"/>
      <w:sz w:val="20"/>
      <w:szCs w:val="20"/>
      <w:lang w:val="nl-NL" w:eastAsia="nl-NL"/>
    </w:rPr>
  </w:style>
  <w:style w:type="paragraph" w:styleId="Plattetekst">
    <w:name w:val="Body Text"/>
    <w:basedOn w:val="Standaard"/>
    <w:link w:val="PlattetekstChar"/>
    <w:rsid w:val="00AD3A69"/>
    <w:pPr>
      <w:spacing w:after="120" w:line="260" w:lineRule="exact"/>
    </w:pPr>
    <w:rPr>
      <w:rFonts w:ascii="Arial" w:eastAsia="Times New Roman" w:hAnsi="Arial" w:cs="Times New Roman"/>
      <w:sz w:val="20"/>
      <w:szCs w:val="24"/>
      <w:lang w:val="nl-NL" w:eastAsia="nl-NL"/>
    </w:rPr>
  </w:style>
  <w:style w:type="character" w:customStyle="1" w:styleId="PlattetekstChar">
    <w:name w:val="Platte tekst Char"/>
    <w:basedOn w:val="Standaardalinea-lettertype"/>
    <w:link w:val="Plattetekst"/>
    <w:rsid w:val="00AD3A69"/>
    <w:rPr>
      <w:rFonts w:ascii="Arial" w:eastAsia="Times New Roman" w:hAnsi="Arial" w:cs="Times New Roman"/>
      <w:sz w:val="20"/>
      <w:szCs w:val="24"/>
      <w:lang w:val="nl-NL" w:eastAsia="nl-NL"/>
    </w:rPr>
  </w:style>
  <w:style w:type="paragraph" w:customStyle="1" w:styleId="vvksotekst0">
    <w:name w:val="vvksotekst"/>
    <w:basedOn w:val="Standaard"/>
    <w:rsid w:val="0084186E"/>
    <w:pPr>
      <w:spacing w:after="240" w:line="240" w:lineRule="atLeast"/>
      <w:jc w:val="both"/>
    </w:pPr>
    <w:rPr>
      <w:rFonts w:ascii="Arial" w:eastAsia="Calibri" w:hAnsi="Arial" w:cs="Arial"/>
      <w:sz w:val="20"/>
      <w:szCs w:val="20"/>
      <w:lang w:eastAsia="nl-BE"/>
    </w:rPr>
  </w:style>
  <w:style w:type="paragraph" w:customStyle="1" w:styleId="LPAD">
    <w:name w:val="LPAD"/>
    <w:basedOn w:val="LPTekst"/>
    <w:qFormat/>
    <w:rsid w:val="00841DCA"/>
    <w:pPr>
      <w:numPr>
        <w:numId w:val="34"/>
      </w:numPr>
      <w:ind w:left="1134" w:hanging="774"/>
    </w:pPr>
  </w:style>
  <w:style w:type="paragraph" w:customStyle="1" w:styleId="LPAtt">
    <w:name w:val="LPAtt"/>
    <w:basedOn w:val="LPTekst"/>
    <w:qFormat/>
    <w:rsid w:val="00841DCA"/>
    <w:pPr>
      <w:numPr>
        <w:numId w:val="35"/>
      </w:numPr>
      <w:ind w:left="1276" w:hanging="850"/>
    </w:pPr>
  </w:style>
  <w:style w:type="paragraph" w:styleId="Normaalweb">
    <w:name w:val="Normal (Web)"/>
    <w:basedOn w:val="Standaard"/>
    <w:uiPriority w:val="99"/>
    <w:semiHidden/>
    <w:unhideWhenUsed/>
    <w:rsid w:val="00A34B1B"/>
    <w:pPr>
      <w:spacing w:before="100" w:beforeAutospacing="1" w:after="100" w:afterAutospacing="1" w:line="240" w:lineRule="auto"/>
    </w:pPr>
    <w:rPr>
      <w:rFonts w:ascii="Times" w:hAnsi="Times" w:cs="Times New Roman"/>
      <w:sz w:val="20"/>
      <w:szCs w:val="20"/>
      <w:lang w:eastAsia="nl-NL"/>
    </w:rPr>
  </w:style>
  <w:style w:type="paragraph" w:customStyle="1" w:styleId="LPwenk1">
    <w:name w:val="LP_wenk1"/>
    <w:basedOn w:val="VVKSOOpsomming1"/>
    <w:qFormat/>
    <w:rsid w:val="007B6F27"/>
    <w:pPr>
      <w:numPr>
        <w:numId w:val="32"/>
      </w:numPr>
      <w:tabs>
        <w:tab w:val="clear" w:pos="397"/>
      </w:tabs>
      <w:jc w:val="left"/>
    </w:pPr>
    <w:rPr>
      <w:rFonts w:ascii="Trebuchet MS" w:hAnsi="Trebuchet M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22782">
      <w:bodyDiv w:val="1"/>
      <w:marLeft w:val="0"/>
      <w:marRight w:val="0"/>
      <w:marTop w:val="0"/>
      <w:marBottom w:val="0"/>
      <w:divBdr>
        <w:top w:val="none" w:sz="0" w:space="0" w:color="auto"/>
        <w:left w:val="none" w:sz="0" w:space="0" w:color="auto"/>
        <w:bottom w:val="none" w:sz="0" w:space="0" w:color="auto"/>
        <w:right w:val="none" w:sz="0" w:space="0" w:color="auto"/>
      </w:divBdr>
      <w:divsChild>
        <w:div w:id="1068571688">
          <w:marLeft w:val="0"/>
          <w:marRight w:val="0"/>
          <w:marTop w:val="0"/>
          <w:marBottom w:val="0"/>
          <w:divBdr>
            <w:top w:val="none" w:sz="0" w:space="0" w:color="auto"/>
            <w:left w:val="none" w:sz="0" w:space="0" w:color="auto"/>
            <w:bottom w:val="none" w:sz="0" w:space="0" w:color="auto"/>
            <w:right w:val="none" w:sz="0" w:space="0" w:color="auto"/>
          </w:divBdr>
        </w:div>
        <w:div w:id="730889248">
          <w:marLeft w:val="0"/>
          <w:marRight w:val="0"/>
          <w:marTop w:val="0"/>
          <w:marBottom w:val="0"/>
          <w:divBdr>
            <w:top w:val="none" w:sz="0" w:space="0" w:color="auto"/>
            <w:left w:val="none" w:sz="0" w:space="0" w:color="auto"/>
            <w:bottom w:val="none" w:sz="0" w:space="0" w:color="auto"/>
            <w:right w:val="none" w:sz="0" w:space="0" w:color="auto"/>
          </w:divBdr>
        </w:div>
        <w:div w:id="2026056778">
          <w:marLeft w:val="0"/>
          <w:marRight w:val="0"/>
          <w:marTop w:val="0"/>
          <w:marBottom w:val="0"/>
          <w:divBdr>
            <w:top w:val="none" w:sz="0" w:space="0" w:color="auto"/>
            <w:left w:val="none" w:sz="0" w:space="0" w:color="auto"/>
            <w:bottom w:val="none" w:sz="0" w:space="0" w:color="auto"/>
            <w:right w:val="none" w:sz="0" w:space="0" w:color="auto"/>
          </w:divBdr>
        </w:div>
        <w:div w:id="844706954">
          <w:marLeft w:val="0"/>
          <w:marRight w:val="0"/>
          <w:marTop w:val="0"/>
          <w:marBottom w:val="0"/>
          <w:divBdr>
            <w:top w:val="none" w:sz="0" w:space="0" w:color="auto"/>
            <w:left w:val="none" w:sz="0" w:space="0" w:color="auto"/>
            <w:bottom w:val="none" w:sz="0" w:space="0" w:color="auto"/>
            <w:right w:val="none" w:sz="0" w:space="0" w:color="auto"/>
          </w:divBdr>
        </w:div>
        <w:div w:id="504712531">
          <w:marLeft w:val="0"/>
          <w:marRight w:val="0"/>
          <w:marTop w:val="0"/>
          <w:marBottom w:val="0"/>
          <w:divBdr>
            <w:top w:val="none" w:sz="0" w:space="0" w:color="auto"/>
            <w:left w:val="none" w:sz="0" w:space="0" w:color="auto"/>
            <w:bottom w:val="none" w:sz="0" w:space="0" w:color="auto"/>
            <w:right w:val="none" w:sz="0" w:space="0" w:color="auto"/>
          </w:divBdr>
        </w:div>
        <w:div w:id="2103451996">
          <w:marLeft w:val="0"/>
          <w:marRight w:val="0"/>
          <w:marTop w:val="0"/>
          <w:marBottom w:val="0"/>
          <w:divBdr>
            <w:top w:val="none" w:sz="0" w:space="0" w:color="auto"/>
            <w:left w:val="none" w:sz="0" w:space="0" w:color="auto"/>
            <w:bottom w:val="none" w:sz="0" w:space="0" w:color="auto"/>
            <w:right w:val="none" w:sz="0" w:space="0" w:color="auto"/>
          </w:divBdr>
        </w:div>
        <w:div w:id="1650550257">
          <w:marLeft w:val="0"/>
          <w:marRight w:val="0"/>
          <w:marTop w:val="0"/>
          <w:marBottom w:val="0"/>
          <w:divBdr>
            <w:top w:val="none" w:sz="0" w:space="0" w:color="auto"/>
            <w:left w:val="none" w:sz="0" w:space="0" w:color="auto"/>
            <w:bottom w:val="none" w:sz="0" w:space="0" w:color="auto"/>
            <w:right w:val="none" w:sz="0" w:space="0" w:color="auto"/>
          </w:divBdr>
        </w:div>
        <w:div w:id="1705982172">
          <w:marLeft w:val="0"/>
          <w:marRight w:val="0"/>
          <w:marTop w:val="0"/>
          <w:marBottom w:val="0"/>
          <w:divBdr>
            <w:top w:val="none" w:sz="0" w:space="0" w:color="auto"/>
            <w:left w:val="none" w:sz="0" w:space="0" w:color="auto"/>
            <w:bottom w:val="none" w:sz="0" w:space="0" w:color="auto"/>
            <w:right w:val="none" w:sz="0" w:space="0" w:color="auto"/>
          </w:divBdr>
        </w:div>
        <w:div w:id="1621640876">
          <w:marLeft w:val="0"/>
          <w:marRight w:val="0"/>
          <w:marTop w:val="0"/>
          <w:marBottom w:val="0"/>
          <w:divBdr>
            <w:top w:val="none" w:sz="0" w:space="0" w:color="auto"/>
            <w:left w:val="none" w:sz="0" w:space="0" w:color="auto"/>
            <w:bottom w:val="none" w:sz="0" w:space="0" w:color="auto"/>
            <w:right w:val="none" w:sz="0" w:space="0" w:color="auto"/>
          </w:divBdr>
        </w:div>
        <w:div w:id="1070688741">
          <w:marLeft w:val="0"/>
          <w:marRight w:val="0"/>
          <w:marTop w:val="0"/>
          <w:marBottom w:val="0"/>
          <w:divBdr>
            <w:top w:val="none" w:sz="0" w:space="0" w:color="auto"/>
            <w:left w:val="none" w:sz="0" w:space="0" w:color="auto"/>
            <w:bottom w:val="none" w:sz="0" w:space="0" w:color="auto"/>
            <w:right w:val="none" w:sz="0" w:space="0" w:color="auto"/>
          </w:divBdr>
        </w:div>
        <w:div w:id="676617929">
          <w:marLeft w:val="0"/>
          <w:marRight w:val="0"/>
          <w:marTop w:val="0"/>
          <w:marBottom w:val="0"/>
          <w:divBdr>
            <w:top w:val="none" w:sz="0" w:space="0" w:color="auto"/>
            <w:left w:val="none" w:sz="0" w:space="0" w:color="auto"/>
            <w:bottom w:val="none" w:sz="0" w:space="0" w:color="auto"/>
            <w:right w:val="none" w:sz="0" w:space="0" w:color="auto"/>
          </w:divBdr>
        </w:div>
        <w:div w:id="1486967248">
          <w:marLeft w:val="0"/>
          <w:marRight w:val="0"/>
          <w:marTop w:val="0"/>
          <w:marBottom w:val="0"/>
          <w:divBdr>
            <w:top w:val="none" w:sz="0" w:space="0" w:color="auto"/>
            <w:left w:val="none" w:sz="0" w:space="0" w:color="auto"/>
            <w:bottom w:val="none" w:sz="0" w:space="0" w:color="auto"/>
            <w:right w:val="none" w:sz="0" w:space="0" w:color="auto"/>
          </w:divBdr>
        </w:div>
        <w:div w:id="1201746340">
          <w:marLeft w:val="0"/>
          <w:marRight w:val="0"/>
          <w:marTop w:val="0"/>
          <w:marBottom w:val="0"/>
          <w:divBdr>
            <w:top w:val="none" w:sz="0" w:space="0" w:color="auto"/>
            <w:left w:val="none" w:sz="0" w:space="0" w:color="auto"/>
            <w:bottom w:val="none" w:sz="0" w:space="0" w:color="auto"/>
            <w:right w:val="none" w:sz="0" w:space="0" w:color="auto"/>
          </w:divBdr>
        </w:div>
        <w:div w:id="1864125710">
          <w:marLeft w:val="0"/>
          <w:marRight w:val="0"/>
          <w:marTop w:val="0"/>
          <w:marBottom w:val="0"/>
          <w:divBdr>
            <w:top w:val="none" w:sz="0" w:space="0" w:color="auto"/>
            <w:left w:val="none" w:sz="0" w:space="0" w:color="auto"/>
            <w:bottom w:val="none" w:sz="0" w:space="0" w:color="auto"/>
            <w:right w:val="none" w:sz="0" w:space="0" w:color="auto"/>
          </w:divBdr>
        </w:div>
        <w:div w:id="860775453">
          <w:marLeft w:val="0"/>
          <w:marRight w:val="0"/>
          <w:marTop w:val="0"/>
          <w:marBottom w:val="0"/>
          <w:divBdr>
            <w:top w:val="none" w:sz="0" w:space="0" w:color="auto"/>
            <w:left w:val="none" w:sz="0" w:space="0" w:color="auto"/>
            <w:bottom w:val="none" w:sz="0" w:space="0" w:color="auto"/>
            <w:right w:val="none" w:sz="0" w:space="0" w:color="auto"/>
          </w:divBdr>
        </w:div>
        <w:div w:id="1180854182">
          <w:marLeft w:val="0"/>
          <w:marRight w:val="0"/>
          <w:marTop w:val="0"/>
          <w:marBottom w:val="0"/>
          <w:divBdr>
            <w:top w:val="none" w:sz="0" w:space="0" w:color="auto"/>
            <w:left w:val="none" w:sz="0" w:space="0" w:color="auto"/>
            <w:bottom w:val="none" w:sz="0" w:space="0" w:color="auto"/>
            <w:right w:val="none" w:sz="0" w:space="0" w:color="auto"/>
          </w:divBdr>
        </w:div>
        <w:div w:id="1945649877">
          <w:marLeft w:val="0"/>
          <w:marRight w:val="0"/>
          <w:marTop w:val="0"/>
          <w:marBottom w:val="0"/>
          <w:divBdr>
            <w:top w:val="none" w:sz="0" w:space="0" w:color="auto"/>
            <w:left w:val="none" w:sz="0" w:space="0" w:color="auto"/>
            <w:bottom w:val="none" w:sz="0" w:space="0" w:color="auto"/>
            <w:right w:val="none" w:sz="0" w:space="0" w:color="auto"/>
          </w:divBdr>
        </w:div>
        <w:div w:id="45028966">
          <w:marLeft w:val="0"/>
          <w:marRight w:val="0"/>
          <w:marTop w:val="0"/>
          <w:marBottom w:val="0"/>
          <w:divBdr>
            <w:top w:val="none" w:sz="0" w:space="0" w:color="auto"/>
            <w:left w:val="none" w:sz="0" w:space="0" w:color="auto"/>
            <w:bottom w:val="none" w:sz="0" w:space="0" w:color="auto"/>
            <w:right w:val="none" w:sz="0" w:space="0" w:color="auto"/>
          </w:divBdr>
        </w:div>
        <w:div w:id="1558277745">
          <w:marLeft w:val="0"/>
          <w:marRight w:val="0"/>
          <w:marTop w:val="0"/>
          <w:marBottom w:val="0"/>
          <w:divBdr>
            <w:top w:val="none" w:sz="0" w:space="0" w:color="auto"/>
            <w:left w:val="none" w:sz="0" w:space="0" w:color="auto"/>
            <w:bottom w:val="none" w:sz="0" w:space="0" w:color="auto"/>
            <w:right w:val="none" w:sz="0" w:space="0" w:color="auto"/>
          </w:divBdr>
        </w:div>
        <w:div w:id="124350535">
          <w:marLeft w:val="0"/>
          <w:marRight w:val="0"/>
          <w:marTop w:val="0"/>
          <w:marBottom w:val="0"/>
          <w:divBdr>
            <w:top w:val="none" w:sz="0" w:space="0" w:color="auto"/>
            <w:left w:val="none" w:sz="0" w:space="0" w:color="auto"/>
            <w:bottom w:val="none" w:sz="0" w:space="0" w:color="auto"/>
            <w:right w:val="none" w:sz="0" w:space="0" w:color="auto"/>
          </w:divBdr>
        </w:div>
        <w:div w:id="206115024">
          <w:marLeft w:val="0"/>
          <w:marRight w:val="0"/>
          <w:marTop w:val="0"/>
          <w:marBottom w:val="0"/>
          <w:divBdr>
            <w:top w:val="none" w:sz="0" w:space="0" w:color="auto"/>
            <w:left w:val="none" w:sz="0" w:space="0" w:color="auto"/>
            <w:bottom w:val="none" w:sz="0" w:space="0" w:color="auto"/>
            <w:right w:val="none" w:sz="0" w:space="0" w:color="auto"/>
          </w:divBdr>
        </w:div>
        <w:div w:id="93793374">
          <w:marLeft w:val="0"/>
          <w:marRight w:val="0"/>
          <w:marTop w:val="0"/>
          <w:marBottom w:val="0"/>
          <w:divBdr>
            <w:top w:val="none" w:sz="0" w:space="0" w:color="auto"/>
            <w:left w:val="none" w:sz="0" w:space="0" w:color="auto"/>
            <w:bottom w:val="none" w:sz="0" w:space="0" w:color="auto"/>
            <w:right w:val="none" w:sz="0" w:space="0" w:color="auto"/>
          </w:divBdr>
        </w:div>
        <w:div w:id="893396604">
          <w:marLeft w:val="0"/>
          <w:marRight w:val="0"/>
          <w:marTop w:val="0"/>
          <w:marBottom w:val="0"/>
          <w:divBdr>
            <w:top w:val="none" w:sz="0" w:space="0" w:color="auto"/>
            <w:left w:val="none" w:sz="0" w:space="0" w:color="auto"/>
            <w:bottom w:val="none" w:sz="0" w:space="0" w:color="auto"/>
            <w:right w:val="none" w:sz="0" w:space="0" w:color="auto"/>
          </w:divBdr>
        </w:div>
        <w:div w:id="2056805553">
          <w:marLeft w:val="0"/>
          <w:marRight w:val="0"/>
          <w:marTop w:val="0"/>
          <w:marBottom w:val="0"/>
          <w:divBdr>
            <w:top w:val="none" w:sz="0" w:space="0" w:color="auto"/>
            <w:left w:val="none" w:sz="0" w:space="0" w:color="auto"/>
            <w:bottom w:val="none" w:sz="0" w:space="0" w:color="auto"/>
            <w:right w:val="none" w:sz="0" w:space="0" w:color="auto"/>
          </w:divBdr>
        </w:div>
        <w:div w:id="633947278">
          <w:marLeft w:val="0"/>
          <w:marRight w:val="0"/>
          <w:marTop w:val="0"/>
          <w:marBottom w:val="0"/>
          <w:divBdr>
            <w:top w:val="none" w:sz="0" w:space="0" w:color="auto"/>
            <w:left w:val="none" w:sz="0" w:space="0" w:color="auto"/>
            <w:bottom w:val="none" w:sz="0" w:space="0" w:color="auto"/>
            <w:right w:val="none" w:sz="0" w:space="0" w:color="auto"/>
          </w:divBdr>
        </w:div>
        <w:div w:id="132410867">
          <w:marLeft w:val="0"/>
          <w:marRight w:val="0"/>
          <w:marTop w:val="0"/>
          <w:marBottom w:val="0"/>
          <w:divBdr>
            <w:top w:val="none" w:sz="0" w:space="0" w:color="auto"/>
            <w:left w:val="none" w:sz="0" w:space="0" w:color="auto"/>
            <w:bottom w:val="none" w:sz="0" w:space="0" w:color="auto"/>
            <w:right w:val="none" w:sz="0" w:space="0" w:color="auto"/>
          </w:divBdr>
        </w:div>
        <w:div w:id="468474507">
          <w:marLeft w:val="0"/>
          <w:marRight w:val="0"/>
          <w:marTop w:val="0"/>
          <w:marBottom w:val="0"/>
          <w:divBdr>
            <w:top w:val="none" w:sz="0" w:space="0" w:color="auto"/>
            <w:left w:val="none" w:sz="0" w:space="0" w:color="auto"/>
            <w:bottom w:val="none" w:sz="0" w:space="0" w:color="auto"/>
            <w:right w:val="none" w:sz="0" w:space="0" w:color="auto"/>
          </w:divBdr>
        </w:div>
        <w:div w:id="390546396">
          <w:marLeft w:val="0"/>
          <w:marRight w:val="0"/>
          <w:marTop w:val="0"/>
          <w:marBottom w:val="0"/>
          <w:divBdr>
            <w:top w:val="none" w:sz="0" w:space="0" w:color="auto"/>
            <w:left w:val="none" w:sz="0" w:space="0" w:color="auto"/>
            <w:bottom w:val="none" w:sz="0" w:space="0" w:color="auto"/>
            <w:right w:val="none" w:sz="0" w:space="0" w:color="auto"/>
          </w:divBdr>
        </w:div>
        <w:div w:id="1931813628">
          <w:marLeft w:val="0"/>
          <w:marRight w:val="0"/>
          <w:marTop w:val="0"/>
          <w:marBottom w:val="0"/>
          <w:divBdr>
            <w:top w:val="none" w:sz="0" w:space="0" w:color="auto"/>
            <w:left w:val="none" w:sz="0" w:space="0" w:color="auto"/>
            <w:bottom w:val="none" w:sz="0" w:space="0" w:color="auto"/>
            <w:right w:val="none" w:sz="0" w:space="0" w:color="auto"/>
          </w:divBdr>
        </w:div>
        <w:div w:id="1074475246">
          <w:marLeft w:val="0"/>
          <w:marRight w:val="0"/>
          <w:marTop w:val="0"/>
          <w:marBottom w:val="0"/>
          <w:divBdr>
            <w:top w:val="none" w:sz="0" w:space="0" w:color="auto"/>
            <w:left w:val="none" w:sz="0" w:space="0" w:color="auto"/>
            <w:bottom w:val="none" w:sz="0" w:space="0" w:color="auto"/>
            <w:right w:val="none" w:sz="0" w:space="0" w:color="auto"/>
          </w:divBdr>
        </w:div>
        <w:div w:id="872965112">
          <w:marLeft w:val="0"/>
          <w:marRight w:val="0"/>
          <w:marTop w:val="0"/>
          <w:marBottom w:val="0"/>
          <w:divBdr>
            <w:top w:val="none" w:sz="0" w:space="0" w:color="auto"/>
            <w:left w:val="none" w:sz="0" w:space="0" w:color="auto"/>
            <w:bottom w:val="none" w:sz="0" w:space="0" w:color="auto"/>
            <w:right w:val="none" w:sz="0" w:space="0" w:color="auto"/>
          </w:divBdr>
        </w:div>
        <w:div w:id="1340429860">
          <w:marLeft w:val="0"/>
          <w:marRight w:val="0"/>
          <w:marTop w:val="0"/>
          <w:marBottom w:val="0"/>
          <w:divBdr>
            <w:top w:val="none" w:sz="0" w:space="0" w:color="auto"/>
            <w:left w:val="none" w:sz="0" w:space="0" w:color="auto"/>
            <w:bottom w:val="none" w:sz="0" w:space="0" w:color="auto"/>
            <w:right w:val="none" w:sz="0" w:space="0" w:color="auto"/>
          </w:divBdr>
        </w:div>
        <w:div w:id="1209998853">
          <w:marLeft w:val="0"/>
          <w:marRight w:val="0"/>
          <w:marTop w:val="0"/>
          <w:marBottom w:val="0"/>
          <w:divBdr>
            <w:top w:val="none" w:sz="0" w:space="0" w:color="auto"/>
            <w:left w:val="none" w:sz="0" w:space="0" w:color="auto"/>
            <w:bottom w:val="none" w:sz="0" w:space="0" w:color="auto"/>
            <w:right w:val="none" w:sz="0" w:space="0" w:color="auto"/>
          </w:divBdr>
        </w:div>
        <w:div w:id="831215636">
          <w:marLeft w:val="0"/>
          <w:marRight w:val="0"/>
          <w:marTop w:val="0"/>
          <w:marBottom w:val="0"/>
          <w:divBdr>
            <w:top w:val="none" w:sz="0" w:space="0" w:color="auto"/>
            <w:left w:val="none" w:sz="0" w:space="0" w:color="auto"/>
            <w:bottom w:val="none" w:sz="0" w:space="0" w:color="auto"/>
            <w:right w:val="none" w:sz="0" w:space="0" w:color="auto"/>
          </w:divBdr>
        </w:div>
        <w:div w:id="116721437">
          <w:marLeft w:val="0"/>
          <w:marRight w:val="0"/>
          <w:marTop w:val="0"/>
          <w:marBottom w:val="0"/>
          <w:divBdr>
            <w:top w:val="none" w:sz="0" w:space="0" w:color="auto"/>
            <w:left w:val="none" w:sz="0" w:space="0" w:color="auto"/>
            <w:bottom w:val="none" w:sz="0" w:space="0" w:color="auto"/>
            <w:right w:val="none" w:sz="0" w:space="0" w:color="auto"/>
          </w:divBdr>
        </w:div>
        <w:div w:id="1795323529">
          <w:marLeft w:val="0"/>
          <w:marRight w:val="0"/>
          <w:marTop w:val="0"/>
          <w:marBottom w:val="0"/>
          <w:divBdr>
            <w:top w:val="none" w:sz="0" w:space="0" w:color="auto"/>
            <w:left w:val="none" w:sz="0" w:space="0" w:color="auto"/>
            <w:bottom w:val="none" w:sz="0" w:space="0" w:color="auto"/>
            <w:right w:val="none" w:sz="0" w:space="0" w:color="auto"/>
          </w:divBdr>
        </w:div>
        <w:div w:id="594704190">
          <w:marLeft w:val="0"/>
          <w:marRight w:val="0"/>
          <w:marTop w:val="0"/>
          <w:marBottom w:val="0"/>
          <w:divBdr>
            <w:top w:val="none" w:sz="0" w:space="0" w:color="auto"/>
            <w:left w:val="none" w:sz="0" w:space="0" w:color="auto"/>
            <w:bottom w:val="none" w:sz="0" w:space="0" w:color="auto"/>
            <w:right w:val="none" w:sz="0" w:space="0" w:color="auto"/>
          </w:divBdr>
        </w:div>
        <w:div w:id="662857692">
          <w:marLeft w:val="0"/>
          <w:marRight w:val="0"/>
          <w:marTop w:val="0"/>
          <w:marBottom w:val="0"/>
          <w:divBdr>
            <w:top w:val="none" w:sz="0" w:space="0" w:color="auto"/>
            <w:left w:val="none" w:sz="0" w:space="0" w:color="auto"/>
            <w:bottom w:val="none" w:sz="0" w:space="0" w:color="auto"/>
            <w:right w:val="none" w:sz="0" w:space="0" w:color="auto"/>
          </w:divBdr>
        </w:div>
        <w:div w:id="2023897858">
          <w:marLeft w:val="0"/>
          <w:marRight w:val="0"/>
          <w:marTop w:val="0"/>
          <w:marBottom w:val="0"/>
          <w:divBdr>
            <w:top w:val="none" w:sz="0" w:space="0" w:color="auto"/>
            <w:left w:val="none" w:sz="0" w:space="0" w:color="auto"/>
            <w:bottom w:val="none" w:sz="0" w:space="0" w:color="auto"/>
            <w:right w:val="none" w:sz="0" w:space="0" w:color="auto"/>
          </w:divBdr>
        </w:div>
        <w:div w:id="1613051777">
          <w:marLeft w:val="0"/>
          <w:marRight w:val="0"/>
          <w:marTop w:val="0"/>
          <w:marBottom w:val="0"/>
          <w:divBdr>
            <w:top w:val="none" w:sz="0" w:space="0" w:color="auto"/>
            <w:left w:val="none" w:sz="0" w:space="0" w:color="auto"/>
            <w:bottom w:val="none" w:sz="0" w:space="0" w:color="auto"/>
            <w:right w:val="none" w:sz="0" w:space="0" w:color="auto"/>
          </w:divBdr>
        </w:div>
        <w:div w:id="1935897399">
          <w:marLeft w:val="0"/>
          <w:marRight w:val="0"/>
          <w:marTop w:val="0"/>
          <w:marBottom w:val="0"/>
          <w:divBdr>
            <w:top w:val="none" w:sz="0" w:space="0" w:color="auto"/>
            <w:left w:val="none" w:sz="0" w:space="0" w:color="auto"/>
            <w:bottom w:val="none" w:sz="0" w:space="0" w:color="auto"/>
            <w:right w:val="none" w:sz="0" w:space="0" w:color="auto"/>
          </w:divBdr>
        </w:div>
        <w:div w:id="1030032257">
          <w:marLeft w:val="0"/>
          <w:marRight w:val="0"/>
          <w:marTop w:val="0"/>
          <w:marBottom w:val="0"/>
          <w:divBdr>
            <w:top w:val="none" w:sz="0" w:space="0" w:color="auto"/>
            <w:left w:val="none" w:sz="0" w:space="0" w:color="auto"/>
            <w:bottom w:val="none" w:sz="0" w:space="0" w:color="auto"/>
            <w:right w:val="none" w:sz="0" w:space="0" w:color="auto"/>
          </w:divBdr>
        </w:div>
        <w:div w:id="1637104231">
          <w:marLeft w:val="0"/>
          <w:marRight w:val="0"/>
          <w:marTop w:val="0"/>
          <w:marBottom w:val="0"/>
          <w:divBdr>
            <w:top w:val="none" w:sz="0" w:space="0" w:color="auto"/>
            <w:left w:val="none" w:sz="0" w:space="0" w:color="auto"/>
            <w:bottom w:val="none" w:sz="0" w:space="0" w:color="auto"/>
            <w:right w:val="none" w:sz="0" w:space="0" w:color="auto"/>
          </w:divBdr>
        </w:div>
        <w:div w:id="426119710">
          <w:marLeft w:val="0"/>
          <w:marRight w:val="0"/>
          <w:marTop w:val="0"/>
          <w:marBottom w:val="0"/>
          <w:divBdr>
            <w:top w:val="none" w:sz="0" w:space="0" w:color="auto"/>
            <w:left w:val="none" w:sz="0" w:space="0" w:color="auto"/>
            <w:bottom w:val="none" w:sz="0" w:space="0" w:color="auto"/>
            <w:right w:val="none" w:sz="0" w:space="0" w:color="auto"/>
          </w:divBdr>
        </w:div>
        <w:div w:id="599802109">
          <w:marLeft w:val="0"/>
          <w:marRight w:val="0"/>
          <w:marTop w:val="0"/>
          <w:marBottom w:val="0"/>
          <w:divBdr>
            <w:top w:val="none" w:sz="0" w:space="0" w:color="auto"/>
            <w:left w:val="none" w:sz="0" w:space="0" w:color="auto"/>
            <w:bottom w:val="none" w:sz="0" w:space="0" w:color="auto"/>
            <w:right w:val="none" w:sz="0" w:space="0" w:color="auto"/>
          </w:divBdr>
        </w:div>
        <w:div w:id="1421171699">
          <w:marLeft w:val="0"/>
          <w:marRight w:val="0"/>
          <w:marTop w:val="0"/>
          <w:marBottom w:val="0"/>
          <w:divBdr>
            <w:top w:val="none" w:sz="0" w:space="0" w:color="auto"/>
            <w:left w:val="none" w:sz="0" w:space="0" w:color="auto"/>
            <w:bottom w:val="none" w:sz="0" w:space="0" w:color="auto"/>
            <w:right w:val="none" w:sz="0" w:space="0" w:color="auto"/>
          </w:divBdr>
        </w:div>
        <w:div w:id="462970061">
          <w:marLeft w:val="0"/>
          <w:marRight w:val="0"/>
          <w:marTop w:val="0"/>
          <w:marBottom w:val="0"/>
          <w:divBdr>
            <w:top w:val="none" w:sz="0" w:space="0" w:color="auto"/>
            <w:left w:val="none" w:sz="0" w:space="0" w:color="auto"/>
            <w:bottom w:val="none" w:sz="0" w:space="0" w:color="auto"/>
            <w:right w:val="none" w:sz="0" w:space="0" w:color="auto"/>
          </w:divBdr>
        </w:div>
        <w:div w:id="1341195229">
          <w:marLeft w:val="0"/>
          <w:marRight w:val="0"/>
          <w:marTop w:val="0"/>
          <w:marBottom w:val="0"/>
          <w:divBdr>
            <w:top w:val="none" w:sz="0" w:space="0" w:color="auto"/>
            <w:left w:val="none" w:sz="0" w:space="0" w:color="auto"/>
            <w:bottom w:val="none" w:sz="0" w:space="0" w:color="auto"/>
            <w:right w:val="none" w:sz="0" w:space="0" w:color="auto"/>
          </w:divBdr>
        </w:div>
        <w:div w:id="728696625">
          <w:marLeft w:val="0"/>
          <w:marRight w:val="0"/>
          <w:marTop w:val="0"/>
          <w:marBottom w:val="0"/>
          <w:divBdr>
            <w:top w:val="none" w:sz="0" w:space="0" w:color="auto"/>
            <w:left w:val="none" w:sz="0" w:space="0" w:color="auto"/>
            <w:bottom w:val="none" w:sz="0" w:space="0" w:color="auto"/>
            <w:right w:val="none" w:sz="0" w:space="0" w:color="auto"/>
          </w:divBdr>
        </w:div>
        <w:div w:id="1975788836">
          <w:marLeft w:val="0"/>
          <w:marRight w:val="0"/>
          <w:marTop w:val="0"/>
          <w:marBottom w:val="0"/>
          <w:divBdr>
            <w:top w:val="none" w:sz="0" w:space="0" w:color="auto"/>
            <w:left w:val="none" w:sz="0" w:space="0" w:color="auto"/>
            <w:bottom w:val="none" w:sz="0" w:space="0" w:color="auto"/>
            <w:right w:val="none" w:sz="0" w:space="0" w:color="auto"/>
          </w:divBdr>
        </w:div>
        <w:div w:id="1842353632">
          <w:marLeft w:val="0"/>
          <w:marRight w:val="0"/>
          <w:marTop w:val="0"/>
          <w:marBottom w:val="0"/>
          <w:divBdr>
            <w:top w:val="none" w:sz="0" w:space="0" w:color="auto"/>
            <w:left w:val="none" w:sz="0" w:space="0" w:color="auto"/>
            <w:bottom w:val="none" w:sz="0" w:space="0" w:color="auto"/>
            <w:right w:val="none" w:sz="0" w:space="0" w:color="auto"/>
          </w:divBdr>
        </w:div>
        <w:div w:id="1003974985">
          <w:marLeft w:val="0"/>
          <w:marRight w:val="0"/>
          <w:marTop w:val="0"/>
          <w:marBottom w:val="0"/>
          <w:divBdr>
            <w:top w:val="none" w:sz="0" w:space="0" w:color="auto"/>
            <w:left w:val="none" w:sz="0" w:space="0" w:color="auto"/>
            <w:bottom w:val="none" w:sz="0" w:space="0" w:color="auto"/>
            <w:right w:val="none" w:sz="0" w:space="0" w:color="auto"/>
          </w:divBdr>
        </w:div>
        <w:div w:id="684673476">
          <w:marLeft w:val="0"/>
          <w:marRight w:val="0"/>
          <w:marTop w:val="0"/>
          <w:marBottom w:val="0"/>
          <w:divBdr>
            <w:top w:val="none" w:sz="0" w:space="0" w:color="auto"/>
            <w:left w:val="none" w:sz="0" w:space="0" w:color="auto"/>
            <w:bottom w:val="none" w:sz="0" w:space="0" w:color="auto"/>
            <w:right w:val="none" w:sz="0" w:space="0" w:color="auto"/>
          </w:divBdr>
        </w:div>
        <w:div w:id="240217403">
          <w:marLeft w:val="0"/>
          <w:marRight w:val="0"/>
          <w:marTop w:val="0"/>
          <w:marBottom w:val="0"/>
          <w:divBdr>
            <w:top w:val="none" w:sz="0" w:space="0" w:color="auto"/>
            <w:left w:val="none" w:sz="0" w:space="0" w:color="auto"/>
            <w:bottom w:val="none" w:sz="0" w:space="0" w:color="auto"/>
            <w:right w:val="none" w:sz="0" w:space="0" w:color="auto"/>
          </w:divBdr>
        </w:div>
        <w:div w:id="473374963">
          <w:marLeft w:val="0"/>
          <w:marRight w:val="0"/>
          <w:marTop w:val="0"/>
          <w:marBottom w:val="0"/>
          <w:divBdr>
            <w:top w:val="none" w:sz="0" w:space="0" w:color="auto"/>
            <w:left w:val="none" w:sz="0" w:space="0" w:color="auto"/>
            <w:bottom w:val="none" w:sz="0" w:space="0" w:color="auto"/>
            <w:right w:val="none" w:sz="0" w:space="0" w:color="auto"/>
          </w:divBdr>
        </w:div>
        <w:div w:id="654842234">
          <w:marLeft w:val="0"/>
          <w:marRight w:val="0"/>
          <w:marTop w:val="0"/>
          <w:marBottom w:val="0"/>
          <w:divBdr>
            <w:top w:val="none" w:sz="0" w:space="0" w:color="auto"/>
            <w:left w:val="none" w:sz="0" w:space="0" w:color="auto"/>
            <w:bottom w:val="none" w:sz="0" w:space="0" w:color="auto"/>
            <w:right w:val="none" w:sz="0" w:space="0" w:color="auto"/>
          </w:divBdr>
        </w:div>
        <w:div w:id="1530945160">
          <w:marLeft w:val="0"/>
          <w:marRight w:val="0"/>
          <w:marTop w:val="0"/>
          <w:marBottom w:val="0"/>
          <w:divBdr>
            <w:top w:val="none" w:sz="0" w:space="0" w:color="auto"/>
            <w:left w:val="none" w:sz="0" w:space="0" w:color="auto"/>
            <w:bottom w:val="none" w:sz="0" w:space="0" w:color="auto"/>
            <w:right w:val="none" w:sz="0" w:space="0" w:color="auto"/>
          </w:divBdr>
        </w:div>
        <w:div w:id="557397934">
          <w:marLeft w:val="0"/>
          <w:marRight w:val="0"/>
          <w:marTop w:val="0"/>
          <w:marBottom w:val="0"/>
          <w:divBdr>
            <w:top w:val="none" w:sz="0" w:space="0" w:color="auto"/>
            <w:left w:val="none" w:sz="0" w:space="0" w:color="auto"/>
            <w:bottom w:val="none" w:sz="0" w:space="0" w:color="auto"/>
            <w:right w:val="none" w:sz="0" w:space="0" w:color="auto"/>
          </w:divBdr>
        </w:div>
        <w:div w:id="828060689">
          <w:marLeft w:val="0"/>
          <w:marRight w:val="0"/>
          <w:marTop w:val="0"/>
          <w:marBottom w:val="0"/>
          <w:divBdr>
            <w:top w:val="none" w:sz="0" w:space="0" w:color="auto"/>
            <w:left w:val="none" w:sz="0" w:space="0" w:color="auto"/>
            <w:bottom w:val="none" w:sz="0" w:space="0" w:color="auto"/>
            <w:right w:val="none" w:sz="0" w:space="0" w:color="auto"/>
          </w:divBdr>
        </w:div>
        <w:div w:id="434715875">
          <w:marLeft w:val="0"/>
          <w:marRight w:val="0"/>
          <w:marTop w:val="0"/>
          <w:marBottom w:val="0"/>
          <w:divBdr>
            <w:top w:val="none" w:sz="0" w:space="0" w:color="auto"/>
            <w:left w:val="none" w:sz="0" w:space="0" w:color="auto"/>
            <w:bottom w:val="none" w:sz="0" w:space="0" w:color="auto"/>
            <w:right w:val="none" w:sz="0" w:space="0" w:color="auto"/>
          </w:divBdr>
        </w:div>
        <w:div w:id="1599871051">
          <w:marLeft w:val="0"/>
          <w:marRight w:val="0"/>
          <w:marTop w:val="0"/>
          <w:marBottom w:val="0"/>
          <w:divBdr>
            <w:top w:val="none" w:sz="0" w:space="0" w:color="auto"/>
            <w:left w:val="none" w:sz="0" w:space="0" w:color="auto"/>
            <w:bottom w:val="none" w:sz="0" w:space="0" w:color="auto"/>
            <w:right w:val="none" w:sz="0" w:space="0" w:color="auto"/>
          </w:divBdr>
        </w:div>
        <w:div w:id="330567034">
          <w:marLeft w:val="0"/>
          <w:marRight w:val="0"/>
          <w:marTop w:val="0"/>
          <w:marBottom w:val="0"/>
          <w:divBdr>
            <w:top w:val="none" w:sz="0" w:space="0" w:color="auto"/>
            <w:left w:val="none" w:sz="0" w:space="0" w:color="auto"/>
            <w:bottom w:val="none" w:sz="0" w:space="0" w:color="auto"/>
            <w:right w:val="none" w:sz="0" w:space="0" w:color="auto"/>
          </w:divBdr>
        </w:div>
        <w:div w:id="384984095">
          <w:marLeft w:val="0"/>
          <w:marRight w:val="0"/>
          <w:marTop w:val="0"/>
          <w:marBottom w:val="0"/>
          <w:divBdr>
            <w:top w:val="none" w:sz="0" w:space="0" w:color="auto"/>
            <w:left w:val="none" w:sz="0" w:space="0" w:color="auto"/>
            <w:bottom w:val="none" w:sz="0" w:space="0" w:color="auto"/>
            <w:right w:val="none" w:sz="0" w:space="0" w:color="auto"/>
          </w:divBdr>
        </w:div>
        <w:div w:id="709764199">
          <w:marLeft w:val="0"/>
          <w:marRight w:val="0"/>
          <w:marTop w:val="0"/>
          <w:marBottom w:val="0"/>
          <w:divBdr>
            <w:top w:val="none" w:sz="0" w:space="0" w:color="auto"/>
            <w:left w:val="none" w:sz="0" w:space="0" w:color="auto"/>
            <w:bottom w:val="none" w:sz="0" w:space="0" w:color="auto"/>
            <w:right w:val="none" w:sz="0" w:space="0" w:color="auto"/>
          </w:divBdr>
        </w:div>
        <w:div w:id="413824372">
          <w:marLeft w:val="0"/>
          <w:marRight w:val="0"/>
          <w:marTop w:val="0"/>
          <w:marBottom w:val="0"/>
          <w:divBdr>
            <w:top w:val="none" w:sz="0" w:space="0" w:color="auto"/>
            <w:left w:val="none" w:sz="0" w:space="0" w:color="auto"/>
            <w:bottom w:val="none" w:sz="0" w:space="0" w:color="auto"/>
            <w:right w:val="none" w:sz="0" w:space="0" w:color="auto"/>
          </w:divBdr>
        </w:div>
        <w:div w:id="2109539046">
          <w:marLeft w:val="0"/>
          <w:marRight w:val="0"/>
          <w:marTop w:val="0"/>
          <w:marBottom w:val="0"/>
          <w:divBdr>
            <w:top w:val="none" w:sz="0" w:space="0" w:color="auto"/>
            <w:left w:val="none" w:sz="0" w:space="0" w:color="auto"/>
            <w:bottom w:val="none" w:sz="0" w:space="0" w:color="auto"/>
            <w:right w:val="none" w:sz="0" w:space="0" w:color="auto"/>
          </w:divBdr>
        </w:div>
        <w:div w:id="1263224277">
          <w:marLeft w:val="0"/>
          <w:marRight w:val="0"/>
          <w:marTop w:val="0"/>
          <w:marBottom w:val="0"/>
          <w:divBdr>
            <w:top w:val="none" w:sz="0" w:space="0" w:color="auto"/>
            <w:left w:val="none" w:sz="0" w:space="0" w:color="auto"/>
            <w:bottom w:val="none" w:sz="0" w:space="0" w:color="auto"/>
            <w:right w:val="none" w:sz="0" w:space="0" w:color="auto"/>
          </w:divBdr>
        </w:div>
        <w:div w:id="363218825">
          <w:marLeft w:val="0"/>
          <w:marRight w:val="0"/>
          <w:marTop w:val="0"/>
          <w:marBottom w:val="0"/>
          <w:divBdr>
            <w:top w:val="none" w:sz="0" w:space="0" w:color="auto"/>
            <w:left w:val="none" w:sz="0" w:space="0" w:color="auto"/>
            <w:bottom w:val="none" w:sz="0" w:space="0" w:color="auto"/>
            <w:right w:val="none" w:sz="0" w:space="0" w:color="auto"/>
          </w:divBdr>
        </w:div>
        <w:div w:id="1584412148">
          <w:marLeft w:val="0"/>
          <w:marRight w:val="0"/>
          <w:marTop w:val="0"/>
          <w:marBottom w:val="0"/>
          <w:divBdr>
            <w:top w:val="none" w:sz="0" w:space="0" w:color="auto"/>
            <w:left w:val="none" w:sz="0" w:space="0" w:color="auto"/>
            <w:bottom w:val="none" w:sz="0" w:space="0" w:color="auto"/>
            <w:right w:val="none" w:sz="0" w:space="0" w:color="auto"/>
          </w:divBdr>
        </w:div>
        <w:div w:id="1963879574">
          <w:marLeft w:val="0"/>
          <w:marRight w:val="0"/>
          <w:marTop w:val="0"/>
          <w:marBottom w:val="0"/>
          <w:divBdr>
            <w:top w:val="none" w:sz="0" w:space="0" w:color="auto"/>
            <w:left w:val="none" w:sz="0" w:space="0" w:color="auto"/>
            <w:bottom w:val="none" w:sz="0" w:space="0" w:color="auto"/>
            <w:right w:val="none" w:sz="0" w:space="0" w:color="auto"/>
          </w:divBdr>
        </w:div>
        <w:div w:id="1456293425">
          <w:marLeft w:val="0"/>
          <w:marRight w:val="0"/>
          <w:marTop w:val="0"/>
          <w:marBottom w:val="0"/>
          <w:divBdr>
            <w:top w:val="none" w:sz="0" w:space="0" w:color="auto"/>
            <w:left w:val="none" w:sz="0" w:space="0" w:color="auto"/>
            <w:bottom w:val="none" w:sz="0" w:space="0" w:color="auto"/>
            <w:right w:val="none" w:sz="0" w:space="0" w:color="auto"/>
          </w:divBdr>
        </w:div>
        <w:div w:id="1659534521">
          <w:marLeft w:val="0"/>
          <w:marRight w:val="0"/>
          <w:marTop w:val="0"/>
          <w:marBottom w:val="0"/>
          <w:divBdr>
            <w:top w:val="none" w:sz="0" w:space="0" w:color="auto"/>
            <w:left w:val="none" w:sz="0" w:space="0" w:color="auto"/>
            <w:bottom w:val="none" w:sz="0" w:space="0" w:color="auto"/>
            <w:right w:val="none" w:sz="0" w:space="0" w:color="auto"/>
          </w:divBdr>
        </w:div>
        <w:div w:id="80686284">
          <w:marLeft w:val="0"/>
          <w:marRight w:val="0"/>
          <w:marTop w:val="0"/>
          <w:marBottom w:val="0"/>
          <w:divBdr>
            <w:top w:val="none" w:sz="0" w:space="0" w:color="auto"/>
            <w:left w:val="none" w:sz="0" w:space="0" w:color="auto"/>
            <w:bottom w:val="none" w:sz="0" w:space="0" w:color="auto"/>
            <w:right w:val="none" w:sz="0" w:space="0" w:color="auto"/>
          </w:divBdr>
        </w:div>
        <w:div w:id="848373614">
          <w:marLeft w:val="0"/>
          <w:marRight w:val="0"/>
          <w:marTop w:val="0"/>
          <w:marBottom w:val="0"/>
          <w:divBdr>
            <w:top w:val="none" w:sz="0" w:space="0" w:color="auto"/>
            <w:left w:val="none" w:sz="0" w:space="0" w:color="auto"/>
            <w:bottom w:val="none" w:sz="0" w:space="0" w:color="auto"/>
            <w:right w:val="none" w:sz="0" w:space="0" w:color="auto"/>
          </w:divBdr>
        </w:div>
        <w:div w:id="1271471066">
          <w:marLeft w:val="0"/>
          <w:marRight w:val="0"/>
          <w:marTop w:val="0"/>
          <w:marBottom w:val="0"/>
          <w:divBdr>
            <w:top w:val="none" w:sz="0" w:space="0" w:color="auto"/>
            <w:left w:val="none" w:sz="0" w:space="0" w:color="auto"/>
            <w:bottom w:val="none" w:sz="0" w:space="0" w:color="auto"/>
            <w:right w:val="none" w:sz="0" w:space="0" w:color="auto"/>
          </w:divBdr>
        </w:div>
        <w:div w:id="345330931">
          <w:marLeft w:val="0"/>
          <w:marRight w:val="0"/>
          <w:marTop w:val="0"/>
          <w:marBottom w:val="0"/>
          <w:divBdr>
            <w:top w:val="none" w:sz="0" w:space="0" w:color="auto"/>
            <w:left w:val="none" w:sz="0" w:space="0" w:color="auto"/>
            <w:bottom w:val="none" w:sz="0" w:space="0" w:color="auto"/>
            <w:right w:val="none" w:sz="0" w:space="0" w:color="auto"/>
          </w:divBdr>
        </w:div>
        <w:div w:id="566915551">
          <w:marLeft w:val="0"/>
          <w:marRight w:val="0"/>
          <w:marTop w:val="0"/>
          <w:marBottom w:val="0"/>
          <w:divBdr>
            <w:top w:val="none" w:sz="0" w:space="0" w:color="auto"/>
            <w:left w:val="none" w:sz="0" w:space="0" w:color="auto"/>
            <w:bottom w:val="none" w:sz="0" w:space="0" w:color="auto"/>
            <w:right w:val="none" w:sz="0" w:space="0" w:color="auto"/>
          </w:divBdr>
        </w:div>
        <w:div w:id="568032848">
          <w:marLeft w:val="0"/>
          <w:marRight w:val="0"/>
          <w:marTop w:val="0"/>
          <w:marBottom w:val="0"/>
          <w:divBdr>
            <w:top w:val="none" w:sz="0" w:space="0" w:color="auto"/>
            <w:left w:val="none" w:sz="0" w:space="0" w:color="auto"/>
            <w:bottom w:val="none" w:sz="0" w:space="0" w:color="auto"/>
            <w:right w:val="none" w:sz="0" w:space="0" w:color="auto"/>
          </w:divBdr>
        </w:div>
        <w:div w:id="51006369">
          <w:marLeft w:val="0"/>
          <w:marRight w:val="0"/>
          <w:marTop w:val="0"/>
          <w:marBottom w:val="0"/>
          <w:divBdr>
            <w:top w:val="none" w:sz="0" w:space="0" w:color="auto"/>
            <w:left w:val="none" w:sz="0" w:space="0" w:color="auto"/>
            <w:bottom w:val="none" w:sz="0" w:space="0" w:color="auto"/>
            <w:right w:val="none" w:sz="0" w:space="0" w:color="auto"/>
          </w:divBdr>
        </w:div>
        <w:div w:id="1886865111">
          <w:marLeft w:val="0"/>
          <w:marRight w:val="0"/>
          <w:marTop w:val="0"/>
          <w:marBottom w:val="0"/>
          <w:divBdr>
            <w:top w:val="none" w:sz="0" w:space="0" w:color="auto"/>
            <w:left w:val="none" w:sz="0" w:space="0" w:color="auto"/>
            <w:bottom w:val="none" w:sz="0" w:space="0" w:color="auto"/>
            <w:right w:val="none" w:sz="0" w:space="0" w:color="auto"/>
          </w:divBdr>
        </w:div>
        <w:div w:id="1051225290">
          <w:marLeft w:val="0"/>
          <w:marRight w:val="0"/>
          <w:marTop w:val="0"/>
          <w:marBottom w:val="0"/>
          <w:divBdr>
            <w:top w:val="none" w:sz="0" w:space="0" w:color="auto"/>
            <w:left w:val="none" w:sz="0" w:space="0" w:color="auto"/>
            <w:bottom w:val="none" w:sz="0" w:space="0" w:color="auto"/>
            <w:right w:val="none" w:sz="0" w:space="0" w:color="auto"/>
          </w:divBdr>
        </w:div>
        <w:div w:id="714044261">
          <w:marLeft w:val="0"/>
          <w:marRight w:val="0"/>
          <w:marTop w:val="0"/>
          <w:marBottom w:val="0"/>
          <w:divBdr>
            <w:top w:val="none" w:sz="0" w:space="0" w:color="auto"/>
            <w:left w:val="none" w:sz="0" w:space="0" w:color="auto"/>
            <w:bottom w:val="none" w:sz="0" w:space="0" w:color="auto"/>
            <w:right w:val="none" w:sz="0" w:space="0" w:color="auto"/>
          </w:divBdr>
        </w:div>
        <w:div w:id="624459553">
          <w:marLeft w:val="0"/>
          <w:marRight w:val="0"/>
          <w:marTop w:val="0"/>
          <w:marBottom w:val="0"/>
          <w:divBdr>
            <w:top w:val="none" w:sz="0" w:space="0" w:color="auto"/>
            <w:left w:val="none" w:sz="0" w:space="0" w:color="auto"/>
            <w:bottom w:val="none" w:sz="0" w:space="0" w:color="auto"/>
            <w:right w:val="none" w:sz="0" w:space="0" w:color="auto"/>
          </w:divBdr>
        </w:div>
        <w:div w:id="1063257620">
          <w:marLeft w:val="0"/>
          <w:marRight w:val="0"/>
          <w:marTop w:val="0"/>
          <w:marBottom w:val="0"/>
          <w:divBdr>
            <w:top w:val="none" w:sz="0" w:space="0" w:color="auto"/>
            <w:left w:val="none" w:sz="0" w:space="0" w:color="auto"/>
            <w:bottom w:val="none" w:sz="0" w:space="0" w:color="auto"/>
            <w:right w:val="none" w:sz="0" w:space="0" w:color="auto"/>
          </w:divBdr>
        </w:div>
        <w:div w:id="1090543214">
          <w:marLeft w:val="0"/>
          <w:marRight w:val="0"/>
          <w:marTop w:val="0"/>
          <w:marBottom w:val="0"/>
          <w:divBdr>
            <w:top w:val="none" w:sz="0" w:space="0" w:color="auto"/>
            <w:left w:val="none" w:sz="0" w:space="0" w:color="auto"/>
            <w:bottom w:val="none" w:sz="0" w:space="0" w:color="auto"/>
            <w:right w:val="none" w:sz="0" w:space="0" w:color="auto"/>
          </w:divBdr>
        </w:div>
        <w:div w:id="1216891017">
          <w:marLeft w:val="0"/>
          <w:marRight w:val="0"/>
          <w:marTop w:val="0"/>
          <w:marBottom w:val="0"/>
          <w:divBdr>
            <w:top w:val="none" w:sz="0" w:space="0" w:color="auto"/>
            <w:left w:val="none" w:sz="0" w:space="0" w:color="auto"/>
            <w:bottom w:val="none" w:sz="0" w:space="0" w:color="auto"/>
            <w:right w:val="none" w:sz="0" w:space="0" w:color="auto"/>
          </w:divBdr>
        </w:div>
        <w:div w:id="1515533562">
          <w:marLeft w:val="0"/>
          <w:marRight w:val="0"/>
          <w:marTop w:val="0"/>
          <w:marBottom w:val="0"/>
          <w:divBdr>
            <w:top w:val="none" w:sz="0" w:space="0" w:color="auto"/>
            <w:left w:val="none" w:sz="0" w:space="0" w:color="auto"/>
            <w:bottom w:val="none" w:sz="0" w:space="0" w:color="auto"/>
            <w:right w:val="none" w:sz="0" w:space="0" w:color="auto"/>
          </w:divBdr>
        </w:div>
        <w:div w:id="1896238102">
          <w:marLeft w:val="0"/>
          <w:marRight w:val="0"/>
          <w:marTop w:val="0"/>
          <w:marBottom w:val="0"/>
          <w:divBdr>
            <w:top w:val="none" w:sz="0" w:space="0" w:color="auto"/>
            <w:left w:val="none" w:sz="0" w:space="0" w:color="auto"/>
            <w:bottom w:val="none" w:sz="0" w:space="0" w:color="auto"/>
            <w:right w:val="none" w:sz="0" w:space="0" w:color="auto"/>
          </w:divBdr>
        </w:div>
        <w:div w:id="1982996402">
          <w:marLeft w:val="0"/>
          <w:marRight w:val="0"/>
          <w:marTop w:val="0"/>
          <w:marBottom w:val="0"/>
          <w:divBdr>
            <w:top w:val="none" w:sz="0" w:space="0" w:color="auto"/>
            <w:left w:val="none" w:sz="0" w:space="0" w:color="auto"/>
            <w:bottom w:val="none" w:sz="0" w:space="0" w:color="auto"/>
            <w:right w:val="none" w:sz="0" w:space="0" w:color="auto"/>
          </w:divBdr>
        </w:div>
        <w:div w:id="237794042">
          <w:marLeft w:val="0"/>
          <w:marRight w:val="0"/>
          <w:marTop w:val="0"/>
          <w:marBottom w:val="0"/>
          <w:divBdr>
            <w:top w:val="none" w:sz="0" w:space="0" w:color="auto"/>
            <w:left w:val="none" w:sz="0" w:space="0" w:color="auto"/>
            <w:bottom w:val="none" w:sz="0" w:space="0" w:color="auto"/>
            <w:right w:val="none" w:sz="0" w:space="0" w:color="auto"/>
          </w:divBdr>
        </w:div>
        <w:div w:id="72287801">
          <w:marLeft w:val="0"/>
          <w:marRight w:val="0"/>
          <w:marTop w:val="0"/>
          <w:marBottom w:val="0"/>
          <w:divBdr>
            <w:top w:val="none" w:sz="0" w:space="0" w:color="auto"/>
            <w:left w:val="none" w:sz="0" w:space="0" w:color="auto"/>
            <w:bottom w:val="none" w:sz="0" w:space="0" w:color="auto"/>
            <w:right w:val="none" w:sz="0" w:space="0" w:color="auto"/>
          </w:divBdr>
        </w:div>
        <w:div w:id="1245799559">
          <w:marLeft w:val="0"/>
          <w:marRight w:val="0"/>
          <w:marTop w:val="0"/>
          <w:marBottom w:val="0"/>
          <w:divBdr>
            <w:top w:val="none" w:sz="0" w:space="0" w:color="auto"/>
            <w:left w:val="none" w:sz="0" w:space="0" w:color="auto"/>
            <w:bottom w:val="none" w:sz="0" w:space="0" w:color="auto"/>
            <w:right w:val="none" w:sz="0" w:space="0" w:color="auto"/>
          </w:divBdr>
        </w:div>
        <w:div w:id="674654443">
          <w:marLeft w:val="0"/>
          <w:marRight w:val="0"/>
          <w:marTop w:val="0"/>
          <w:marBottom w:val="0"/>
          <w:divBdr>
            <w:top w:val="none" w:sz="0" w:space="0" w:color="auto"/>
            <w:left w:val="none" w:sz="0" w:space="0" w:color="auto"/>
            <w:bottom w:val="none" w:sz="0" w:space="0" w:color="auto"/>
            <w:right w:val="none" w:sz="0" w:space="0" w:color="auto"/>
          </w:divBdr>
        </w:div>
        <w:div w:id="499153469">
          <w:marLeft w:val="0"/>
          <w:marRight w:val="0"/>
          <w:marTop w:val="0"/>
          <w:marBottom w:val="0"/>
          <w:divBdr>
            <w:top w:val="none" w:sz="0" w:space="0" w:color="auto"/>
            <w:left w:val="none" w:sz="0" w:space="0" w:color="auto"/>
            <w:bottom w:val="none" w:sz="0" w:space="0" w:color="auto"/>
            <w:right w:val="none" w:sz="0" w:space="0" w:color="auto"/>
          </w:divBdr>
        </w:div>
        <w:div w:id="739404987">
          <w:marLeft w:val="0"/>
          <w:marRight w:val="0"/>
          <w:marTop w:val="0"/>
          <w:marBottom w:val="0"/>
          <w:divBdr>
            <w:top w:val="none" w:sz="0" w:space="0" w:color="auto"/>
            <w:left w:val="none" w:sz="0" w:space="0" w:color="auto"/>
            <w:bottom w:val="none" w:sz="0" w:space="0" w:color="auto"/>
            <w:right w:val="none" w:sz="0" w:space="0" w:color="auto"/>
          </w:divBdr>
        </w:div>
        <w:div w:id="1697462288">
          <w:marLeft w:val="0"/>
          <w:marRight w:val="0"/>
          <w:marTop w:val="0"/>
          <w:marBottom w:val="0"/>
          <w:divBdr>
            <w:top w:val="none" w:sz="0" w:space="0" w:color="auto"/>
            <w:left w:val="none" w:sz="0" w:space="0" w:color="auto"/>
            <w:bottom w:val="none" w:sz="0" w:space="0" w:color="auto"/>
            <w:right w:val="none" w:sz="0" w:space="0" w:color="auto"/>
          </w:divBdr>
        </w:div>
        <w:div w:id="1343976719">
          <w:marLeft w:val="0"/>
          <w:marRight w:val="0"/>
          <w:marTop w:val="0"/>
          <w:marBottom w:val="0"/>
          <w:divBdr>
            <w:top w:val="none" w:sz="0" w:space="0" w:color="auto"/>
            <w:left w:val="none" w:sz="0" w:space="0" w:color="auto"/>
            <w:bottom w:val="none" w:sz="0" w:space="0" w:color="auto"/>
            <w:right w:val="none" w:sz="0" w:space="0" w:color="auto"/>
          </w:divBdr>
        </w:div>
        <w:div w:id="1934631663">
          <w:marLeft w:val="0"/>
          <w:marRight w:val="0"/>
          <w:marTop w:val="0"/>
          <w:marBottom w:val="0"/>
          <w:divBdr>
            <w:top w:val="none" w:sz="0" w:space="0" w:color="auto"/>
            <w:left w:val="none" w:sz="0" w:space="0" w:color="auto"/>
            <w:bottom w:val="none" w:sz="0" w:space="0" w:color="auto"/>
            <w:right w:val="none" w:sz="0" w:space="0" w:color="auto"/>
          </w:divBdr>
        </w:div>
        <w:div w:id="1023676069">
          <w:marLeft w:val="0"/>
          <w:marRight w:val="0"/>
          <w:marTop w:val="0"/>
          <w:marBottom w:val="0"/>
          <w:divBdr>
            <w:top w:val="none" w:sz="0" w:space="0" w:color="auto"/>
            <w:left w:val="none" w:sz="0" w:space="0" w:color="auto"/>
            <w:bottom w:val="none" w:sz="0" w:space="0" w:color="auto"/>
            <w:right w:val="none" w:sz="0" w:space="0" w:color="auto"/>
          </w:divBdr>
        </w:div>
        <w:div w:id="1447047063">
          <w:marLeft w:val="0"/>
          <w:marRight w:val="0"/>
          <w:marTop w:val="0"/>
          <w:marBottom w:val="0"/>
          <w:divBdr>
            <w:top w:val="none" w:sz="0" w:space="0" w:color="auto"/>
            <w:left w:val="none" w:sz="0" w:space="0" w:color="auto"/>
            <w:bottom w:val="none" w:sz="0" w:space="0" w:color="auto"/>
            <w:right w:val="none" w:sz="0" w:space="0" w:color="auto"/>
          </w:divBdr>
        </w:div>
        <w:div w:id="1356343590">
          <w:marLeft w:val="0"/>
          <w:marRight w:val="0"/>
          <w:marTop w:val="0"/>
          <w:marBottom w:val="0"/>
          <w:divBdr>
            <w:top w:val="none" w:sz="0" w:space="0" w:color="auto"/>
            <w:left w:val="none" w:sz="0" w:space="0" w:color="auto"/>
            <w:bottom w:val="none" w:sz="0" w:space="0" w:color="auto"/>
            <w:right w:val="none" w:sz="0" w:space="0" w:color="auto"/>
          </w:divBdr>
        </w:div>
        <w:div w:id="898321135">
          <w:marLeft w:val="0"/>
          <w:marRight w:val="0"/>
          <w:marTop w:val="0"/>
          <w:marBottom w:val="0"/>
          <w:divBdr>
            <w:top w:val="none" w:sz="0" w:space="0" w:color="auto"/>
            <w:left w:val="none" w:sz="0" w:space="0" w:color="auto"/>
            <w:bottom w:val="none" w:sz="0" w:space="0" w:color="auto"/>
            <w:right w:val="none" w:sz="0" w:space="0" w:color="auto"/>
          </w:divBdr>
        </w:div>
        <w:div w:id="1201016196">
          <w:marLeft w:val="0"/>
          <w:marRight w:val="0"/>
          <w:marTop w:val="0"/>
          <w:marBottom w:val="0"/>
          <w:divBdr>
            <w:top w:val="none" w:sz="0" w:space="0" w:color="auto"/>
            <w:left w:val="none" w:sz="0" w:space="0" w:color="auto"/>
            <w:bottom w:val="none" w:sz="0" w:space="0" w:color="auto"/>
            <w:right w:val="none" w:sz="0" w:space="0" w:color="auto"/>
          </w:divBdr>
        </w:div>
        <w:div w:id="432477122">
          <w:marLeft w:val="0"/>
          <w:marRight w:val="0"/>
          <w:marTop w:val="0"/>
          <w:marBottom w:val="0"/>
          <w:divBdr>
            <w:top w:val="none" w:sz="0" w:space="0" w:color="auto"/>
            <w:left w:val="none" w:sz="0" w:space="0" w:color="auto"/>
            <w:bottom w:val="none" w:sz="0" w:space="0" w:color="auto"/>
            <w:right w:val="none" w:sz="0" w:space="0" w:color="auto"/>
          </w:divBdr>
        </w:div>
        <w:div w:id="277949592">
          <w:marLeft w:val="0"/>
          <w:marRight w:val="0"/>
          <w:marTop w:val="0"/>
          <w:marBottom w:val="0"/>
          <w:divBdr>
            <w:top w:val="none" w:sz="0" w:space="0" w:color="auto"/>
            <w:left w:val="none" w:sz="0" w:space="0" w:color="auto"/>
            <w:bottom w:val="none" w:sz="0" w:space="0" w:color="auto"/>
            <w:right w:val="none" w:sz="0" w:space="0" w:color="auto"/>
          </w:divBdr>
        </w:div>
        <w:div w:id="1236086288">
          <w:marLeft w:val="0"/>
          <w:marRight w:val="0"/>
          <w:marTop w:val="0"/>
          <w:marBottom w:val="0"/>
          <w:divBdr>
            <w:top w:val="none" w:sz="0" w:space="0" w:color="auto"/>
            <w:left w:val="none" w:sz="0" w:space="0" w:color="auto"/>
            <w:bottom w:val="none" w:sz="0" w:space="0" w:color="auto"/>
            <w:right w:val="none" w:sz="0" w:space="0" w:color="auto"/>
          </w:divBdr>
        </w:div>
        <w:div w:id="1125151795">
          <w:marLeft w:val="0"/>
          <w:marRight w:val="0"/>
          <w:marTop w:val="0"/>
          <w:marBottom w:val="0"/>
          <w:divBdr>
            <w:top w:val="none" w:sz="0" w:space="0" w:color="auto"/>
            <w:left w:val="none" w:sz="0" w:space="0" w:color="auto"/>
            <w:bottom w:val="none" w:sz="0" w:space="0" w:color="auto"/>
            <w:right w:val="none" w:sz="0" w:space="0" w:color="auto"/>
          </w:divBdr>
        </w:div>
        <w:div w:id="2027515392">
          <w:marLeft w:val="0"/>
          <w:marRight w:val="0"/>
          <w:marTop w:val="0"/>
          <w:marBottom w:val="0"/>
          <w:divBdr>
            <w:top w:val="none" w:sz="0" w:space="0" w:color="auto"/>
            <w:left w:val="none" w:sz="0" w:space="0" w:color="auto"/>
            <w:bottom w:val="none" w:sz="0" w:space="0" w:color="auto"/>
            <w:right w:val="none" w:sz="0" w:space="0" w:color="auto"/>
          </w:divBdr>
        </w:div>
        <w:div w:id="533079858">
          <w:marLeft w:val="0"/>
          <w:marRight w:val="0"/>
          <w:marTop w:val="0"/>
          <w:marBottom w:val="0"/>
          <w:divBdr>
            <w:top w:val="none" w:sz="0" w:space="0" w:color="auto"/>
            <w:left w:val="none" w:sz="0" w:space="0" w:color="auto"/>
            <w:bottom w:val="none" w:sz="0" w:space="0" w:color="auto"/>
            <w:right w:val="none" w:sz="0" w:space="0" w:color="auto"/>
          </w:divBdr>
        </w:div>
        <w:div w:id="1319727481">
          <w:marLeft w:val="0"/>
          <w:marRight w:val="0"/>
          <w:marTop w:val="0"/>
          <w:marBottom w:val="0"/>
          <w:divBdr>
            <w:top w:val="none" w:sz="0" w:space="0" w:color="auto"/>
            <w:left w:val="none" w:sz="0" w:space="0" w:color="auto"/>
            <w:bottom w:val="none" w:sz="0" w:space="0" w:color="auto"/>
            <w:right w:val="none" w:sz="0" w:space="0" w:color="auto"/>
          </w:divBdr>
        </w:div>
        <w:div w:id="1660232546">
          <w:marLeft w:val="0"/>
          <w:marRight w:val="0"/>
          <w:marTop w:val="0"/>
          <w:marBottom w:val="0"/>
          <w:divBdr>
            <w:top w:val="none" w:sz="0" w:space="0" w:color="auto"/>
            <w:left w:val="none" w:sz="0" w:space="0" w:color="auto"/>
            <w:bottom w:val="none" w:sz="0" w:space="0" w:color="auto"/>
            <w:right w:val="none" w:sz="0" w:space="0" w:color="auto"/>
          </w:divBdr>
        </w:div>
        <w:div w:id="1735666945">
          <w:marLeft w:val="0"/>
          <w:marRight w:val="0"/>
          <w:marTop w:val="0"/>
          <w:marBottom w:val="0"/>
          <w:divBdr>
            <w:top w:val="none" w:sz="0" w:space="0" w:color="auto"/>
            <w:left w:val="none" w:sz="0" w:space="0" w:color="auto"/>
            <w:bottom w:val="none" w:sz="0" w:space="0" w:color="auto"/>
            <w:right w:val="none" w:sz="0" w:space="0" w:color="auto"/>
          </w:divBdr>
        </w:div>
        <w:div w:id="52237629">
          <w:marLeft w:val="0"/>
          <w:marRight w:val="0"/>
          <w:marTop w:val="0"/>
          <w:marBottom w:val="0"/>
          <w:divBdr>
            <w:top w:val="none" w:sz="0" w:space="0" w:color="auto"/>
            <w:left w:val="none" w:sz="0" w:space="0" w:color="auto"/>
            <w:bottom w:val="none" w:sz="0" w:space="0" w:color="auto"/>
            <w:right w:val="none" w:sz="0" w:space="0" w:color="auto"/>
          </w:divBdr>
        </w:div>
        <w:div w:id="1659574918">
          <w:marLeft w:val="0"/>
          <w:marRight w:val="0"/>
          <w:marTop w:val="0"/>
          <w:marBottom w:val="0"/>
          <w:divBdr>
            <w:top w:val="none" w:sz="0" w:space="0" w:color="auto"/>
            <w:left w:val="none" w:sz="0" w:space="0" w:color="auto"/>
            <w:bottom w:val="none" w:sz="0" w:space="0" w:color="auto"/>
            <w:right w:val="none" w:sz="0" w:space="0" w:color="auto"/>
          </w:divBdr>
        </w:div>
        <w:div w:id="333461121">
          <w:marLeft w:val="0"/>
          <w:marRight w:val="0"/>
          <w:marTop w:val="0"/>
          <w:marBottom w:val="0"/>
          <w:divBdr>
            <w:top w:val="none" w:sz="0" w:space="0" w:color="auto"/>
            <w:left w:val="none" w:sz="0" w:space="0" w:color="auto"/>
            <w:bottom w:val="none" w:sz="0" w:space="0" w:color="auto"/>
            <w:right w:val="none" w:sz="0" w:space="0" w:color="auto"/>
          </w:divBdr>
        </w:div>
        <w:div w:id="323553277">
          <w:marLeft w:val="0"/>
          <w:marRight w:val="0"/>
          <w:marTop w:val="0"/>
          <w:marBottom w:val="0"/>
          <w:divBdr>
            <w:top w:val="none" w:sz="0" w:space="0" w:color="auto"/>
            <w:left w:val="none" w:sz="0" w:space="0" w:color="auto"/>
            <w:bottom w:val="none" w:sz="0" w:space="0" w:color="auto"/>
            <w:right w:val="none" w:sz="0" w:space="0" w:color="auto"/>
          </w:divBdr>
        </w:div>
        <w:div w:id="1871844512">
          <w:marLeft w:val="0"/>
          <w:marRight w:val="0"/>
          <w:marTop w:val="0"/>
          <w:marBottom w:val="0"/>
          <w:divBdr>
            <w:top w:val="none" w:sz="0" w:space="0" w:color="auto"/>
            <w:left w:val="none" w:sz="0" w:space="0" w:color="auto"/>
            <w:bottom w:val="none" w:sz="0" w:space="0" w:color="auto"/>
            <w:right w:val="none" w:sz="0" w:space="0" w:color="auto"/>
          </w:divBdr>
        </w:div>
        <w:div w:id="1455907120">
          <w:marLeft w:val="0"/>
          <w:marRight w:val="0"/>
          <w:marTop w:val="0"/>
          <w:marBottom w:val="0"/>
          <w:divBdr>
            <w:top w:val="none" w:sz="0" w:space="0" w:color="auto"/>
            <w:left w:val="none" w:sz="0" w:space="0" w:color="auto"/>
            <w:bottom w:val="none" w:sz="0" w:space="0" w:color="auto"/>
            <w:right w:val="none" w:sz="0" w:space="0" w:color="auto"/>
          </w:divBdr>
        </w:div>
        <w:div w:id="128011850">
          <w:marLeft w:val="0"/>
          <w:marRight w:val="0"/>
          <w:marTop w:val="0"/>
          <w:marBottom w:val="0"/>
          <w:divBdr>
            <w:top w:val="none" w:sz="0" w:space="0" w:color="auto"/>
            <w:left w:val="none" w:sz="0" w:space="0" w:color="auto"/>
            <w:bottom w:val="none" w:sz="0" w:space="0" w:color="auto"/>
            <w:right w:val="none" w:sz="0" w:space="0" w:color="auto"/>
          </w:divBdr>
        </w:div>
        <w:div w:id="511454479">
          <w:marLeft w:val="0"/>
          <w:marRight w:val="0"/>
          <w:marTop w:val="0"/>
          <w:marBottom w:val="0"/>
          <w:divBdr>
            <w:top w:val="none" w:sz="0" w:space="0" w:color="auto"/>
            <w:left w:val="none" w:sz="0" w:space="0" w:color="auto"/>
            <w:bottom w:val="none" w:sz="0" w:space="0" w:color="auto"/>
            <w:right w:val="none" w:sz="0" w:space="0" w:color="auto"/>
          </w:divBdr>
        </w:div>
        <w:div w:id="805389412">
          <w:marLeft w:val="0"/>
          <w:marRight w:val="0"/>
          <w:marTop w:val="0"/>
          <w:marBottom w:val="0"/>
          <w:divBdr>
            <w:top w:val="none" w:sz="0" w:space="0" w:color="auto"/>
            <w:left w:val="none" w:sz="0" w:space="0" w:color="auto"/>
            <w:bottom w:val="none" w:sz="0" w:space="0" w:color="auto"/>
            <w:right w:val="none" w:sz="0" w:space="0" w:color="auto"/>
          </w:divBdr>
        </w:div>
        <w:div w:id="1119761432">
          <w:marLeft w:val="0"/>
          <w:marRight w:val="0"/>
          <w:marTop w:val="0"/>
          <w:marBottom w:val="0"/>
          <w:divBdr>
            <w:top w:val="none" w:sz="0" w:space="0" w:color="auto"/>
            <w:left w:val="none" w:sz="0" w:space="0" w:color="auto"/>
            <w:bottom w:val="none" w:sz="0" w:space="0" w:color="auto"/>
            <w:right w:val="none" w:sz="0" w:space="0" w:color="auto"/>
          </w:divBdr>
        </w:div>
        <w:div w:id="448939402">
          <w:marLeft w:val="0"/>
          <w:marRight w:val="0"/>
          <w:marTop w:val="0"/>
          <w:marBottom w:val="0"/>
          <w:divBdr>
            <w:top w:val="none" w:sz="0" w:space="0" w:color="auto"/>
            <w:left w:val="none" w:sz="0" w:space="0" w:color="auto"/>
            <w:bottom w:val="none" w:sz="0" w:space="0" w:color="auto"/>
            <w:right w:val="none" w:sz="0" w:space="0" w:color="auto"/>
          </w:divBdr>
        </w:div>
        <w:div w:id="1684353802">
          <w:marLeft w:val="0"/>
          <w:marRight w:val="0"/>
          <w:marTop w:val="0"/>
          <w:marBottom w:val="0"/>
          <w:divBdr>
            <w:top w:val="none" w:sz="0" w:space="0" w:color="auto"/>
            <w:left w:val="none" w:sz="0" w:space="0" w:color="auto"/>
            <w:bottom w:val="none" w:sz="0" w:space="0" w:color="auto"/>
            <w:right w:val="none" w:sz="0" w:space="0" w:color="auto"/>
          </w:divBdr>
        </w:div>
        <w:div w:id="476993958">
          <w:marLeft w:val="0"/>
          <w:marRight w:val="0"/>
          <w:marTop w:val="0"/>
          <w:marBottom w:val="0"/>
          <w:divBdr>
            <w:top w:val="none" w:sz="0" w:space="0" w:color="auto"/>
            <w:left w:val="none" w:sz="0" w:space="0" w:color="auto"/>
            <w:bottom w:val="none" w:sz="0" w:space="0" w:color="auto"/>
            <w:right w:val="none" w:sz="0" w:space="0" w:color="auto"/>
          </w:divBdr>
        </w:div>
        <w:div w:id="1546403388">
          <w:marLeft w:val="0"/>
          <w:marRight w:val="0"/>
          <w:marTop w:val="0"/>
          <w:marBottom w:val="0"/>
          <w:divBdr>
            <w:top w:val="none" w:sz="0" w:space="0" w:color="auto"/>
            <w:left w:val="none" w:sz="0" w:space="0" w:color="auto"/>
            <w:bottom w:val="none" w:sz="0" w:space="0" w:color="auto"/>
            <w:right w:val="none" w:sz="0" w:space="0" w:color="auto"/>
          </w:divBdr>
        </w:div>
        <w:div w:id="564724212">
          <w:marLeft w:val="0"/>
          <w:marRight w:val="0"/>
          <w:marTop w:val="0"/>
          <w:marBottom w:val="0"/>
          <w:divBdr>
            <w:top w:val="none" w:sz="0" w:space="0" w:color="auto"/>
            <w:left w:val="none" w:sz="0" w:space="0" w:color="auto"/>
            <w:bottom w:val="none" w:sz="0" w:space="0" w:color="auto"/>
            <w:right w:val="none" w:sz="0" w:space="0" w:color="auto"/>
          </w:divBdr>
        </w:div>
        <w:div w:id="2057464565">
          <w:marLeft w:val="0"/>
          <w:marRight w:val="0"/>
          <w:marTop w:val="0"/>
          <w:marBottom w:val="0"/>
          <w:divBdr>
            <w:top w:val="none" w:sz="0" w:space="0" w:color="auto"/>
            <w:left w:val="none" w:sz="0" w:space="0" w:color="auto"/>
            <w:bottom w:val="none" w:sz="0" w:space="0" w:color="auto"/>
            <w:right w:val="none" w:sz="0" w:space="0" w:color="auto"/>
          </w:divBdr>
        </w:div>
        <w:div w:id="1727417200">
          <w:marLeft w:val="0"/>
          <w:marRight w:val="0"/>
          <w:marTop w:val="0"/>
          <w:marBottom w:val="0"/>
          <w:divBdr>
            <w:top w:val="none" w:sz="0" w:space="0" w:color="auto"/>
            <w:left w:val="none" w:sz="0" w:space="0" w:color="auto"/>
            <w:bottom w:val="none" w:sz="0" w:space="0" w:color="auto"/>
            <w:right w:val="none" w:sz="0" w:space="0" w:color="auto"/>
          </w:divBdr>
        </w:div>
        <w:div w:id="866329117">
          <w:marLeft w:val="0"/>
          <w:marRight w:val="0"/>
          <w:marTop w:val="0"/>
          <w:marBottom w:val="0"/>
          <w:divBdr>
            <w:top w:val="none" w:sz="0" w:space="0" w:color="auto"/>
            <w:left w:val="none" w:sz="0" w:space="0" w:color="auto"/>
            <w:bottom w:val="none" w:sz="0" w:space="0" w:color="auto"/>
            <w:right w:val="none" w:sz="0" w:space="0" w:color="auto"/>
          </w:divBdr>
        </w:div>
        <w:div w:id="1291471159">
          <w:marLeft w:val="0"/>
          <w:marRight w:val="0"/>
          <w:marTop w:val="0"/>
          <w:marBottom w:val="0"/>
          <w:divBdr>
            <w:top w:val="none" w:sz="0" w:space="0" w:color="auto"/>
            <w:left w:val="none" w:sz="0" w:space="0" w:color="auto"/>
            <w:bottom w:val="none" w:sz="0" w:space="0" w:color="auto"/>
            <w:right w:val="none" w:sz="0" w:space="0" w:color="auto"/>
          </w:divBdr>
        </w:div>
        <w:div w:id="1746755512">
          <w:marLeft w:val="0"/>
          <w:marRight w:val="0"/>
          <w:marTop w:val="0"/>
          <w:marBottom w:val="0"/>
          <w:divBdr>
            <w:top w:val="none" w:sz="0" w:space="0" w:color="auto"/>
            <w:left w:val="none" w:sz="0" w:space="0" w:color="auto"/>
            <w:bottom w:val="none" w:sz="0" w:space="0" w:color="auto"/>
            <w:right w:val="none" w:sz="0" w:space="0" w:color="auto"/>
          </w:divBdr>
        </w:div>
        <w:div w:id="1186015556">
          <w:marLeft w:val="0"/>
          <w:marRight w:val="0"/>
          <w:marTop w:val="0"/>
          <w:marBottom w:val="0"/>
          <w:divBdr>
            <w:top w:val="none" w:sz="0" w:space="0" w:color="auto"/>
            <w:left w:val="none" w:sz="0" w:space="0" w:color="auto"/>
            <w:bottom w:val="none" w:sz="0" w:space="0" w:color="auto"/>
            <w:right w:val="none" w:sz="0" w:space="0" w:color="auto"/>
          </w:divBdr>
        </w:div>
        <w:div w:id="507865358">
          <w:marLeft w:val="0"/>
          <w:marRight w:val="0"/>
          <w:marTop w:val="0"/>
          <w:marBottom w:val="0"/>
          <w:divBdr>
            <w:top w:val="none" w:sz="0" w:space="0" w:color="auto"/>
            <w:left w:val="none" w:sz="0" w:space="0" w:color="auto"/>
            <w:bottom w:val="none" w:sz="0" w:space="0" w:color="auto"/>
            <w:right w:val="none" w:sz="0" w:space="0" w:color="auto"/>
          </w:divBdr>
        </w:div>
        <w:div w:id="1582718059">
          <w:marLeft w:val="0"/>
          <w:marRight w:val="0"/>
          <w:marTop w:val="0"/>
          <w:marBottom w:val="0"/>
          <w:divBdr>
            <w:top w:val="none" w:sz="0" w:space="0" w:color="auto"/>
            <w:left w:val="none" w:sz="0" w:space="0" w:color="auto"/>
            <w:bottom w:val="none" w:sz="0" w:space="0" w:color="auto"/>
            <w:right w:val="none" w:sz="0" w:space="0" w:color="auto"/>
          </w:divBdr>
        </w:div>
        <w:div w:id="532884472">
          <w:marLeft w:val="0"/>
          <w:marRight w:val="0"/>
          <w:marTop w:val="0"/>
          <w:marBottom w:val="0"/>
          <w:divBdr>
            <w:top w:val="none" w:sz="0" w:space="0" w:color="auto"/>
            <w:left w:val="none" w:sz="0" w:space="0" w:color="auto"/>
            <w:bottom w:val="none" w:sz="0" w:space="0" w:color="auto"/>
            <w:right w:val="none" w:sz="0" w:space="0" w:color="auto"/>
          </w:divBdr>
        </w:div>
        <w:div w:id="1762797844">
          <w:marLeft w:val="0"/>
          <w:marRight w:val="0"/>
          <w:marTop w:val="0"/>
          <w:marBottom w:val="0"/>
          <w:divBdr>
            <w:top w:val="none" w:sz="0" w:space="0" w:color="auto"/>
            <w:left w:val="none" w:sz="0" w:space="0" w:color="auto"/>
            <w:bottom w:val="none" w:sz="0" w:space="0" w:color="auto"/>
            <w:right w:val="none" w:sz="0" w:space="0" w:color="auto"/>
          </w:divBdr>
        </w:div>
        <w:div w:id="2011325845">
          <w:marLeft w:val="0"/>
          <w:marRight w:val="0"/>
          <w:marTop w:val="0"/>
          <w:marBottom w:val="0"/>
          <w:divBdr>
            <w:top w:val="none" w:sz="0" w:space="0" w:color="auto"/>
            <w:left w:val="none" w:sz="0" w:space="0" w:color="auto"/>
            <w:bottom w:val="none" w:sz="0" w:space="0" w:color="auto"/>
            <w:right w:val="none" w:sz="0" w:space="0" w:color="auto"/>
          </w:divBdr>
        </w:div>
        <w:div w:id="432408665">
          <w:marLeft w:val="0"/>
          <w:marRight w:val="0"/>
          <w:marTop w:val="0"/>
          <w:marBottom w:val="0"/>
          <w:divBdr>
            <w:top w:val="none" w:sz="0" w:space="0" w:color="auto"/>
            <w:left w:val="none" w:sz="0" w:space="0" w:color="auto"/>
            <w:bottom w:val="none" w:sz="0" w:space="0" w:color="auto"/>
            <w:right w:val="none" w:sz="0" w:space="0" w:color="auto"/>
          </w:divBdr>
        </w:div>
        <w:div w:id="1338076327">
          <w:marLeft w:val="0"/>
          <w:marRight w:val="0"/>
          <w:marTop w:val="0"/>
          <w:marBottom w:val="0"/>
          <w:divBdr>
            <w:top w:val="none" w:sz="0" w:space="0" w:color="auto"/>
            <w:left w:val="none" w:sz="0" w:space="0" w:color="auto"/>
            <w:bottom w:val="none" w:sz="0" w:space="0" w:color="auto"/>
            <w:right w:val="none" w:sz="0" w:space="0" w:color="auto"/>
          </w:divBdr>
        </w:div>
        <w:div w:id="1681547659">
          <w:marLeft w:val="0"/>
          <w:marRight w:val="0"/>
          <w:marTop w:val="0"/>
          <w:marBottom w:val="0"/>
          <w:divBdr>
            <w:top w:val="none" w:sz="0" w:space="0" w:color="auto"/>
            <w:left w:val="none" w:sz="0" w:space="0" w:color="auto"/>
            <w:bottom w:val="none" w:sz="0" w:space="0" w:color="auto"/>
            <w:right w:val="none" w:sz="0" w:space="0" w:color="auto"/>
          </w:divBdr>
        </w:div>
        <w:div w:id="851337021">
          <w:marLeft w:val="0"/>
          <w:marRight w:val="0"/>
          <w:marTop w:val="0"/>
          <w:marBottom w:val="0"/>
          <w:divBdr>
            <w:top w:val="none" w:sz="0" w:space="0" w:color="auto"/>
            <w:left w:val="none" w:sz="0" w:space="0" w:color="auto"/>
            <w:bottom w:val="none" w:sz="0" w:space="0" w:color="auto"/>
            <w:right w:val="none" w:sz="0" w:space="0" w:color="auto"/>
          </w:divBdr>
        </w:div>
        <w:div w:id="993214699">
          <w:marLeft w:val="0"/>
          <w:marRight w:val="0"/>
          <w:marTop w:val="0"/>
          <w:marBottom w:val="0"/>
          <w:divBdr>
            <w:top w:val="none" w:sz="0" w:space="0" w:color="auto"/>
            <w:left w:val="none" w:sz="0" w:space="0" w:color="auto"/>
            <w:bottom w:val="none" w:sz="0" w:space="0" w:color="auto"/>
            <w:right w:val="none" w:sz="0" w:space="0" w:color="auto"/>
          </w:divBdr>
        </w:div>
        <w:div w:id="196043198">
          <w:marLeft w:val="0"/>
          <w:marRight w:val="0"/>
          <w:marTop w:val="0"/>
          <w:marBottom w:val="0"/>
          <w:divBdr>
            <w:top w:val="none" w:sz="0" w:space="0" w:color="auto"/>
            <w:left w:val="none" w:sz="0" w:space="0" w:color="auto"/>
            <w:bottom w:val="none" w:sz="0" w:space="0" w:color="auto"/>
            <w:right w:val="none" w:sz="0" w:space="0" w:color="auto"/>
          </w:divBdr>
        </w:div>
        <w:div w:id="1324578461">
          <w:marLeft w:val="0"/>
          <w:marRight w:val="0"/>
          <w:marTop w:val="0"/>
          <w:marBottom w:val="0"/>
          <w:divBdr>
            <w:top w:val="none" w:sz="0" w:space="0" w:color="auto"/>
            <w:left w:val="none" w:sz="0" w:space="0" w:color="auto"/>
            <w:bottom w:val="none" w:sz="0" w:space="0" w:color="auto"/>
            <w:right w:val="none" w:sz="0" w:space="0" w:color="auto"/>
          </w:divBdr>
        </w:div>
        <w:div w:id="452987312">
          <w:marLeft w:val="0"/>
          <w:marRight w:val="0"/>
          <w:marTop w:val="0"/>
          <w:marBottom w:val="0"/>
          <w:divBdr>
            <w:top w:val="none" w:sz="0" w:space="0" w:color="auto"/>
            <w:left w:val="none" w:sz="0" w:space="0" w:color="auto"/>
            <w:bottom w:val="none" w:sz="0" w:space="0" w:color="auto"/>
            <w:right w:val="none" w:sz="0" w:space="0" w:color="auto"/>
          </w:divBdr>
        </w:div>
        <w:div w:id="563419160">
          <w:marLeft w:val="0"/>
          <w:marRight w:val="0"/>
          <w:marTop w:val="0"/>
          <w:marBottom w:val="0"/>
          <w:divBdr>
            <w:top w:val="none" w:sz="0" w:space="0" w:color="auto"/>
            <w:left w:val="none" w:sz="0" w:space="0" w:color="auto"/>
            <w:bottom w:val="none" w:sz="0" w:space="0" w:color="auto"/>
            <w:right w:val="none" w:sz="0" w:space="0" w:color="auto"/>
          </w:divBdr>
        </w:div>
        <w:div w:id="1428186150">
          <w:marLeft w:val="0"/>
          <w:marRight w:val="0"/>
          <w:marTop w:val="0"/>
          <w:marBottom w:val="0"/>
          <w:divBdr>
            <w:top w:val="none" w:sz="0" w:space="0" w:color="auto"/>
            <w:left w:val="none" w:sz="0" w:space="0" w:color="auto"/>
            <w:bottom w:val="none" w:sz="0" w:space="0" w:color="auto"/>
            <w:right w:val="none" w:sz="0" w:space="0" w:color="auto"/>
          </w:divBdr>
        </w:div>
        <w:div w:id="745343952">
          <w:marLeft w:val="0"/>
          <w:marRight w:val="0"/>
          <w:marTop w:val="0"/>
          <w:marBottom w:val="0"/>
          <w:divBdr>
            <w:top w:val="none" w:sz="0" w:space="0" w:color="auto"/>
            <w:left w:val="none" w:sz="0" w:space="0" w:color="auto"/>
            <w:bottom w:val="none" w:sz="0" w:space="0" w:color="auto"/>
            <w:right w:val="none" w:sz="0" w:space="0" w:color="auto"/>
          </w:divBdr>
        </w:div>
        <w:div w:id="1127775227">
          <w:marLeft w:val="0"/>
          <w:marRight w:val="0"/>
          <w:marTop w:val="0"/>
          <w:marBottom w:val="0"/>
          <w:divBdr>
            <w:top w:val="none" w:sz="0" w:space="0" w:color="auto"/>
            <w:left w:val="none" w:sz="0" w:space="0" w:color="auto"/>
            <w:bottom w:val="none" w:sz="0" w:space="0" w:color="auto"/>
            <w:right w:val="none" w:sz="0" w:space="0" w:color="auto"/>
          </w:divBdr>
        </w:div>
        <w:div w:id="119884399">
          <w:marLeft w:val="0"/>
          <w:marRight w:val="0"/>
          <w:marTop w:val="0"/>
          <w:marBottom w:val="0"/>
          <w:divBdr>
            <w:top w:val="none" w:sz="0" w:space="0" w:color="auto"/>
            <w:left w:val="none" w:sz="0" w:space="0" w:color="auto"/>
            <w:bottom w:val="none" w:sz="0" w:space="0" w:color="auto"/>
            <w:right w:val="none" w:sz="0" w:space="0" w:color="auto"/>
          </w:divBdr>
        </w:div>
        <w:div w:id="822740949">
          <w:marLeft w:val="0"/>
          <w:marRight w:val="0"/>
          <w:marTop w:val="0"/>
          <w:marBottom w:val="0"/>
          <w:divBdr>
            <w:top w:val="none" w:sz="0" w:space="0" w:color="auto"/>
            <w:left w:val="none" w:sz="0" w:space="0" w:color="auto"/>
            <w:bottom w:val="none" w:sz="0" w:space="0" w:color="auto"/>
            <w:right w:val="none" w:sz="0" w:space="0" w:color="auto"/>
          </w:divBdr>
        </w:div>
        <w:div w:id="2015566439">
          <w:marLeft w:val="0"/>
          <w:marRight w:val="0"/>
          <w:marTop w:val="0"/>
          <w:marBottom w:val="0"/>
          <w:divBdr>
            <w:top w:val="none" w:sz="0" w:space="0" w:color="auto"/>
            <w:left w:val="none" w:sz="0" w:space="0" w:color="auto"/>
            <w:bottom w:val="none" w:sz="0" w:space="0" w:color="auto"/>
            <w:right w:val="none" w:sz="0" w:space="0" w:color="auto"/>
          </w:divBdr>
        </w:div>
        <w:div w:id="1753115268">
          <w:marLeft w:val="0"/>
          <w:marRight w:val="0"/>
          <w:marTop w:val="0"/>
          <w:marBottom w:val="0"/>
          <w:divBdr>
            <w:top w:val="none" w:sz="0" w:space="0" w:color="auto"/>
            <w:left w:val="none" w:sz="0" w:space="0" w:color="auto"/>
            <w:bottom w:val="none" w:sz="0" w:space="0" w:color="auto"/>
            <w:right w:val="none" w:sz="0" w:space="0" w:color="auto"/>
          </w:divBdr>
        </w:div>
        <w:div w:id="1795635691">
          <w:marLeft w:val="0"/>
          <w:marRight w:val="0"/>
          <w:marTop w:val="0"/>
          <w:marBottom w:val="0"/>
          <w:divBdr>
            <w:top w:val="none" w:sz="0" w:space="0" w:color="auto"/>
            <w:left w:val="none" w:sz="0" w:space="0" w:color="auto"/>
            <w:bottom w:val="none" w:sz="0" w:space="0" w:color="auto"/>
            <w:right w:val="none" w:sz="0" w:space="0" w:color="auto"/>
          </w:divBdr>
        </w:div>
        <w:div w:id="168910089">
          <w:marLeft w:val="0"/>
          <w:marRight w:val="0"/>
          <w:marTop w:val="0"/>
          <w:marBottom w:val="0"/>
          <w:divBdr>
            <w:top w:val="none" w:sz="0" w:space="0" w:color="auto"/>
            <w:left w:val="none" w:sz="0" w:space="0" w:color="auto"/>
            <w:bottom w:val="none" w:sz="0" w:space="0" w:color="auto"/>
            <w:right w:val="none" w:sz="0" w:space="0" w:color="auto"/>
          </w:divBdr>
        </w:div>
        <w:div w:id="1172143462">
          <w:marLeft w:val="0"/>
          <w:marRight w:val="0"/>
          <w:marTop w:val="0"/>
          <w:marBottom w:val="0"/>
          <w:divBdr>
            <w:top w:val="none" w:sz="0" w:space="0" w:color="auto"/>
            <w:left w:val="none" w:sz="0" w:space="0" w:color="auto"/>
            <w:bottom w:val="none" w:sz="0" w:space="0" w:color="auto"/>
            <w:right w:val="none" w:sz="0" w:space="0" w:color="auto"/>
          </w:divBdr>
        </w:div>
        <w:div w:id="1495490091">
          <w:marLeft w:val="0"/>
          <w:marRight w:val="0"/>
          <w:marTop w:val="0"/>
          <w:marBottom w:val="0"/>
          <w:divBdr>
            <w:top w:val="none" w:sz="0" w:space="0" w:color="auto"/>
            <w:left w:val="none" w:sz="0" w:space="0" w:color="auto"/>
            <w:bottom w:val="none" w:sz="0" w:space="0" w:color="auto"/>
            <w:right w:val="none" w:sz="0" w:space="0" w:color="auto"/>
          </w:divBdr>
        </w:div>
        <w:div w:id="795370182">
          <w:marLeft w:val="0"/>
          <w:marRight w:val="0"/>
          <w:marTop w:val="0"/>
          <w:marBottom w:val="0"/>
          <w:divBdr>
            <w:top w:val="none" w:sz="0" w:space="0" w:color="auto"/>
            <w:left w:val="none" w:sz="0" w:space="0" w:color="auto"/>
            <w:bottom w:val="none" w:sz="0" w:space="0" w:color="auto"/>
            <w:right w:val="none" w:sz="0" w:space="0" w:color="auto"/>
          </w:divBdr>
        </w:div>
        <w:div w:id="1484080943">
          <w:marLeft w:val="0"/>
          <w:marRight w:val="0"/>
          <w:marTop w:val="0"/>
          <w:marBottom w:val="0"/>
          <w:divBdr>
            <w:top w:val="none" w:sz="0" w:space="0" w:color="auto"/>
            <w:left w:val="none" w:sz="0" w:space="0" w:color="auto"/>
            <w:bottom w:val="none" w:sz="0" w:space="0" w:color="auto"/>
            <w:right w:val="none" w:sz="0" w:space="0" w:color="auto"/>
          </w:divBdr>
        </w:div>
        <w:div w:id="1992322438">
          <w:marLeft w:val="0"/>
          <w:marRight w:val="0"/>
          <w:marTop w:val="0"/>
          <w:marBottom w:val="0"/>
          <w:divBdr>
            <w:top w:val="none" w:sz="0" w:space="0" w:color="auto"/>
            <w:left w:val="none" w:sz="0" w:space="0" w:color="auto"/>
            <w:bottom w:val="none" w:sz="0" w:space="0" w:color="auto"/>
            <w:right w:val="none" w:sz="0" w:space="0" w:color="auto"/>
          </w:divBdr>
        </w:div>
        <w:div w:id="1350522134">
          <w:marLeft w:val="0"/>
          <w:marRight w:val="0"/>
          <w:marTop w:val="0"/>
          <w:marBottom w:val="0"/>
          <w:divBdr>
            <w:top w:val="none" w:sz="0" w:space="0" w:color="auto"/>
            <w:left w:val="none" w:sz="0" w:space="0" w:color="auto"/>
            <w:bottom w:val="none" w:sz="0" w:space="0" w:color="auto"/>
            <w:right w:val="none" w:sz="0" w:space="0" w:color="auto"/>
          </w:divBdr>
        </w:div>
        <w:div w:id="1568540528">
          <w:marLeft w:val="0"/>
          <w:marRight w:val="0"/>
          <w:marTop w:val="0"/>
          <w:marBottom w:val="0"/>
          <w:divBdr>
            <w:top w:val="none" w:sz="0" w:space="0" w:color="auto"/>
            <w:left w:val="none" w:sz="0" w:space="0" w:color="auto"/>
            <w:bottom w:val="none" w:sz="0" w:space="0" w:color="auto"/>
            <w:right w:val="none" w:sz="0" w:space="0" w:color="auto"/>
          </w:divBdr>
        </w:div>
        <w:div w:id="1275861911">
          <w:marLeft w:val="0"/>
          <w:marRight w:val="0"/>
          <w:marTop w:val="0"/>
          <w:marBottom w:val="0"/>
          <w:divBdr>
            <w:top w:val="none" w:sz="0" w:space="0" w:color="auto"/>
            <w:left w:val="none" w:sz="0" w:space="0" w:color="auto"/>
            <w:bottom w:val="none" w:sz="0" w:space="0" w:color="auto"/>
            <w:right w:val="none" w:sz="0" w:space="0" w:color="auto"/>
          </w:divBdr>
        </w:div>
        <w:div w:id="2146585746">
          <w:marLeft w:val="0"/>
          <w:marRight w:val="0"/>
          <w:marTop w:val="0"/>
          <w:marBottom w:val="0"/>
          <w:divBdr>
            <w:top w:val="none" w:sz="0" w:space="0" w:color="auto"/>
            <w:left w:val="none" w:sz="0" w:space="0" w:color="auto"/>
            <w:bottom w:val="none" w:sz="0" w:space="0" w:color="auto"/>
            <w:right w:val="none" w:sz="0" w:space="0" w:color="auto"/>
          </w:divBdr>
        </w:div>
        <w:div w:id="258834228">
          <w:marLeft w:val="0"/>
          <w:marRight w:val="0"/>
          <w:marTop w:val="0"/>
          <w:marBottom w:val="0"/>
          <w:divBdr>
            <w:top w:val="none" w:sz="0" w:space="0" w:color="auto"/>
            <w:left w:val="none" w:sz="0" w:space="0" w:color="auto"/>
            <w:bottom w:val="none" w:sz="0" w:space="0" w:color="auto"/>
            <w:right w:val="none" w:sz="0" w:space="0" w:color="auto"/>
          </w:divBdr>
        </w:div>
        <w:div w:id="555898351">
          <w:marLeft w:val="0"/>
          <w:marRight w:val="0"/>
          <w:marTop w:val="0"/>
          <w:marBottom w:val="0"/>
          <w:divBdr>
            <w:top w:val="none" w:sz="0" w:space="0" w:color="auto"/>
            <w:left w:val="none" w:sz="0" w:space="0" w:color="auto"/>
            <w:bottom w:val="none" w:sz="0" w:space="0" w:color="auto"/>
            <w:right w:val="none" w:sz="0" w:space="0" w:color="auto"/>
          </w:divBdr>
        </w:div>
        <w:div w:id="1666517009">
          <w:marLeft w:val="0"/>
          <w:marRight w:val="0"/>
          <w:marTop w:val="0"/>
          <w:marBottom w:val="0"/>
          <w:divBdr>
            <w:top w:val="none" w:sz="0" w:space="0" w:color="auto"/>
            <w:left w:val="none" w:sz="0" w:space="0" w:color="auto"/>
            <w:bottom w:val="none" w:sz="0" w:space="0" w:color="auto"/>
            <w:right w:val="none" w:sz="0" w:space="0" w:color="auto"/>
          </w:divBdr>
        </w:div>
        <w:div w:id="1868903349">
          <w:marLeft w:val="0"/>
          <w:marRight w:val="0"/>
          <w:marTop w:val="0"/>
          <w:marBottom w:val="0"/>
          <w:divBdr>
            <w:top w:val="none" w:sz="0" w:space="0" w:color="auto"/>
            <w:left w:val="none" w:sz="0" w:space="0" w:color="auto"/>
            <w:bottom w:val="none" w:sz="0" w:space="0" w:color="auto"/>
            <w:right w:val="none" w:sz="0" w:space="0" w:color="auto"/>
          </w:divBdr>
        </w:div>
        <w:div w:id="975648763">
          <w:marLeft w:val="0"/>
          <w:marRight w:val="0"/>
          <w:marTop w:val="0"/>
          <w:marBottom w:val="0"/>
          <w:divBdr>
            <w:top w:val="none" w:sz="0" w:space="0" w:color="auto"/>
            <w:left w:val="none" w:sz="0" w:space="0" w:color="auto"/>
            <w:bottom w:val="none" w:sz="0" w:space="0" w:color="auto"/>
            <w:right w:val="none" w:sz="0" w:space="0" w:color="auto"/>
          </w:divBdr>
        </w:div>
        <w:div w:id="733352962">
          <w:marLeft w:val="0"/>
          <w:marRight w:val="0"/>
          <w:marTop w:val="0"/>
          <w:marBottom w:val="0"/>
          <w:divBdr>
            <w:top w:val="none" w:sz="0" w:space="0" w:color="auto"/>
            <w:left w:val="none" w:sz="0" w:space="0" w:color="auto"/>
            <w:bottom w:val="none" w:sz="0" w:space="0" w:color="auto"/>
            <w:right w:val="none" w:sz="0" w:space="0" w:color="auto"/>
          </w:divBdr>
        </w:div>
        <w:div w:id="726224444">
          <w:marLeft w:val="0"/>
          <w:marRight w:val="0"/>
          <w:marTop w:val="0"/>
          <w:marBottom w:val="0"/>
          <w:divBdr>
            <w:top w:val="none" w:sz="0" w:space="0" w:color="auto"/>
            <w:left w:val="none" w:sz="0" w:space="0" w:color="auto"/>
            <w:bottom w:val="none" w:sz="0" w:space="0" w:color="auto"/>
            <w:right w:val="none" w:sz="0" w:space="0" w:color="auto"/>
          </w:divBdr>
        </w:div>
        <w:div w:id="2010057498">
          <w:marLeft w:val="0"/>
          <w:marRight w:val="0"/>
          <w:marTop w:val="0"/>
          <w:marBottom w:val="0"/>
          <w:divBdr>
            <w:top w:val="none" w:sz="0" w:space="0" w:color="auto"/>
            <w:left w:val="none" w:sz="0" w:space="0" w:color="auto"/>
            <w:bottom w:val="none" w:sz="0" w:space="0" w:color="auto"/>
            <w:right w:val="none" w:sz="0" w:space="0" w:color="auto"/>
          </w:divBdr>
        </w:div>
        <w:div w:id="1834444886">
          <w:marLeft w:val="0"/>
          <w:marRight w:val="0"/>
          <w:marTop w:val="0"/>
          <w:marBottom w:val="0"/>
          <w:divBdr>
            <w:top w:val="none" w:sz="0" w:space="0" w:color="auto"/>
            <w:left w:val="none" w:sz="0" w:space="0" w:color="auto"/>
            <w:bottom w:val="none" w:sz="0" w:space="0" w:color="auto"/>
            <w:right w:val="none" w:sz="0" w:space="0" w:color="auto"/>
          </w:divBdr>
        </w:div>
        <w:div w:id="1255819074">
          <w:marLeft w:val="0"/>
          <w:marRight w:val="0"/>
          <w:marTop w:val="0"/>
          <w:marBottom w:val="0"/>
          <w:divBdr>
            <w:top w:val="none" w:sz="0" w:space="0" w:color="auto"/>
            <w:left w:val="none" w:sz="0" w:space="0" w:color="auto"/>
            <w:bottom w:val="none" w:sz="0" w:space="0" w:color="auto"/>
            <w:right w:val="none" w:sz="0" w:space="0" w:color="auto"/>
          </w:divBdr>
        </w:div>
        <w:div w:id="1551531670">
          <w:marLeft w:val="0"/>
          <w:marRight w:val="0"/>
          <w:marTop w:val="0"/>
          <w:marBottom w:val="0"/>
          <w:divBdr>
            <w:top w:val="none" w:sz="0" w:space="0" w:color="auto"/>
            <w:left w:val="none" w:sz="0" w:space="0" w:color="auto"/>
            <w:bottom w:val="none" w:sz="0" w:space="0" w:color="auto"/>
            <w:right w:val="none" w:sz="0" w:space="0" w:color="auto"/>
          </w:divBdr>
        </w:div>
        <w:div w:id="2090930224">
          <w:marLeft w:val="0"/>
          <w:marRight w:val="0"/>
          <w:marTop w:val="0"/>
          <w:marBottom w:val="0"/>
          <w:divBdr>
            <w:top w:val="none" w:sz="0" w:space="0" w:color="auto"/>
            <w:left w:val="none" w:sz="0" w:space="0" w:color="auto"/>
            <w:bottom w:val="none" w:sz="0" w:space="0" w:color="auto"/>
            <w:right w:val="none" w:sz="0" w:space="0" w:color="auto"/>
          </w:divBdr>
        </w:div>
        <w:div w:id="2087607383">
          <w:marLeft w:val="0"/>
          <w:marRight w:val="0"/>
          <w:marTop w:val="0"/>
          <w:marBottom w:val="0"/>
          <w:divBdr>
            <w:top w:val="none" w:sz="0" w:space="0" w:color="auto"/>
            <w:left w:val="none" w:sz="0" w:space="0" w:color="auto"/>
            <w:bottom w:val="none" w:sz="0" w:space="0" w:color="auto"/>
            <w:right w:val="none" w:sz="0" w:space="0" w:color="auto"/>
          </w:divBdr>
        </w:div>
        <w:div w:id="457769718">
          <w:marLeft w:val="0"/>
          <w:marRight w:val="0"/>
          <w:marTop w:val="0"/>
          <w:marBottom w:val="0"/>
          <w:divBdr>
            <w:top w:val="none" w:sz="0" w:space="0" w:color="auto"/>
            <w:left w:val="none" w:sz="0" w:space="0" w:color="auto"/>
            <w:bottom w:val="none" w:sz="0" w:space="0" w:color="auto"/>
            <w:right w:val="none" w:sz="0" w:space="0" w:color="auto"/>
          </w:divBdr>
        </w:div>
        <w:div w:id="757293101">
          <w:marLeft w:val="0"/>
          <w:marRight w:val="0"/>
          <w:marTop w:val="0"/>
          <w:marBottom w:val="0"/>
          <w:divBdr>
            <w:top w:val="none" w:sz="0" w:space="0" w:color="auto"/>
            <w:left w:val="none" w:sz="0" w:space="0" w:color="auto"/>
            <w:bottom w:val="none" w:sz="0" w:space="0" w:color="auto"/>
            <w:right w:val="none" w:sz="0" w:space="0" w:color="auto"/>
          </w:divBdr>
        </w:div>
        <w:div w:id="1198160017">
          <w:marLeft w:val="0"/>
          <w:marRight w:val="0"/>
          <w:marTop w:val="0"/>
          <w:marBottom w:val="0"/>
          <w:divBdr>
            <w:top w:val="none" w:sz="0" w:space="0" w:color="auto"/>
            <w:left w:val="none" w:sz="0" w:space="0" w:color="auto"/>
            <w:bottom w:val="none" w:sz="0" w:space="0" w:color="auto"/>
            <w:right w:val="none" w:sz="0" w:space="0" w:color="auto"/>
          </w:divBdr>
        </w:div>
        <w:div w:id="1973902635">
          <w:marLeft w:val="0"/>
          <w:marRight w:val="0"/>
          <w:marTop w:val="0"/>
          <w:marBottom w:val="0"/>
          <w:divBdr>
            <w:top w:val="none" w:sz="0" w:space="0" w:color="auto"/>
            <w:left w:val="none" w:sz="0" w:space="0" w:color="auto"/>
            <w:bottom w:val="none" w:sz="0" w:space="0" w:color="auto"/>
            <w:right w:val="none" w:sz="0" w:space="0" w:color="auto"/>
          </w:divBdr>
        </w:div>
        <w:div w:id="1639146693">
          <w:marLeft w:val="0"/>
          <w:marRight w:val="0"/>
          <w:marTop w:val="0"/>
          <w:marBottom w:val="0"/>
          <w:divBdr>
            <w:top w:val="none" w:sz="0" w:space="0" w:color="auto"/>
            <w:left w:val="none" w:sz="0" w:space="0" w:color="auto"/>
            <w:bottom w:val="none" w:sz="0" w:space="0" w:color="auto"/>
            <w:right w:val="none" w:sz="0" w:space="0" w:color="auto"/>
          </w:divBdr>
        </w:div>
        <w:div w:id="245117461">
          <w:marLeft w:val="0"/>
          <w:marRight w:val="0"/>
          <w:marTop w:val="0"/>
          <w:marBottom w:val="0"/>
          <w:divBdr>
            <w:top w:val="none" w:sz="0" w:space="0" w:color="auto"/>
            <w:left w:val="none" w:sz="0" w:space="0" w:color="auto"/>
            <w:bottom w:val="none" w:sz="0" w:space="0" w:color="auto"/>
            <w:right w:val="none" w:sz="0" w:space="0" w:color="auto"/>
          </w:divBdr>
        </w:div>
        <w:div w:id="1876042790">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0"/>
          <w:marBottom w:val="0"/>
          <w:divBdr>
            <w:top w:val="none" w:sz="0" w:space="0" w:color="auto"/>
            <w:left w:val="none" w:sz="0" w:space="0" w:color="auto"/>
            <w:bottom w:val="none" w:sz="0" w:space="0" w:color="auto"/>
            <w:right w:val="none" w:sz="0" w:space="0" w:color="auto"/>
          </w:divBdr>
        </w:div>
        <w:div w:id="838425507">
          <w:marLeft w:val="0"/>
          <w:marRight w:val="0"/>
          <w:marTop w:val="0"/>
          <w:marBottom w:val="0"/>
          <w:divBdr>
            <w:top w:val="none" w:sz="0" w:space="0" w:color="auto"/>
            <w:left w:val="none" w:sz="0" w:space="0" w:color="auto"/>
            <w:bottom w:val="none" w:sz="0" w:space="0" w:color="auto"/>
            <w:right w:val="none" w:sz="0" w:space="0" w:color="auto"/>
          </w:divBdr>
        </w:div>
        <w:div w:id="765660076">
          <w:marLeft w:val="0"/>
          <w:marRight w:val="0"/>
          <w:marTop w:val="0"/>
          <w:marBottom w:val="0"/>
          <w:divBdr>
            <w:top w:val="none" w:sz="0" w:space="0" w:color="auto"/>
            <w:left w:val="none" w:sz="0" w:space="0" w:color="auto"/>
            <w:bottom w:val="none" w:sz="0" w:space="0" w:color="auto"/>
            <w:right w:val="none" w:sz="0" w:space="0" w:color="auto"/>
          </w:divBdr>
        </w:div>
        <w:div w:id="1252590326">
          <w:marLeft w:val="0"/>
          <w:marRight w:val="0"/>
          <w:marTop w:val="0"/>
          <w:marBottom w:val="0"/>
          <w:divBdr>
            <w:top w:val="none" w:sz="0" w:space="0" w:color="auto"/>
            <w:left w:val="none" w:sz="0" w:space="0" w:color="auto"/>
            <w:bottom w:val="none" w:sz="0" w:space="0" w:color="auto"/>
            <w:right w:val="none" w:sz="0" w:space="0" w:color="auto"/>
          </w:divBdr>
        </w:div>
        <w:div w:id="307824939">
          <w:marLeft w:val="0"/>
          <w:marRight w:val="0"/>
          <w:marTop w:val="0"/>
          <w:marBottom w:val="0"/>
          <w:divBdr>
            <w:top w:val="none" w:sz="0" w:space="0" w:color="auto"/>
            <w:left w:val="none" w:sz="0" w:space="0" w:color="auto"/>
            <w:bottom w:val="none" w:sz="0" w:space="0" w:color="auto"/>
            <w:right w:val="none" w:sz="0" w:space="0" w:color="auto"/>
          </w:divBdr>
        </w:div>
      </w:divsChild>
    </w:div>
    <w:div w:id="18464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http://www.katholiekonderwijs.vlaanderen"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package" Target="embeddings/Microsoft_Word-document1.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C2407-234D-49B9-904F-3A00E384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D966A1D9</Template>
  <TotalTime>4</TotalTime>
  <Pages>35</Pages>
  <Words>6148</Words>
  <Characters>33817</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39886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4</cp:revision>
  <cp:lastPrinted>2016-01-27T08:00:00Z</cp:lastPrinted>
  <dcterms:created xsi:type="dcterms:W3CDTF">2016-01-23T18:38:00Z</dcterms:created>
  <dcterms:modified xsi:type="dcterms:W3CDTF">2016-01-27T08:01:00Z</dcterms:modified>
</cp:coreProperties>
</file>